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55" w:rsidRPr="00EB3814" w:rsidRDefault="007E0455" w:rsidP="00D81B8D">
      <w:pPr>
        <w:pStyle w:val="NormalWeb"/>
        <w:spacing w:before="0" w:beforeAutospacing="0" w:after="0" w:afterAutospacing="0" w:line="138" w:lineRule="atLeast"/>
        <w:jc w:val="center"/>
        <w:rPr>
          <w:color w:val="000000"/>
          <w:sz w:val="32"/>
          <w:szCs w:val="32"/>
        </w:rPr>
      </w:pPr>
      <w:r w:rsidRPr="00EB3814">
        <w:rPr>
          <w:b/>
          <w:bCs/>
          <w:color w:val="000000"/>
          <w:sz w:val="32"/>
          <w:szCs w:val="32"/>
        </w:rPr>
        <w:t>Министерство образования и науки Нижегородской области</w:t>
      </w:r>
    </w:p>
    <w:p w:rsidR="007E0455" w:rsidRPr="00EB3814" w:rsidRDefault="007E0455" w:rsidP="00D81B8D">
      <w:pPr>
        <w:pStyle w:val="NormalWeb"/>
        <w:spacing w:before="0" w:beforeAutospacing="0" w:after="0" w:afterAutospacing="0" w:line="138" w:lineRule="atLeast"/>
        <w:jc w:val="center"/>
        <w:rPr>
          <w:color w:val="000000"/>
          <w:sz w:val="32"/>
          <w:szCs w:val="32"/>
        </w:rPr>
      </w:pPr>
      <w:r w:rsidRPr="00EB3814">
        <w:rPr>
          <w:b/>
          <w:bCs/>
          <w:color w:val="000000"/>
          <w:sz w:val="32"/>
          <w:szCs w:val="32"/>
        </w:rPr>
        <w:t>Государственное бюджетное профессиональное образовательное учреждение</w:t>
      </w:r>
      <w:r w:rsidRPr="00EB3814">
        <w:rPr>
          <w:b/>
          <w:bCs/>
          <w:color w:val="000000"/>
          <w:sz w:val="32"/>
          <w:szCs w:val="32"/>
        </w:rPr>
        <w:br/>
        <w:t>ЛЫСКОВСКИЙ АГРОТЕХНИЧЕСКИЙ ТЕХНИКУМ</w:t>
      </w: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EB3814" w:rsidRDefault="007E0455" w:rsidP="00D81B8D">
      <w:pPr>
        <w:spacing w:after="0" w:line="240" w:lineRule="auto"/>
        <w:jc w:val="center"/>
        <w:rPr>
          <w:rFonts w:ascii="Times New Roman" w:hAnsi="Times New Roman"/>
        </w:rPr>
      </w:pPr>
    </w:p>
    <w:p w:rsidR="007E0455" w:rsidRPr="00DB1B95" w:rsidRDefault="007E0455" w:rsidP="00EB3814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B1B95">
        <w:rPr>
          <w:rFonts w:ascii="Times New Roman" w:hAnsi="Times New Roman"/>
          <w:b/>
          <w:sz w:val="32"/>
          <w:szCs w:val="32"/>
        </w:rPr>
        <w:t>Методические указания по выполнению лабораторно-практических работ</w:t>
      </w:r>
    </w:p>
    <w:p w:rsidR="007E0455" w:rsidRPr="00B3687D" w:rsidRDefault="007E0455" w:rsidP="00EB3814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B3687D">
        <w:rPr>
          <w:rFonts w:ascii="Times New Roman" w:hAnsi="Times New Roman"/>
          <w:sz w:val="32"/>
          <w:szCs w:val="32"/>
        </w:rPr>
        <w:t xml:space="preserve"> По дисциплине </w:t>
      </w:r>
      <w:r w:rsidRPr="00B3687D">
        <w:rPr>
          <w:rFonts w:ascii="Times New Roman" w:hAnsi="Times New Roman"/>
          <w:b/>
          <w:bCs/>
          <w:iCs/>
          <w:sz w:val="32"/>
          <w:szCs w:val="32"/>
        </w:rPr>
        <w:t>ОП.07 ИНФОРМАЦИОННЫЕ ТЕХНОЛОГИИ В ПРОФЕССИОНАЛЬНОЙ ДЕЯТЕЛЬНОСТИ</w:t>
      </w:r>
    </w:p>
    <w:p w:rsidR="007E0455" w:rsidRPr="00B3687D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Pr="00B3687D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B3687D">
        <w:rPr>
          <w:rFonts w:ascii="Times New Roman" w:hAnsi="Times New Roman"/>
          <w:sz w:val="32"/>
          <w:szCs w:val="32"/>
        </w:rPr>
        <w:t xml:space="preserve">для студентов специальности </w:t>
      </w: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B3687D">
        <w:rPr>
          <w:rFonts w:ascii="Times New Roman" w:hAnsi="Times New Roman"/>
          <w:sz w:val="32"/>
          <w:szCs w:val="32"/>
        </w:rPr>
        <w:t>43.02.15 «Поварское и кондитерское  дело»</w:t>
      </w: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Pr="00B3687D" w:rsidRDefault="007E0455" w:rsidP="00EB381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7E0455" w:rsidRPr="003D312C" w:rsidRDefault="007E0455" w:rsidP="00EB381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D312C">
        <w:rPr>
          <w:rFonts w:ascii="Times New Roman" w:hAnsi="Times New Roman"/>
          <w:sz w:val="28"/>
          <w:szCs w:val="28"/>
        </w:rPr>
        <w:t>2021</w:t>
      </w: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  <w:r>
        <w:rPr>
          <w:sz w:val="40"/>
          <w:szCs w:val="40"/>
        </w:rPr>
        <w:br w:type="page"/>
      </w:r>
      <w:r w:rsidRPr="003D312C">
        <w:rPr>
          <w:rFonts w:ascii="Times New Roman" w:hAnsi="Times New Roman"/>
          <w:sz w:val="28"/>
          <w:szCs w:val="28"/>
        </w:rPr>
        <w:t>Составитель: Головина Г.В.., преподаватель ГБПОУ ЛАТТ</w:t>
      </w: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rPr>
          <w:rFonts w:ascii="Times New Roman" w:hAnsi="Times New Roman"/>
          <w:sz w:val="28"/>
          <w:szCs w:val="28"/>
        </w:rPr>
      </w:pPr>
    </w:p>
    <w:p w:rsidR="007E0455" w:rsidRPr="003D312C" w:rsidRDefault="007E0455" w:rsidP="003D31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312C">
        <w:rPr>
          <w:rFonts w:ascii="Times New Roman" w:hAnsi="Times New Roman"/>
          <w:sz w:val="28"/>
          <w:szCs w:val="28"/>
        </w:rPr>
        <w:t>Методические указания по выполнению лабораторно-практических работ: дидактический материал по дисциплине «Информационные технологии в профессиональной деятельности» для специальности 43.02.15 Поварско</w:t>
      </w:r>
      <w:r>
        <w:rPr>
          <w:rFonts w:ascii="Times New Roman" w:hAnsi="Times New Roman"/>
          <w:sz w:val="28"/>
          <w:szCs w:val="28"/>
        </w:rPr>
        <w:t>е и кондитерское дело, 2021.- 31</w:t>
      </w:r>
      <w:r w:rsidRPr="003D312C">
        <w:rPr>
          <w:rFonts w:ascii="Times New Roman" w:hAnsi="Times New Roman"/>
          <w:sz w:val="28"/>
          <w:szCs w:val="28"/>
        </w:rPr>
        <w:t xml:space="preserve"> с.</w:t>
      </w: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b/>
          <w:sz w:val="28"/>
          <w:szCs w:val="28"/>
        </w:rPr>
      </w:pPr>
    </w:p>
    <w:p w:rsidR="007E0455" w:rsidRDefault="007E0455" w:rsidP="003D312C">
      <w:pPr>
        <w:rPr>
          <w:rFonts w:ascii="Times New Roman" w:hAnsi="Times New Roman"/>
          <w:b/>
          <w:sz w:val="32"/>
          <w:szCs w:val="32"/>
        </w:rPr>
      </w:pPr>
      <w:r w:rsidRPr="003D312C">
        <w:rPr>
          <w:rFonts w:ascii="Times New Roman" w:hAnsi="Times New Roman"/>
          <w:b/>
          <w:sz w:val="32"/>
          <w:szCs w:val="32"/>
        </w:rPr>
        <w:t xml:space="preserve">Рассмотрено и принято </w:t>
      </w:r>
    </w:p>
    <w:p w:rsidR="007E0455" w:rsidRPr="003D312C" w:rsidRDefault="007E0455" w:rsidP="003D312C">
      <w:pPr>
        <w:rPr>
          <w:rFonts w:ascii="Times New Roman" w:hAnsi="Times New Roman"/>
          <w:bCs/>
          <w:sz w:val="28"/>
          <w:szCs w:val="28"/>
        </w:rPr>
      </w:pPr>
      <w:r w:rsidRPr="003D312C">
        <w:rPr>
          <w:rFonts w:ascii="Times New Roman" w:hAnsi="Times New Roman"/>
          <w:sz w:val="28"/>
          <w:szCs w:val="28"/>
        </w:rPr>
        <w:t xml:space="preserve">на заседании предметной (цикловой) комиссии </w:t>
      </w:r>
      <w:r w:rsidRPr="003D312C">
        <w:rPr>
          <w:rFonts w:ascii="Times New Roman" w:hAnsi="Times New Roman"/>
          <w:bCs/>
          <w:sz w:val="28"/>
          <w:szCs w:val="28"/>
        </w:rPr>
        <w:t>естественно-математического цикла</w:t>
      </w:r>
    </w:p>
    <w:p w:rsidR="007E0455" w:rsidRPr="003D312C" w:rsidRDefault="007E0455" w:rsidP="003D312C">
      <w:pPr>
        <w:rPr>
          <w:rFonts w:ascii="Times New Roman" w:hAnsi="Times New Roman"/>
          <w:sz w:val="32"/>
          <w:szCs w:val="32"/>
        </w:rPr>
      </w:pPr>
    </w:p>
    <w:p w:rsidR="007E0455" w:rsidRPr="003D312C" w:rsidRDefault="007E0455" w:rsidP="003D312C">
      <w:pPr>
        <w:rPr>
          <w:rFonts w:ascii="Times New Roman" w:hAnsi="Times New Roman"/>
          <w:sz w:val="32"/>
          <w:szCs w:val="32"/>
        </w:rPr>
      </w:pPr>
      <w:r w:rsidRPr="003D312C">
        <w:rPr>
          <w:rFonts w:ascii="Times New Roman" w:hAnsi="Times New Roman"/>
          <w:sz w:val="32"/>
          <w:szCs w:val="32"/>
        </w:rPr>
        <w:t>Протокол № ______ от ________ 2021г.</w:t>
      </w:r>
    </w:p>
    <w:p w:rsidR="007E0455" w:rsidRDefault="007E0455">
      <w:pPr>
        <w:rPr>
          <w:sz w:val="40"/>
          <w:szCs w:val="40"/>
        </w:rPr>
      </w:pPr>
    </w:p>
    <w:p w:rsidR="007E0455" w:rsidRDefault="007E0455" w:rsidP="00A5657D">
      <w:pPr>
        <w:pStyle w:val="Heading2"/>
        <w:spacing w:before="0" w:after="0"/>
        <w:jc w:val="center"/>
        <w:rPr>
          <w:rFonts w:ascii="Times New Roman" w:hAnsi="Times New Roman"/>
          <w:i w:val="0"/>
          <w:iCs w:val="0"/>
          <w:sz w:val="24"/>
          <w:szCs w:val="24"/>
        </w:rPr>
      </w:pPr>
    </w:p>
    <w:p w:rsidR="007E0455" w:rsidRDefault="007E0455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7E0455" w:rsidRPr="00B3687D" w:rsidRDefault="007E0455" w:rsidP="00A5657D">
      <w:pPr>
        <w:rPr>
          <w:rFonts w:ascii="Times New Roman" w:hAnsi="Times New Roman"/>
          <w:sz w:val="28"/>
          <w:szCs w:val="28"/>
          <w:lang w:eastAsia="ru-RU"/>
        </w:rPr>
      </w:pPr>
    </w:p>
    <w:p w:rsidR="007E0455" w:rsidRPr="00BE0E91" w:rsidRDefault="007E0455">
      <w:pPr>
        <w:pStyle w:val="TOCHeading"/>
        <w:rPr>
          <w:rFonts w:ascii="Times New Roman" w:hAnsi="Times New Roman"/>
        </w:rPr>
      </w:pPr>
      <w:r w:rsidRPr="00BE0E91">
        <w:rPr>
          <w:rFonts w:ascii="Times New Roman" w:hAnsi="Times New Roman"/>
        </w:rPr>
        <w:t>Оглавление</w:t>
      </w:r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r w:rsidRPr="00BE0E91">
        <w:rPr>
          <w:rFonts w:ascii="Times New Roman" w:hAnsi="Times New Roman"/>
          <w:sz w:val="28"/>
          <w:szCs w:val="28"/>
        </w:rPr>
        <w:fldChar w:fldCharType="begin"/>
      </w:r>
      <w:r w:rsidRPr="00BE0E91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BE0E91">
        <w:rPr>
          <w:rFonts w:ascii="Times New Roman" w:hAnsi="Times New Roman"/>
          <w:sz w:val="28"/>
          <w:szCs w:val="28"/>
        </w:rPr>
        <w:fldChar w:fldCharType="separate"/>
      </w:r>
      <w:hyperlink w:anchor="_Toc90808801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Ведение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_Toc90808801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2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1.</w:t>
        </w:r>
        <w:r>
          <w:rPr>
            <w:rStyle w:val="Hyperlink"/>
            <w:rFonts w:ascii="Times New Roman" w:hAnsi="Times New Roman"/>
            <w:noProof/>
            <w:sz w:val="28"/>
            <w:szCs w:val="28"/>
          </w:rPr>
          <w:t xml:space="preserve"> </w:t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3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Тема: ОРГАНИЗАЦИЯ РАСЧЕТОВ В ТАБЛИЧНОМ ПРОЦЕССОРЕ MS EXCEL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_Toc90808803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4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2</w:t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5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Тема: ОТНОСИТЕЛЬНАЯ И АБСОЛЮТНАЯ АДРЕСАЦИЯ В ТАБЛИЧНОМ ПРОЦЕССОРЕ MS EXCEL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_Toc90808805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6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3</w:t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7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Тема: ИСПОЛЬЗОВАНИЕ ЭЛЕКТРОННЫХ ТАБЛИЦ  ДЛЯ РЕШЕНИЯ ПРОФЕССИОНАЛЬНЫХ ЗАДАЧ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_Toc90808807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8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4</w:t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09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Тема: ПОСТРОЕНИЕ ДИАГРАММ В ТАБЛИЧНОМ ПРОЦЕССОРЕ MS EXCEL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_Toc90808809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10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Практическая работа 5</w:t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11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</w:rPr>
          <w:t>Тема: РАСЧЕТ СЫРЬЯ ПО ПЛАНУ МЕНЮ В ТАБЛИЧНОМ ПРОЦЕССОРЕ MS EXCEL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_Toc90808811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Pr="00BE0E91" w:rsidRDefault="007E0455">
      <w:pPr>
        <w:pStyle w:val="TOC1"/>
        <w:tabs>
          <w:tab w:val="right" w:leader="dot" w:pos="9627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90808812" w:history="1">
        <w:r w:rsidRPr="00BE0E91">
          <w:rPr>
            <w:rStyle w:val="Hyperlink"/>
            <w:rFonts w:ascii="Times New Roman" w:hAnsi="Times New Roman"/>
            <w:noProof/>
            <w:sz w:val="28"/>
            <w:szCs w:val="28"/>
            <w:bdr w:val="none" w:sz="0" w:space="0" w:color="auto" w:frame="1"/>
          </w:rPr>
          <w:t>Список литературы и ссылки на Интернет-ресурсы, содержащие информацию по теме: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_Toc90808812 \h </w:instrText>
        </w:r>
        <w:r w:rsidRPr="005B7673">
          <w:rPr>
            <w:rFonts w:ascii="Times New Roman" w:hAnsi="Times New Roman"/>
            <w:noProof/>
            <w:sz w:val="28"/>
            <w:szCs w:val="28"/>
          </w:rPr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BE0E9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7E0455" w:rsidRDefault="007E0455">
      <w:r w:rsidRPr="00BE0E91">
        <w:rPr>
          <w:rFonts w:ascii="Times New Roman" w:hAnsi="Times New Roman"/>
          <w:sz w:val="28"/>
          <w:szCs w:val="28"/>
        </w:rPr>
        <w:fldChar w:fldCharType="end"/>
      </w:r>
    </w:p>
    <w:p w:rsidR="007E0455" w:rsidRDefault="007E0455">
      <w:pPr>
        <w:rPr>
          <w:lang w:eastAsia="ru-RU"/>
        </w:rPr>
      </w:pPr>
      <w:r>
        <w:rPr>
          <w:lang w:eastAsia="ru-RU"/>
        </w:rPr>
        <w:br w:type="page"/>
      </w:r>
    </w:p>
    <w:p w:rsidR="007E0455" w:rsidRPr="00FA13FA" w:rsidRDefault="007E0455" w:rsidP="001A7B5F">
      <w:pPr>
        <w:pStyle w:val="Heading1"/>
        <w:rPr>
          <w:rFonts w:ascii="Times New Roman" w:hAnsi="Times New Roman"/>
          <w:color w:val="auto"/>
          <w:lang w:eastAsia="ru-RU"/>
        </w:rPr>
      </w:pPr>
      <w:bookmarkStart w:id="0" w:name="_Toc90808801"/>
      <w:r w:rsidRPr="00FA13FA">
        <w:rPr>
          <w:rFonts w:ascii="Times New Roman" w:hAnsi="Times New Roman"/>
          <w:color w:val="auto"/>
          <w:lang w:eastAsia="ru-RU"/>
        </w:rPr>
        <w:t>Ведение</w:t>
      </w:r>
      <w:bookmarkEnd w:id="0"/>
    </w:p>
    <w:p w:rsidR="007E0455" w:rsidRPr="00FA13FA" w:rsidRDefault="007E0455" w:rsidP="00FA13F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E0455" w:rsidRPr="00A23250" w:rsidRDefault="007E0455" w:rsidP="00A23250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В соответствии с Типовым положением об образовательном учреждении среднего профессионального образования (среднем специальном учебном заведении), утвержденным постановлением Правительства РФ от 18 июля 2008г</w:t>
      </w:r>
      <w:r>
        <w:rPr>
          <w:rFonts w:ascii="Times New Roman" w:hAnsi="Times New Roman"/>
          <w:sz w:val="28"/>
          <w:szCs w:val="28"/>
        </w:rPr>
        <w:t>. №</w:t>
      </w:r>
      <w:r w:rsidRPr="00A23250">
        <w:rPr>
          <w:rFonts w:ascii="Times New Roman" w:hAnsi="Times New Roman"/>
          <w:sz w:val="28"/>
          <w:szCs w:val="28"/>
        </w:rPr>
        <w:t xml:space="preserve"> 543, к основным видам учебных занятий наряду с другими отнесены лабораторные и практические занятия. Направленные на экспериментальное подтверждение теоретических положений и формирование учебных и профессиональных практических умений, они составляют важную часть теоретической и профессиональной практической подготовки. Практические занятия и их объем определены рабочим учебным планом.</w:t>
      </w:r>
    </w:p>
    <w:p w:rsidR="007E0455" w:rsidRPr="00A23250" w:rsidRDefault="007E0455" w:rsidP="00A23250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 xml:space="preserve">Целью проведения практических занятий по дисциплине </w:t>
      </w:r>
      <w:r>
        <w:rPr>
          <w:rFonts w:ascii="Times New Roman" w:hAnsi="Times New Roman"/>
          <w:i/>
          <w:sz w:val="28"/>
          <w:szCs w:val="28"/>
        </w:rPr>
        <w:t>ОП.04 Информационные технологии в профессиональной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3250">
        <w:rPr>
          <w:rFonts w:ascii="Times New Roman" w:hAnsi="Times New Roman"/>
          <w:sz w:val="28"/>
          <w:szCs w:val="28"/>
        </w:rPr>
        <w:t>является:</w:t>
      </w:r>
    </w:p>
    <w:p w:rsidR="007E0455" w:rsidRPr="00A23250" w:rsidRDefault="007E0455" w:rsidP="00A23250">
      <w:pPr>
        <w:numPr>
          <w:ilvl w:val="0"/>
          <w:numId w:val="26"/>
        </w:numPr>
        <w:tabs>
          <w:tab w:val="clear" w:pos="0"/>
        </w:tabs>
        <w:spacing w:after="12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обобщение, систематизация, углубление, закрепление полученных теоретических знаний;</w:t>
      </w:r>
    </w:p>
    <w:p w:rsidR="007E0455" w:rsidRPr="00A23250" w:rsidRDefault="007E0455" w:rsidP="00A23250">
      <w:pPr>
        <w:numPr>
          <w:ilvl w:val="0"/>
          <w:numId w:val="26"/>
        </w:numPr>
        <w:tabs>
          <w:tab w:val="clear" w:pos="0"/>
        </w:tabs>
        <w:spacing w:after="12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формирование умений применять полученные знания на практике, реализация единства интеллектуальной и практической деятельности;</w:t>
      </w:r>
    </w:p>
    <w:p w:rsidR="007E0455" w:rsidRPr="00A23250" w:rsidRDefault="007E0455" w:rsidP="00A23250">
      <w:pPr>
        <w:numPr>
          <w:ilvl w:val="0"/>
          <w:numId w:val="26"/>
        </w:numPr>
        <w:tabs>
          <w:tab w:val="clear" w:pos="0"/>
        </w:tabs>
        <w:spacing w:after="12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развитие интеллектуальных умений у будущих специалистов: аналитических, проектировочных, конструктивных и др.;</w:t>
      </w:r>
    </w:p>
    <w:p w:rsidR="007E0455" w:rsidRPr="00A23250" w:rsidRDefault="007E0455" w:rsidP="00A23250">
      <w:pPr>
        <w:numPr>
          <w:ilvl w:val="0"/>
          <w:numId w:val="26"/>
        </w:numPr>
        <w:tabs>
          <w:tab w:val="clear" w:pos="0"/>
        </w:tabs>
        <w:spacing w:after="12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развитие самостоятельности, ответственности, творческой инициативы при решении профессиональных задач;</w:t>
      </w:r>
    </w:p>
    <w:p w:rsidR="007E0455" w:rsidRPr="00A23250" w:rsidRDefault="007E0455" w:rsidP="00A23250">
      <w:pPr>
        <w:numPr>
          <w:ilvl w:val="0"/>
          <w:numId w:val="26"/>
        </w:numPr>
        <w:tabs>
          <w:tab w:val="clear" w:pos="0"/>
        </w:tabs>
        <w:spacing w:after="12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A23250">
        <w:rPr>
          <w:rFonts w:ascii="Times New Roman" w:hAnsi="Times New Roman"/>
          <w:sz w:val="28"/>
          <w:szCs w:val="28"/>
        </w:rPr>
        <w:t>умение использовать информационные технологии в образовании и своей профессиональной деятельности.</w:t>
      </w:r>
    </w:p>
    <w:p w:rsidR="007E0455" w:rsidRDefault="007E0455" w:rsidP="00A232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3250">
        <w:rPr>
          <w:rStyle w:val="FontStyle40"/>
          <w:sz w:val="28"/>
          <w:szCs w:val="28"/>
        </w:rPr>
        <w:t xml:space="preserve">При разработке практических занятий учтены особенности содержания учебной программы по специальности </w:t>
      </w:r>
      <w:r>
        <w:rPr>
          <w:rFonts w:ascii="Times New Roman" w:hAnsi="Times New Roman"/>
          <w:sz w:val="28"/>
          <w:szCs w:val="28"/>
        </w:rPr>
        <w:t>43.02.15 Поварское и кондитерское дело.</w:t>
      </w:r>
    </w:p>
    <w:p w:rsidR="007E0455" w:rsidRPr="00A23250" w:rsidRDefault="007E0455" w:rsidP="00A23250">
      <w:pPr>
        <w:pStyle w:val="Style15"/>
        <w:widowControl/>
        <w:spacing w:after="120" w:line="240" w:lineRule="auto"/>
        <w:ind w:right="5" w:firstLine="358"/>
        <w:rPr>
          <w:rStyle w:val="FontStyle40"/>
          <w:sz w:val="28"/>
          <w:szCs w:val="28"/>
        </w:rPr>
      </w:pPr>
      <w:r w:rsidRPr="00A23250">
        <w:rPr>
          <w:rStyle w:val="FontStyle40"/>
          <w:sz w:val="28"/>
          <w:szCs w:val="28"/>
        </w:rPr>
        <w:t xml:space="preserve"> Содержание практических заданий составлено с учетом обучения решению профессиональных задач. Осуществляемая тесная взаимосвязь со специальными дисциплинами, позволяет формировать у обучающихся умения самостоятельно и избирательно применять различные средства ИКТ в своей профессиональной деятельности.</w:t>
      </w:r>
    </w:p>
    <w:p w:rsidR="007E0455" w:rsidRPr="00FA13FA" w:rsidRDefault="007E0455" w:rsidP="00FA13F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13FA">
        <w:rPr>
          <w:rFonts w:ascii="Times New Roman" w:hAnsi="Times New Roman"/>
          <w:color w:val="000000"/>
          <w:sz w:val="28"/>
          <w:szCs w:val="28"/>
        </w:rPr>
        <w:t>Методические указания по выполнению практических работ составлены в соответствии с Рабочей программой по дисциплине</w:t>
      </w:r>
      <w:r w:rsidRPr="00FA13FA">
        <w:rPr>
          <w:rFonts w:ascii="Times New Roman" w:hAnsi="Times New Roman"/>
          <w:i/>
          <w:sz w:val="28"/>
          <w:szCs w:val="28"/>
        </w:rPr>
        <w:t xml:space="preserve"> ОП.04 Информационные технологии в профессиональной деятельности</w:t>
      </w:r>
      <w:r w:rsidRPr="00FA13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13FA">
        <w:rPr>
          <w:rFonts w:ascii="Times New Roman" w:hAnsi="Times New Roman"/>
          <w:sz w:val="28"/>
          <w:szCs w:val="28"/>
        </w:rPr>
        <w:t>программы подготовки специалистов среднего звена по специальности 43.02.15 Поварское и кондитерское дело.</w:t>
      </w:r>
    </w:p>
    <w:p w:rsidR="007E0455" w:rsidRPr="00EB3814" w:rsidRDefault="007E0455" w:rsidP="00FA1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3814">
        <w:rPr>
          <w:rFonts w:ascii="Times New Roman" w:hAnsi="Times New Roman"/>
          <w:color w:val="000000"/>
          <w:sz w:val="28"/>
          <w:szCs w:val="28"/>
          <w:lang w:eastAsia="ru-RU"/>
        </w:rPr>
        <w:t>Ра</w:t>
      </w:r>
      <w:r w:rsidRPr="00FA13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бочая программа рассчитана на 96 часов, из них 72 </w:t>
      </w:r>
      <w:r w:rsidRPr="00EB3814">
        <w:rPr>
          <w:rFonts w:ascii="Times New Roman" w:hAnsi="Times New Roman"/>
          <w:color w:val="000000"/>
          <w:sz w:val="28"/>
          <w:szCs w:val="28"/>
          <w:lang w:eastAsia="ru-RU"/>
        </w:rPr>
        <w:t>часов отводится на практические занятия.</w:t>
      </w:r>
    </w:p>
    <w:p w:rsidR="007E0455" w:rsidRPr="001A7B5F" w:rsidRDefault="007E0455" w:rsidP="00A5657D">
      <w:pPr>
        <w:rPr>
          <w:rFonts w:ascii="Times New Roman" w:hAnsi="Times New Roman"/>
          <w:sz w:val="24"/>
          <w:szCs w:val="24"/>
          <w:lang w:eastAsia="ru-RU"/>
        </w:rPr>
      </w:pPr>
    </w:p>
    <w:p w:rsidR="007E0455" w:rsidRDefault="007E045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7E0455" w:rsidRPr="003D312C" w:rsidRDefault="007E0455" w:rsidP="003D312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" w:name="_Toc90808802"/>
      <w:r w:rsidRPr="003D312C">
        <w:rPr>
          <w:rFonts w:ascii="Times New Roman" w:hAnsi="Times New Roman"/>
          <w:color w:val="auto"/>
        </w:rPr>
        <w:t>Практическая работа 1.</w:t>
      </w:r>
      <w:bookmarkEnd w:id="1"/>
    </w:p>
    <w:p w:rsidR="007E0455" w:rsidRPr="003D312C" w:rsidRDefault="007E0455" w:rsidP="003D312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" w:name="_Toc90808803"/>
      <w:r w:rsidRPr="003D312C">
        <w:rPr>
          <w:rFonts w:ascii="Times New Roman" w:hAnsi="Times New Roman"/>
          <w:color w:val="auto"/>
        </w:rPr>
        <w:t>Тема: ОРГАНИЗАЦИЯ РАСЧЕТОВ В ТАБЛИЧНОМ ПРОЦЕССОРЕ MS EXCEL</w:t>
      </w:r>
      <w:bookmarkEnd w:id="2"/>
    </w:p>
    <w:p w:rsidR="007E0455" w:rsidRPr="0009698D" w:rsidRDefault="007E0455" w:rsidP="0009698D">
      <w:pPr>
        <w:spacing w:after="0" w:line="240" w:lineRule="auto"/>
        <w:ind w:right="935" w:firstLine="1134"/>
        <w:jc w:val="center"/>
        <w:rPr>
          <w:rFonts w:ascii="Times New Roman" w:hAnsi="Times New Roman"/>
          <w:b/>
          <w:sz w:val="28"/>
          <w:szCs w:val="28"/>
        </w:rPr>
      </w:pPr>
    </w:p>
    <w:p w:rsidR="007E0455" w:rsidRPr="0009698D" w:rsidRDefault="007E0455" w:rsidP="0009698D">
      <w:pPr>
        <w:spacing w:after="0" w:line="240" w:lineRule="auto"/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09698D">
        <w:rPr>
          <w:rFonts w:ascii="Times New Roman" w:hAnsi="Times New Roman"/>
          <w:b/>
          <w:sz w:val="28"/>
          <w:szCs w:val="28"/>
        </w:rPr>
        <w:t xml:space="preserve">Цель занятия: </w:t>
      </w:r>
      <w:r w:rsidRPr="0009698D">
        <w:rPr>
          <w:rFonts w:ascii="Times New Roman" w:hAnsi="Times New Roman"/>
          <w:sz w:val="28"/>
          <w:szCs w:val="28"/>
        </w:rPr>
        <w:t>Изучение информационной технологии использования встроенных вычислительных функций Excel для финансового анализа.</w:t>
      </w:r>
    </w:p>
    <w:p w:rsidR="007E0455" w:rsidRPr="00BE0E91" w:rsidRDefault="007E0455" w:rsidP="00BE0E9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E0E91">
        <w:rPr>
          <w:rFonts w:ascii="Times New Roman" w:hAnsi="Times New Roman"/>
          <w:b/>
          <w:sz w:val="28"/>
          <w:szCs w:val="28"/>
        </w:rPr>
        <w:t xml:space="preserve">В результате выполнения работы должны быть достигнуты следующие результаты: умение </w:t>
      </w:r>
      <w:r w:rsidRPr="00BE0E91">
        <w:rPr>
          <w:rFonts w:ascii="Times New Roman" w:hAnsi="Times New Roman"/>
          <w:sz w:val="28"/>
          <w:szCs w:val="28"/>
        </w:rPr>
        <w:t xml:space="preserve">создавать, редактировать, оформлять таблицы </w:t>
      </w:r>
      <w:r w:rsidRPr="00BE0E91">
        <w:rPr>
          <w:rFonts w:ascii="Times New Roman" w:hAnsi="Times New Roman"/>
          <w:sz w:val="28"/>
          <w:szCs w:val="28"/>
          <w:lang w:val="en-US"/>
        </w:rPr>
        <w:t>Excel</w:t>
      </w:r>
      <w:r w:rsidRPr="00BE0E91">
        <w:rPr>
          <w:rFonts w:ascii="Times New Roman" w:hAnsi="Times New Roman"/>
          <w:sz w:val="28"/>
          <w:szCs w:val="28"/>
        </w:rPr>
        <w:t>; вводить формулы для расчета; использовать функцию суммирования (Σ); отображать различные форматы чисел</w:t>
      </w:r>
    </w:p>
    <w:p w:rsidR="007E0455" w:rsidRPr="00BE0E91" w:rsidRDefault="007E0455" w:rsidP="00BE0E91">
      <w:pPr>
        <w:spacing w:after="0" w:line="240" w:lineRule="auto"/>
        <w:ind w:left="900" w:firstLine="426"/>
        <w:jc w:val="both"/>
        <w:rPr>
          <w:rFonts w:ascii="Times New Roman" w:hAnsi="Times New Roman"/>
          <w:b/>
          <w:sz w:val="28"/>
          <w:szCs w:val="28"/>
        </w:rPr>
      </w:pPr>
      <w:r w:rsidRPr="00BE0E91">
        <w:rPr>
          <w:rFonts w:ascii="Times New Roman" w:hAnsi="Times New Roman"/>
          <w:b/>
          <w:sz w:val="28"/>
          <w:szCs w:val="28"/>
        </w:rPr>
        <w:t>Программное обеспечение: ОС</w:t>
      </w:r>
      <w:r w:rsidRPr="00BE0E91">
        <w:rPr>
          <w:rFonts w:ascii="Times New Roman" w:hAnsi="Times New Roman"/>
          <w:sz w:val="28"/>
          <w:szCs w:val="28"/>
        </w:rPr>
        <w:t xml:space="preserve"> </w:t>
      </w:r>
      <w:r w:rsidRPr="00BE0E91">
        <w:rPr>
          <w:rFonts w:ascii="Times New Roman" w:hAnsi="Times New Roman"/>
          <w:sz w:val="28"/>
          <w:szCs w:val="28"/>
          <w:lang w:val="en-US"/>
        </w:rPr>
        <w:t>Windows</w:t>
      </w:r>
      <w:r w:rsidRPr="00BE0E91">
        <w:rPr>
          <w:rFonts w:ascii="Times New Roman" w:hAnsi="Times New Roman"/>
          <w:sz w:val="28"/>
          <w:szCs w:val="28"/>
        </w:rPr>
        <w:t xml:space="preserve"> ХР, </w:t>
      </w:r>
      <w:r w:rsidRPr="00BE0E91">
        <w:rPr>
          <w:rFonts w:ascii="Times New Roman" w:hAnsi="Times New Roman"/>
          <w:sz w:val="28"/>
          <w:szCs w:val="28"/>
          <w:lang w:val="en-US"/>
        </w:rPr>
        <w:t>MS</w:t>
      </w:r>
      <w:r w:rsidRPr="00BE0E91">
        <w:rPr>
          <w:rFonts w:ascii="Times New Roman" w:hAnsi="Times New Roman"/>
          <w:sz w:val="28"/>
          <w:szCs w:val="28"/>
        </w:rPr>
        <w:t xml:space="preserve"> </w:t>
      </w:r>
      <w:r w:rsidRPr="00BE0E91">
        <w:rPr>
          <w:rFonts w:ascii="Times New Roman" w:hAnsi="Times New Roman"/>
          <w:sz w:val="28"/>
          <w:szCs w:val="28"/>
          <w:lang w:val="en-US"/>
        </w:rPr>
        <w:t>Office</w:t>
      </w:r>
    </w:p>
    <w:p w:rsidR="007E0455" w:rsidRDefault="007E0455" w:rsidP="0009698D">
      <w:pPr>
        <w:pStyle w:val="BlockQuotation"/>
        <w:ind w:left="0" w:right="-52" w:firstLine="567"/>
        <w:rPr>
          <w:b/>
          <w:sz w:val="28"/>
          <w:szCs w:val="28"/>
          <w:u w:val="single"/>
        </w:rPr>
      </w:pPr>
    </w:p>
    <w:p w:rsidR="007E0455" w:rsidRPr="00960EF0" w:rsidRDefault="007E0455" w:rsidP="00A23250">
      <w:pPr>
        <w:pStyle w:val="BlockQuotation"/>
        <w:spacing w:line="240" w:lineRule="auto"/>
        <w:ind w:left="0" w:right="-52" w:firstLine="567"/>
        <w:rPr>
          <w:b/>
          <w:szCs w:val="24"/>
          <w:u w:val="single"/>
        </w:rPr>
      </w:pPr>
      <w:r w:rsidRPr="00960EF0">
        <w:rPr>
          <w:b/>
          <w:szCs w:val="24"/>
          <w:u w:val="single"/>
        </w:rPr>
        <w:t>Методические указания.</w:t>
      </w:r>
    </w:p>
    <w:p w:rsidR="007E0455" w:rsidRPr="00960EF0" w:rsidRDefault="007E0455" w:rsidP="00A23250">
      <w:pPr>
        <w:pStyle w:val="BlockQuotation"/>
        <w:spacing w:line="240" w:lineRule="auto"/>
        <w:ind w:left="0" w:right="-52" w:firstLine="567"/>
        <w:rPr>
          <w:szCs w:val="24"/>
        </w:rPr>
      </w:pPr>
      <w:r w:rsidRPr="00960EF0">
        <w:rPr>
          <w:szCs w:val="24"/>
        </w:rPr>
        <w:t xml:space="preserve">Введите необходимый текст в нескольких ячейках, предварительно объединив ячейки </w:t>
      </w:r>
      <w:r w:rsidRPr="00960EF0">
        <w:rPr>
          <w:szCs w:val="24"/>
          <w:lang w:val="en-US"/>
        </w:rPr>
        <w:t>B</w:t>
      </w:r>
      <w:r w:rsidRPr="00960EF0">
        <w:rPr>
          <w:szCs w:val="24"/>
        </w:rPr>
        <w:t>1:</w:t>
      </w:r>
      <w:r w:rsidRPr="00960EF0">
        <w:rPr>
          <w:szCs w:val="24"/>
          <w:lang w:val="en-US"/>
        </w:rPr>
        <w:t>B</w:t>
      </w:r>
      <w:r w:rsidRPr="00960EF0">
        <w:rPr>
          <w:szCs w:val="24"/>
        </w:rPr>
        <w:t xml:space="preserve">3, </w:t>
      </w:r>
      <w:r w:rsidRPr="00960EF0">
        <w:rPr>
          <w:szCs w:val="24"/>
          <w:lang w:val="en-US"/>
        </w:rPr>
        <w:t>C</w:t>
      </w:r>
      <w:r w:rsidRPr="00960EF0">
        <w:rPr>
          <w:szCs w:val="24"/>
        </w:rPr>
        <w:t>1:</w:t>
      </w:r>
      <w:r w:rsidRPr="00960EF0">
        <w:rPr>
          <w:szCs w:val="24"/>
          <w:lang w:val="en-US"/>
        </w:rPr>
        <w:t>C</w:t>
      </w:r>
      <w:r w:rsidRPr="00960EF0">
        <w:rPr>
          <w:szCs w:val="24"/>
        </w:rPr>
        <w:t>3, D1:D3, E1:E3, и расположите его различными способами в различных форматах.</w:t>
      </w:r>
    </w:p>
    <w:p w:rsidR="007E0455" w:rsidRPr="00960EF0" w:rsidRDefault="007E0455" w:rsidP="00A23250">
      <w:pPr>
        <w:pStyle w:val="BlockQuotation"/>
        <w:spacing w:line="240" w:lineRule="auto"/>
        <w:ind w:left="0" w:right="-52" w:firstLine="567"/>
        <w:rPr>
          <w:b/>
          <w:szCs w:val="24"/>
          <w:u w:val="single"/>
        </w:rPr>
      </w:pPr>
      <w:r w:rsidRPr="00960EF0">
        <w:rPr>
          <w:szCs w:val="24"/>
        </w:rPr>
        <w:t xml:space="preserve">Для объединения ячеек используйте режим отображения </w:t>
      </w:r>
      <w:r w:rsidRPr="00960EF0">
        <w:rPr>
          <w:b/>
          <w:szCs w:val="24"/>
        </w:rPr>
        <w:t xml:space="preserve">объединение ячеек </w:t>
      </w:r>
      <w:r w:rsidRPr="00960EF0">
        <w:rPr>
          <w:szCs w:val="24"/>
        </w:rPr>
        <w:t xml:space="preserve">вкладки </w:t>
      </w:r>
      <w:r w:rsidRPr="00960EF0">
        <w:rPr>
          <w:b/>
          <w:szCs w:val="24"/>
        </w:rPr>
        <w:t xml:space="preserve">выравнивание </w:t>
      </w:r>
      <w:r w:rsidRPr="00960EF0">
        <w:rPr>
          <w:szCs w:val="24"/>
        </w:rPr>
        <w:t xml:space="preserve">команды </w:t>
      </w:r>
      <w:r w:rsidRPr="00960EF0">
        <w:rPr>
          <w:b/>
          <w:szCs w:val="24"/>
        </w:rPr>
        <w:t>Формат ячейки</w:t>
      </w:r>
      <w:r w:rsidRPr="00960EF0">
        <w:rPr>
          <w:szCs w:val="24"/>
        </w:rPr>
        <w:t xml:space="preserve">. </w:t>
      </w:r>
    </w:p>
    <w:p w:rsidR="007E0455" w:rsidRPr="00960EF0" w:rsidRDefault="007E0455" w:rsidP="00A23250">
      <w:pPr>
        <w:pStyle w:val="BodyTextIndent"/>
        <w:spacing w:after="0" w:line="240" w:lineRule="auto"/>
        <w:ind w:left="0" w:firstLine="567"/>
        <w:jc w:val="both"/>
        <w:rPr>
          <w:b/>
          <w:sz w:val="24"/>
          <w:szCs w:val="24"/>
        </w:rPr>
      </w:pPr>
      <w:r w:rsidRPr="00960EF0">
        <w:rPr>
          <w:sz w:val="24"/>
          <w:szCs w:val="24"/>
        </w:rPr>
        <w:t xml:space="preserve">Для направления текста в ячейках нужно выбрать нужную </w:t>
      </w:r>
      <w:r w:rsidRPr="00960EF0">
        <w:rPr>
          <w:b/>
          <w:sz w:val="24"/>
          <w:szCs w:val="24"/>
        </w:rPr>
        <w:t xml:space="preserve">ориентацию </w:t>
      </w:r>
      <w:r w:rsidRPr="00960EF0">
        <w:rPr>
          <w:sz w:val="24"/>
          <w:szCs w:val="24"/>
        </w:rPr>
        <w:t xml:space="preserve">вкладки </w:t>
      </w:r>
      <w:r w:rsidRPr="00960EF0">
        <w:rPr>
          <w:b/>
          <w:sz w:val="24"/>
          <w:szCs w:val="24"/>
        </w:rPr>
        <w:t xml:space="preserve">выравнивание </w:t>
      </w:r>
      <w:r w:rsidRPr="00960EF0">
        <w:rPr>
          <w:sz w:val="24"/>
          <w:szCs w:val="24"/>
        </w:rPr>
        <w:t xml:space="preserve">команды </w:t>
      </w:r>
      <w:r w:rsidRPr="00960EF0">
        <w:rPr>
          <w:b/>
          <w:sz w:val="24"/>
          <w:szCs w:val="24"/>
        </w:rPr>
        <w:t>Формат ячейки</w:t>
      </w:r>
    </w:p>
    <w:p w:rsidR="007E0455" w:rsidRPr="00960EF0" w:rsidRDefault="007E0455" w:rsidP="00A23250">
      <w:pPr>
        <w:pStyle w:val="BodyTextIndent"/>
        <w:spacing w:after="0" w:line="240" w:lineRule="auto"/>
        <w:ind w:left="0" w:firstLine="567"/>
        <w:jc w:val="both"/>
        <w:rPr>
          <w:sz w:val="24"/>
          <w:szCs w:val="24"/>
        </w:rPr>
      </w:pPr>
      <w:r w:rsidRPr="00960EF0">
        <w:rPr>
          <w:sz w:val="24"/>
          <w:szCs w:val="24"/>
        </w:rPr>
        <w:t xml:space="preserve">Для форматирования текста воспользуйтесь командой </w:t>
      </w:r>
      <w:r w:rsidRPr="00960EF0">
        <w:rPr>
          <w:b/>
          <w:sz w:val="24"/>
          <w:szCs w:val="24"/>
        </w:rPr>
        <w:t>Формат ячейки/шрифт</w:t>
      </w:r>
      <w:r w:rsidRPr="00960EF0">
        <w:rPr>
          <w:sz w:val="24"/>
          <w:szCs w:val="24"/>
        </w:rPr>
        <w:t xml:space="preserve">, для задания границ – </w:t>
      </w:r>
      <w:r w:rsidRPr="00960EF0">
        <w:rPr>
          <w:b/>
          <w:sz w:val="24"/>
          <w:szCs w:val="24"/>
        </w:rPr>
        <w:t>Формат ячейки/граница</w:t>
      </w:r>
    </w:p>
    <w:p w:rsidR="007E0455" w:rsidRPr="00960EF0" w:rsidRDefault="007E0455" w:rsidP="0009698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09698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960EF0">
        <w:rPr>
          <w:rFonts w:ascii="Times New Roman" w:hAnsi="Times New Roman"/>
          <w:sz w:val="24"/>
          <w:szCs w:val="24"/>
        </w:rPr>
        <w:t>Создать таблицу накладной, произвести расчеты, построить гистограмму изменения суммы, произвести фильтрацию данных.</w:t>
      </w:r>
    </w:p>
    <w:p w:rsidR="007E0455" w:rsidRPr="00960EF0" w:rsidRDefault="007E0455" w:rsidP="000969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09698D">
      <w:pPr>
        <w:numPr>
          <w:ilvl w:val="0"/>
          <w:numId w:val="4"/>
        </w:numPr>
        <w:tabs>
          <w:tab w:val="clear" w:pos="1682"/>
        </w:tabs>
        <w:spacing w:after="0" w:line="240" w:lineRule="auto"/>
        <w:ind w:left="709" w:hanging="357"/>
        <w:rPr>
          <w:rFonts w:ascii="Times New Roman" w:hAnsi="Times New Roman"/>
          <w:b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Создайте и оформите таблицу «Накладная». Для записи суммы используйте денежный формат отображения чисел. Для записи текста внутри одной ячейки в несколько строк используйте возможности форматирования ячейки </w:t>
      </w:r>
      <w:r w:rsidRPr="00960EF0">
        <w:rPr>
          <w:rFonts w:ascii="Times New Roman" w:hAnsi="Times New Roman"/>
          <w:b/>
          <w:sz w:val="24"/>
          <w:szCs w:val="24"/>
        </w:rPr>
        <w:t>(формат_ячейки/выравнивание/переносить_по_словам)</w:t>
      </w:r>
    </w:p>
    <w:p w:rsidR="007E0455" w:rsidRPr="00960EF0" w:rsidRDefault="007E0455" w:rsidP="0009698D">
      <w:pPr>
        <w:numPr>
          <w:ilvl w:val="0"/>
          <w:numId w:val="4"/>
        </w:numPr>
        <w:tabs>
          <w:tab w:val="clear" w:pos="1682"/>
        </w:tabs>
        <w:spacing w:after="0" w:line="240" w:lineRule="auto"/>
        <w:ind w:left="709" w:hanging="357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Введите формулы для расчета суммы.</w:t>
      </w:r>
    </w:p>
    <w:p w:rsidR="007E0455" w:rsidRPr="00960EF0" w:rsidRDefault="007E0455" w:rsidP="0009698D">
      <w:pPr>
        <w:numPr>
          <w:ilvl w:val="0"/>
          <w:numId w:val="4"/>
        </w:numPr>
        <w:tabs>
          <w:tab w:val="clear" w:pos="1682"/>
        </w:tabs>
        <w:spacing w:after="0" w:line="240" w:lineRule="auto"/>
        <w:ind w:left="709" w:hanging="357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Используя функцию суммирования Σ, рассчитайте итого.</w:t>
      </w:r>
    </w:p>
    <w:p w:rsidR="007E0455" w:rsidRPr="00960EF0" w:rsidRDefault="007E0455" w:rsidP="000969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567" w:type="dxa"/>
        <w:jc w:val="center"/>
        <w:tblLook w:val="00A0"/>
      </w:tblPr>
      <w:tblGrid>
        <w:gridCol w:w="731"/>
        <w:gridCol w:w="2233"/>
        <w:gridCol w:w="1523"/>
        <w:gridCol w:w="1740"/>
        <w:gridCol w:w="2340"/>
      </w:tblGrid>
      <w:tr w:rsidR="007E0455" w:rsidRPr="00BB1624" w:rsidTr="00B3687D">
        <w:trPr>
          <w:trHeight w:val="312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17 февраля 2021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накладная № 1</w:t>
            </w:r>
          </w:p>
        </w:tc>
      </w:tr>
      <w:tr w:rsidR="007E0455" w:rsidRPr="00BB1624" w:rsidTr="00B3687D">
        <w:trPr>
          <w:trHeight w:val="372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от кого </w:t>
            </w: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Иванова И.И.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72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кому </w:t>
            </w: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Сидорову С.С.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60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708"/>
          <w:jc w:val="center"/>
        </w:trPr>
        <w:tc>
          <w:tcPr>
            <w:tcW w:w="7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картофель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210,00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12,60р.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огурцы солен.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35,00р.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лук зеленый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5,80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32,00р.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сметана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58,50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37,00р.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свекла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11,70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18,00р.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26,90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11,20р.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3,90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28,00р.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петрушка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10,40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15,40р.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43,60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16,80р.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томатное пюре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38,50р.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сало свиное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700,00р.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сахар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21,80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23,80р.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уксус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9,80р.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судак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61,30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156,80р.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48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Итого: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264"/>
          <w:jc w:val="center"/>
        </w:trPr>
        <w:tc>
          <w:tcPr>
            <w:tcW w:w="73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408"/>
          <w:jc w:val="center"/>
        </w:trPr>
        <w:tc>
          <w:tcPr>
            <w:tcW w:w="44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сдал____________________</w:t>
            </w:r>
          </w:p>
        </w:tc>
        <w:tc>
          <w:tcPr>
            <w:tcW w:w="4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0969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принял_______________</w:t>
            </w:r>
          </w:p>
        </w:tc>
      </w:tr>
    </w:tbl>
    <w:p w:rsidR="007E0455" w:rsidRPr="00960EF0" w:rsidRDefault="007E0455" w:rsidP="000969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09698D">
      <w:pPr>
        <w:numPr>
          <w:ilvl w:val="0"/>
          <w:numId w:val="4"/>
        </w:numPr>
        <w:spacing w:after="0" w:line="240" w:lineRule="auto"/>
        <w:ind w:right="-57"/>
        <w:jc w:val="both"/>
        <w:rPr>
          <w:rStyle w:val="FontStyle42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Произведите фильтрацию значений суммы, превышающих 1000 р.</w:t>
      </w:r>
    </w:p>
    <w:p w:rsidR="007E0455" w:rsidRPr="00960EF0" w:rsidRDefault="007E0455" w:rsidP="0009698D">
      <w:pPr>
        <w:ind w:firstLine="567"/>
        <w:jc w:val="both"/>
        <w:rPr>
          <w:rStyle w:val="FontStyle42"/>
          <w:sz w:val="24"/>
          <w:szCs w:val="24"/>
        </w:rPr>
      </w:pPr>
    </w:p>
    <w:p w:rsidR="007E0455" w:rsidRPr="00960EF0" w:rsidRDefault="007E0455" w:rsidP="0009698D">
      <w:pPr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960EF0">
        <w:rPr>
          <w:rFonts w:ascii="Times New Roman" w:hAnsi="Times New Roman"/>
          <w:sz w:val="24"/>
          <w:szCs w:val="24"/>
        </w:rPr>
        <w:t>Оформите калькуляционную карту по образцу, произвести расчеты, построить круговую диаграмму изменения суммы.</w:t>
      </w:r>
    </w:p>
    <w:p w:rsidR="007E0455" w:rsidRPr="00960EF0" w:rsidRDefault="007E0455" w:rsidP="0009698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1.Оформите калькуляционную карту по образцу. (к колонке «Норма» установите числовой формат, к колонке «Цена» денежный формат)</w:t>
      </w:r>
    </w:p>
    <w:p w:rsidR="007E0455" w:rsidRPr="00960EF0" w:rsidRDefault="007E0455" w:rsidP="0009698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2.Расчитайте количество продуктов необходимое для приготовления блюда по формулам.</w:t>
      </w:r>
    </w:p>
    <w:p w:rsidR="007E0455" w:rsidRPr="00960EF0" w:rsidRDefault="007E0455" w:rsidP="0009698D">
      <w:pPr>
        <w:tabs>
          <w:tab w:val="left" w:pos="3666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Формулы:</w:t>
      </w:r>
    </w:p>
    <w:p w:rsidR="007E0455" w:rsidRPr="00960EF0" w:rsidRDefault="007E0455" w:rsidP="00960EF0">
      <w:pPr>
        <w:tabs>
          <w:tab w:val="left" w:pos="3666"/>
        </w:tabs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Сумма: = </w:t>
      </w:r>
      <w:r w:rsidRPr="00960EF0">
        <w:rPr>
          <w:rFonts w:ascii="Times New Roman" w:hAnsi="Times New Roman"/>
          <w:i/>
          <w:sz w:val="24"/>
          <w:szCs w:val="24"/>
        </w:rPr>
        <w:t xml:space="preserve">Норма </w:t>
      </w:r>
      <w:r w:rsidRPr="00A23250">
        <w:rPr>
          <w:rFonts w:ascii="Times New Roman" w:hAnsi="Times New Roman"/>
          <w:sz w:val="24"/>
          <w:szCs w:val="24"/>
        </w:rPr>
        <w:t>х</w:t>
      </w:r>
      <w:r w:rsidRPr="00960EF0">
        <w:rPr>
          <w:rFonts w:ascii="Times New Roman" w:hAnsi="Times New Roman"/>
          <w:i/>
          <w:sz w:val="24"/>
          <w:szCs w:val="24"/>
        </w:rPr>
        <w:t xml:space="preserve"> Цена</w:t>
      </w:r>
    </w:p>
    <w:p w:rsidR="007E0455" w:rsidRPr="00960EF0" w:rsidRDefault="007E0455" w:rsidP="00960EF0">
      <w:pPr>
        <w:tabs>
          <w:tab w:val="left" w:pos="3666"/>
        </w:tabs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Общая стоимость: = </w:t>
      </w:r>
      <w:r w:rsidRPr="00960EF0">
        <w:rPr>
          <w:rFonts w:ascii="Times New Roman" w:hAnsi="Times New Roman"/>
          <w:i/>
          <w:sz w:val="24"/>
          <w:szCs w:val="24"/>
        </w:rPr>
        <w:t>Вставка – Функция – СУММ(F16: F22)</w:t>
      </w:r>
    </w:p>
    <w:p w:rsidR="007E0455" w:rsidRPr="00960EF0" w:rsidRDefault="007E0455" w:rsidP="00960EF0">
      <w:pPr>
        <w:tabs>
          <w:tab w:val="left" w:pos="3666"/>
          <w:tab w:val="left" w:pos="4896"/>
        </w:tabs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Рац. Процент к стоимости сырья: = </w:t>
      </w:r>
      <w:r w:rsidRPr="00960EF0">
        <w:rPr>
          <w:rFonts w:ascii="Times New Roman" w:hAnsi="Times New Roman"/>
          <w:i/>
          <w:sz w:val="24"/>
          <w:szCs w:val="24"/>
        </w:rPr>
        <w:t xml:space="preserve">Общая стоимость </w:t>
      </w:r>
      <w:r w:rsidRPr="00960EF0">
        <w:rPr>
          <w:rFonts w:ascii="Times New Roman" w:hAnsi="Times New Roman"/>
          <w:sz w:val="24"/>
          <w:szCs w:val="24"/>
        </w:rPr>
        <w:t xml:space="preserve">х </w:t>
      </w:r>
      <w:r w:rsidRPr="00960EF0">
        <w:rPr>
          <w:rFonts w:ascii="Times New Roman" w:hAnsi="Times New Roman"/>
          <w:i/>
          <w:sz w:val="24"/>
          <w:szCs w:val="24"/>
        </w:rPr>
        <w:t>0,5</w:t>
      </w:r>
    </w:p>
    <w:p w:rsidR="007E0455" w:rsidRPr="00960EF0" w:rsidRDefault="007E0455" w:rsidP="00960EF0">
      <w:pPr>
        <w:tabs>
          <w:tab w:val="left" w:pos="3666"/>
        </w:tabs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Продажная стоимость продукта: = </w:t>
      </w:r>
      <w:r w:rsidRPr="00960EF0">
        <w:rPr>
          <w:rFonts w:ascii="Times New Roman" w:hAnsi="Times New Roman"/>
          <w:i/>
          <w:sz w:val="24"/>
          <w:szCs w:val="24"/>
        </w:rPr>
        <w:t>Общая стоимость + Рац. Процент к стоимости сырья.</w:t>
      </w:r>
    </w:p>
    <w:p w:rsidR="007E0455" w:rsidRPr="00960EF0" w:rsidRDefault="007E0455" w:rsidP="00960EF0">
      <w:pPr>
        <w:tabs>
          <w:tab w:val="left" w:pos="3666"/>
        </w:tabs>
        <w:jc w:val="both"/>
        <w:rPr>
          <w:rFonts w:ascii="Times New Roman" w:hAnsi="Times New Roman"/>
          <w:i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Продажная цена 1 блюда: = </w:t>
      </w:r>
      <w:r w:rsidRPr="00960EF0">
        <w:rPr>
          <w:rFonts w:ascii="Times New Roman" w:hAnsi="Times New Roman"/>
          <w:i/>
          <w:sz w:val="24"/>
          <w:szCs w:val="24"/>
        </w:rPr>
        <w:t>Продажная стоимость продукта / 10</w:t>
      </w:r>
    </w:p>
    <w:p w:rsidR="007E0455" w:rsidRPr="00960EF0" w:rsidRDefault="007E0455" w:rsidP="0009698D">
      <w:pPr>
        <w:tabs>
          <w:tab w:val="left" w:pos="3666"/>
        </w:tabs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7E0455" w:rsidRPr="005E03D3" w:rsidRDefault="007E0455" w:rsidP="0009698D">
      <w:pPr>
        <w:tabs>
          <w:tab w:val="left" w:pos="3666"/>
        </w:tabs>
        <w:rPr>
          <w:rFonts w:ascii="Times New Roman" w:hAnsi="Times New Roman"/>
        </w:rPr>
      </w:pPr>
      <w:r w:rsidRPr="00BB1624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501.75pt;height:485.25pt;visibility:visible">
            <v:imagedata r:id="rId7" o:title="" croptop="701f" cropbottom="21f" cropright="-20f"/>
          </v:shape>
        </w:pict>
      </w:r>
    </w:p>
    <w:p w:rsidR="007E0455" w:rsidRPr="00B3687D" w:rsidRDefault="007E0455" w:rsidP="0009698D">
      <w:pPr>
        <w:ind w:right="-58" w:firstLine="567"/>
        <w:jc w:val="both"/>
        <w:rPr>
          <w:rFonts w:ascii="Times New Roman" w:hAnsi="Times New Roman"/>
          <w:i/>
          <w:sz w:val="28"/>
          <w:szCs w:val="28"/>
        </w:rPr>
      </w:pPr>
      <w:r w:rsidRPr="00B3687D">
        <w:rPr>
          <w:rFonts w:ascii="Times New Roman" w:hAnsi="Times New Roman"/>
          <w:b/>
          <w:sz w:val="28"/>
          <w:szCs w:val="28"/>
        </w:rPr>
        <w:t xml:space="preserve">Задание 2.2. </w:t>
      </w:r>
      <w:r w:rsidRPr="00B3687D">
        <w:rPr>
          <w:rFonts w:ascii="Times New Roman" w:hAnsi="Times New Roman"/>
          <w:sz w:val="28"/>
          <w:szCs w:val="28"/>
        </w:rPr>
        <w:t>Рассчитайте количество продуктов необходимое для приготовления блюда по формулам</w:t>
      </w:r>
    </w:p>
    <w:p w:rsidR="007E0455" w:rsidRPr="00B3687D" w:rsidRDefault="007E0455" w:rsidP="0009698D">
      <w:pPr>
        <w:tabs>
          <w:tab w:val="left" w:pos="3666"/>
        </w:tabs>
        <w:rPr>
          <w:rFonts w:ascii="Times New Roman" w:hAnsi="Times New Roman"/>
          <w:b/>
          <w:sz w:val="28"/>
          <w:szCs w:val="28"/>
        </w:rPr>
      </w:pPr>
      <w:r w:rsidRPr="00B3687D">
        <w:rPr>
          <w:rFonts w:ascii="Times New Roman" w:hAnsi="Times New Roman"/>
          <w:b/>
          <w:sz w:val="28"/>
          <w:szCs w:val="28"/>
        </w:rPr>
        <w:t>Формулы:</w:t>
      </w:r>
    </w:p>
    <w:p w:rsidR="007E0455" w:rsidRPr="00B3687D" w:rsidRDefault="007E0455" w:rsidP="0009698D">
      <w:pPr>
        <w:tabs>
          <w:tab w:val="left" w:pos="3666"/>
        </w:tabs>
        <w:rPr>
          <w:rFonts w:ascii="Times New Roman" w:hAnsi="Times New Roman"/>
          <w:sz w:val="28"/>
          <w:szCs w:val="28"/>
        </w:rPr>
      </w:pPr>
      <w:r w:rsidRPr="00B3687D">
        <w:rPr>
          <w:rFonts w:ascii="Times New Roman" w:hAnsi="Times New Roman"/>
          <w:sz w:val="28"/>
          <w:szCs w:val="28"/>
        </w:rPr>
        <w:t xml:space="preserve">Сумма: = </w:t>
      </w:r>
      <w:r w:rsidRPr="00B3687D">
        <w:rPr>
          <w:rFonts w:ascii="Times New Roman" w:hAnsi="Times New Roman"/>
          <w:i/>
          <w:sz w:val="28"/>
          <w:szCs w:val="28"/>
        </w:rPr>
        <w:t>Норма х Цена</w:t>
      </w:r>
    </w:p>
    <w:p w:rsidR="007E0455" w:rsidRPr="00B3687D" w:rsidRDefault="007E0455" w:rsidP="0009698D">
      <w:pPr>
        <w:tabs>
          <w:tab w:val="left" w:pos="3666"/>
        </w:tabs>
        <w:rPr>
          <w:rFonts w:ascii="Times New Roman" w:hAnsi="Times New Roman"/>
          <w:sz w:val="28"/>
          <w:szCs w:val="28"/>
        </w:rPr>
      </w:pPr>
      <w:r w:rsidRPr="00B3687D">
        <w:rPr>
          <w:rFonts w:ascii="Times New Roman" w:hAnsi="Times New Roman"/>
          <w:sz w:val="28"/>
          <w:szCs w:val="28"/>
        </w:rPr>
        <w:t xml:space="preserve">Общая стоимость: = </w:t>
      </w:r>
      <w:r w:rsidRPr="00B3687D">
        <w:rPr>
          <w:rFonts w:ascii="Times New Roman" w:hAnsi="Times New Roman"/>
          <w:i/>
          <w:sz w:val="28"/>
          <w:szCs w:val="28"/>
        </w:rPr>
        <w:t>Вставка – Функция – СУММ(F16: F22)</w:t>
      </w:r>
    </w:p>
    <w:p w:rsidR="007E0455" w:rsidRPr="00B3687D" w:rsidRDefault="007E0455" w:rsidP="0009698D">
      <w:pPr>
        <w:tabs>
          <w:tab w:val="left" w:pos="3666"/>
          <w:tab w:val="left" w:pos="4896"/>
        </w:tabs>
        <w:rPr>
          <w:rFonts w:ascii="Times New Roman" w:hAnsi="Times New Roman"/>
          <w:sz w:val="28"/>
          <w:szCs w:val="28"/>
        </w:rPr>
      </w:pPr>
      <w:r w:rsidRPr="00B3687D">
        <w:rPr>
          <w:rFonts w:ascii="Times New Roman" w:hAnsi="Times New Roman"/>
          <w:sz w:val="28"/>
          <w:szCs w:val="28"/>
        </w:rPr>
        <w:t xml:space="preserve">Рац. Процент к стоимости сырья: = </w:t>
      </w:r>
      <w:r w:rsidRPr="00B3687D">
        <w:rPr>
          <w:rFonts w:ascii="Times New Roman" w:hAnsi="Times New Roman"/>
          <w:i/>
          <w:sz w:val="28"/>
          <w:szCs w:val="28"/>
        </w:rPr>
        <w:t>Общая стоимость х 0,7</w:t>
      </w:r>
    </w:p>
    <w:p w:rsidR="007E0455" w:rsidRPr="00B3687D" w:rsidRDefault="007E0455" w:rsidP="0009698D">
      <w:pPr>
        <w:tabs>
          <w:tab w:val="left" w:pos="3666"/>
        </w:tabs>
        <w:rPr>
          <w:rFonts w:ascii="Times New Roman" w:hAnsi="Times New Roman"/>
          <w:sz w:val="28"/>
          <w:szCs w:val="28"/>
        </w:rPr>
      </w:pPr>
      <w:r w:rsidRPr="00B3687D">
        <w:rPr>
          <w:rFonts w:ascii="Times New Roman" w:hAnsi="Times New Roman"/>
          <w:sz w:val="28"/>
          <w:szCs w:val="28"/>
        </w:rPr>
        <w:t xml:space="preserve">Продажная стоимость продукта: = </w:t>
      </w:r>
      <w:r w:rsidRPr="00B3687D">
        <w:rPr>
          <w:rFonts w:ascii="Times New Roman" w:hAnsi="Times New Roman"/>
          <w:i/>
          <w:sz w:val="28"/>
          <w:szCs w:val="28"/>
        </w:rPr>
        <w:t>Общая стоимость + Рац. Процент к стоимости сырья.</w:t>
      </w:r>
    </w:p>
    <w:p w:rsidR="007E0455" w:rsidRPr="00B3687D" w:rsidRDefault="007E0455" w:rsidP="0009698D">
      <w:pPr>
        <w:tabs>
          <w:tab w:val="left" w:pos="3666"/>
        </w:tabs>
        <w:rPr>
          <w:rFonts w:ascii="Times New Roman" w:hAnsi="Times New Roman"/>
          <w:i/>
          <w:sz w:val="28"/>
          <w:szCs w:val="28"/>
        </w:rPr>
      </w:pPr>
      <w:r w:rsidRPr="00B3687D">
        <w:rPr>
          <w:rFonts w:ascii="Times New Roman" w:hAnsi="Times New Roman"/>
          <w:sz w:val="28"/>
          <w:szCs w:val="28"/>
        </w:rPr>
        <w:t xml:space="preserve">Продажная цена 1 блюда: = </w:t>
      </w:r>
      <w:r w:rsidRPr="00B3687D">
        <w:rPr>
          <w:rFonts w:ascii="Times New Roman" w:hAnsi="Times New Roman"/>
          <w:i/>
          <w:sz w:val="28"/>
          <w:szCs w:val="28"/>
        </w:rPr>
        <w:t>Продажная стоимость продукта / 10</w:t>
      </w:r>
    </w:p>
    <w:p w:rsidR="007E0455" w:rsidRPr="005E03D3" w:rsidRDefault="007E0455" w:rsidP="0009698D">
      <w:pPr>
        <w:rPr>
          <w:rFonts w:ascii="Times New Roman" w:hAnsi="Times New Roman"/>
          <w:i/>
        </w:rPr>
      </w:pPr>
    </w:p>
    <w:p w:rsidR="007E0455" w:rsidRPr="00DF3707" w:rsidRDefault="007E0455" w:rsidP="0009698D">
      <w:pPr>
        <w:rPr>
          <w:i/>
        </w:rPr>
      </w:pPr>
      <w:r w:rsidRPr="00BB1624">
        <w:rPr>
          <w:rFonts w:ascii="Times New Roman" w:hAnsi="Times New Roman"/>
          <w:noProof/>
          <w:lang w:eastAsia="ru-RU"/>
        </w:rPr>
        <w:pict>
          <v:shape id="Рисунок 1" o:spid="_x0000_i1026" type="#_x0000_t75" style="width:430.5pt;height:426pt;visibility:visible">
            <v:imagedata r:id="rId8" o:title="" cropbottom="5f" cropright="5f"/>
          </v:shape>
        </w:pict>
      </w:r>
    </w:p>
    <w:p w:rsidR="007E0455" w:rsidRPr="00DF3707" w:rsidRDefault="007E0455" w:rsidP="0009698D">
      <w:pPr>
        <w:rPr>
          <w:i/>
        </w:rPr>
      </w:pPr>
    </w:p>
    <w:p w:rsidR="007E0455" w:rsidRDefault="007E0455" w:rsidP="0009698D">
      <w:pPr>
        <w:tabs>
          <w:tab w:val="left" w:pos="284"/>
        </w:tabs>
        <w:rPr>
          <w:rFonts w:ascii="Times New Roman" w:hAnsi="Times New Roman"/>
        </w:rPr>
      </w:pPr>
    </w:p>
    <w:p w:rsidR="007E0455" w:rsidRPr="005E03D3" w:rsidRDefault="007E0455" w:rsidP="0009698D">
      <w:pPr>
        <w:rPr>
          <w:rFonts w:ascii="Times New Roman" w:hAnsi="Times New Roman"/>
          <w:b/>
          <w:i/>
          <w:color w:val="000080"/>
        </w:rPr>
      </w:pPr>
    </w:p>
    <w:p w:rsidR="007E0455" w:rsidRDefault="007E0455" w:rsidP="0009698D">
      <w:pPr>
        <w:rPr>
          <w:rFonts w:ascii="Times New Roman" w:hAnsi="Times New Roman"/>
        </w:rPr>
        <w:sectPr w:rsidR="007E0455" w:rsidSect="00960EF0">
          <w:headerReference w:type="even" r:id="rId9"/>
          <w:footerReference w:type="even" r:id="rId10"/>
          <w:footerReference w:type="default" r:id="rId11"/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7E0455" w:rsidRPr="00091979" w:rsidRDefault="007E0455" w:rsidP="0009698D">
      <w:pPr>
        <w:ind w:left="426" w:right="-58"/>
        <w:jc w:val="both"/>
        <w:rPr>
          <w:rFonts w:ascii="Times New Roman" w:hAnsi="Times New Roman"/>
        </w:rPr>
      </w:pPr>
      <w:r w:rsidRPr="00091979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>3</w:t>
      </w:r>
      <w:r w:rsidRPr="00091979">
        <w:rPr>
          <w:rFonts w:ascii="Times New Roman" w:hAnsi="Times New Roman"/>
          <w:b/>
        </w:rPr>
        <w:t xml:space="preserve">. </w:t>
      </w:r>
      <w:r w:rsidRPr="005E03D3">
        <w:rPr>
          <w:rFonts w:ascii="Times New Roman" w:hAnsi="Times New Roman"/>
        </w:rPr>
        <w:t xml:space="preserve">Оформите </w:t>
      </w:r>
      <w:r>
        <w:rPr>
          <w:rFonts w:ascii="Times New Roman" w:hAnsi="Times New Roman"/>
        </w:rPr>
        <w:t>таблицу «План-меню»</w:t>
      </w:r>
      <w:r w:rsidRPr="005E03D3">
        <w:rPr>
          <w:rFonts w:ascii="Times New Roman" w:hAnsi="Times New Roman"/>
        </w:rPr>
        <w:t xml:space="preserve"> по образцу</w:t>
      </w:r>
      <w:r w:rsidRPr="00091979">
        <w:rPr>
          <w:rFonts w:ascii="Times New Roman" w:hAnsi="Times New Roman"/>
        </w:rPr>
        <w:t>, произвести расчеты, построить</w:t>
      </w:r>
      <w:r>
        <w:rPr>
          <w:rFonts w:ascii="Times New Roman" w:hAnsi="Times New Roman"/>
        </w:rPr>
        <w:t xml:space="preserve"> круговую</w:t>
      </w:r>
      <w:r w:rsidRPr="00091979">
        <w:rPr>
          <w:rFonts w:ascii="Times New Roman" w:hAnsi="Times New Roman"/>
        </w:rPr>
        <w:t xml:space="preserve"> диаграмму изменения суммы.</w:t>
      </w:r>
    </w:p>
    <w:p w:rsidR="007E0455" w:rsidRPr="006C3A25" w:rsidRDefault="007E0455" w:rsidP="0009698D">
      <w:pPr>
        <w:numPr>
          <w:ilvl w:val="0"/>
          <w:numId w:val="5"/>
        </w:numPr>
        <w:tabs>
          <w:tab w:val="clear" w:pos="1682"/>
        </w:tabs>
        <w:spacing w:after="0" w:line="360" w:lineRule="auto"/>
        <w:ind w:left="426"/>
        <w:rPr>
          <w:rFonts w:ascii="Times New Roman" w:hAnsi="Times New Roman"/>
        </w:rPr>
      </w:pPr>
      <w:r w:rsidRPr="006C3A25">
        <w:rPr>
          <w:rFonts w:ascii="Times New Roman" w:hAnsi="Times New Roman"/>
        </w:rPr>
        <w:t>Создайте таблицу «План-меню».</w:t>
      </w:r>
    </w:p>
    <w:p w:rsidR="007E0455" w:rsidRPr="006C3A25" w:rsidRDefault="007E0455" w:rsidP="0009698D">
      <w:pPr>
        <w:pStyle w:val="NormalWeb"/>
        <w:spacing w:before="0" w:beforeAutospacing="0" w:after="0" w:afterAutospacing="0"/>
        <w:ind w:left="426"/>
        <w:rPr>
          <w:b/>
        </w:rPr>
      </w:pPr>
      <w:r w:rsidRPr="006C3A25">
        <w:t xml:space="preserve">В таблице введите формулы для расчета </w:t>
      </w:r>
      <w:r w:rsidRPr="006C3A25">
        <w:rPr>
          <w:b/>
          <w:i/>
        </w:rPr>
        <w:t>Суммы.</w:t>
      </w:r>
      <w:r w:rsidRPr="006C3A25">
        <w:rPr>
          <w:b/>
        </w:rPr>
        <w:t xml:space="preserve"> Сумма = количество* Цена_продажи</w:t>
      </w:r>
    </w:p>
    <w:p w:rsidR="007E0455" w:rsidRDefault="007E0455" w:rsidP="0009698D">
      <w:pPr>
        <w:numPr>
          <w:ilvl w:val="0"/>
          <w:numId w:val="5"/>
        </w:numPr>
        <w:tabs>
          <w:tab w:val="clear" w:pos="1682"/>
        </w:tabs>
        <w:spacing w:after="0" w:line="360" w:lineRule="auto"/>
        <w:ind w:left="426" w:hanging="357"/>
        <w:rPr>
          <w:rFonts w:ascii="Times New Roman" w:hAnsi="Times New Roman"/>
          <w:b/>
        </w:rPr>
      </w:pPr>
      <w:r w:rsidRPr="006C3A25">
        <w:rPr>
          <w:rFonts w:ascii="Times New Roman" w:hAnsi="Times New Roman"/>
        </w:rPr>
        <w:t xml:space="preserve">Рассчитайте </w:t>
      </w:r>
      <w:r w:rsidRPr="006C3A25">
        <w:rPr>
          <w:rFonts w:ascii="Times New Roman" w:hAnsi="Times New Roman"/>
          <w:b/>
          <w:i/>
        </w:rPr>
        <w:t>Итого,</w:t>
      </w:r>
      <w:r w:rsidRPr="006C3A25">
        <w:rPr>
          <w:rFonts w:ascii="Times New Roman" w:hAnsi="Times New Roman"/>
        </w:rPr>
        <w:t xml:space="preserve"> используя </w:t>
      </w:r>
      <w:r w:rsidRPr="006C3A25">
        <w:rPr>
          <w:rFonts w:ascii="Times New Roman" w:hAnsi="Times New Roman"/>
          <w:b/>
          <w:i/>
        </w:rPr>
        <w:t>функцию</w:t>
      </w:r>
      <w:r w:rsidRPr="006C3A25">
        <w:rPr>
          <w:rFonts w:ascii="Times New Roman" w:hAnsi="Times New Roman"/>
        </w:rPr>
        <w:t xml:space="preserve"> суммирования </w:t>
      </w:r>
      <w:r w:rsidRPr="006C3A25">
        <w:rPr>
          <w:rFonts w:ascii="Times New Roman" w:hAnsi="Times New Roman"/>
          <w:b/>
        </w:rPr>
        <w:t>Σ</w:t>
      </w:r>
    </w:p>
    <w:p w:rsidR="007E0455" w:rsidRPr="00467E2F" w:rsidRDefault="007E0455" w:rsidP="0009698D">
      <w:pPr>
        <w:numPr>
          <w:ilvl w:val="0"/>
          <w:numId w:val="5"/>
        </w:numPr>
        <w:tabs>
          <w:tab w:val="clear" w:pos="1682"/>
        </w:tabs>
        <w:spacing w:after="0" w:line="360" w:lineRule="auto"/>
        <w:ind w:left="426" w:hanging="357"/>
        <w:rPr>
          <w:rFonts w:ascii="Times New Roman" w:hAnsi="Times New Roman"/>
        </w:rPr>
      </w:pPr>
      <w:r w:rsidRPr="00467E2F">
        <w:rPr>
          <w:rFonts w:ascii="Times New Roman" w:hAnsi="Times New Roman"/>
        </w:rPr>
        <w:t>Построить круговую диаграмму суммы продаж.</w:t>
      </w:r>
    </w:p>
    <w:p w:rsidR="007E0455" w:rsidRPr="00366490" w:rsidRDefault="007E0455" w:rsidP="0009698D">
      <w:pPr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page" w:horzAnchor="margin" w:tblpXSpec="center" w:tblpY="3271"/>
        <w:tblW w:w="13160" w:type="dxa"/>
        <w:tblLook w:val="0000"/>
      </w:tblPr>
      <w:tblGrid>
        <w:gridCol w:w="969"/>
        <w:gridCol w:w="2503"/>
        <w:gridCol w:w="969"/>
        <w:gridCol w:w="1857"/>
        <w:gridCol w:w="1474"/>
        <w:gridCol w:w="1616"/>
        <w:gridCol w:w="1728"/>
        <w:gridCol w:w="2044"/>
      </w:tblGrid>
      <w:tr w:rsidR="007E0455" w:rsidRPr="00BB1624" w:rsidTr="00B3687D">
        <w:trPr>
          <w:trHeight w:val="314"/>
        </w:trPr>
        <w:tc>
          <w:tcPr>
            <w:tcW w:w="7772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  <w:b/>
                <w:bCs/>
              </w:rPr>
              <w:t>ПЛАН-МЕНЮ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№ документа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дата составления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54"/>
        </w:trPr>
        <w:tc>
          <w:tcPr>
            <w:tcW w:w="7772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BB1624">
              <w:rPr>
                <w:rFonts w:ascii="Times New Roman" w:hAnsi="Times New Roman"/>
                <w:i/>
                <w:iCs/>
              </w:rPr>
              <w:t>на 02 января 2019 г.</w:t>
            </w:r>
          </w:p>
        </w:tc>
        <w:tc>
          <w:tcPr>
            <w:tcW w:w="1616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121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2.01.2021 г.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1196"/>
        </w:trPr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50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Наименование и краткая характеристика</w:t>
            </w:r>
          </w:p>
        </w:tc>
        <w:tc>
          <w:tcPr>
            <w:tcW w:w="96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КОД</w:t>
            </w:r>
          </w:p>
        </w:tc>
        <w:tc>
          <w:tcPr>
            <w:tcW w:w="185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Номер блюда по сборнику рецептур, по ТТК, СТП</w:t>
            </w:r>
          </w:p>
        </w:tc>
        <w:tc>
          <w:tcPr>
            <w:tcW w:w="147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выход одноного блюда, г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количество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цена продажи</w:t>
            </w:r>
          </w:p>
        </w:tc>
        <w:tc>
          <w:tcPr>
            <w:tcW w:w="204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сумма</w:t>
            </w: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Салат из капусты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15,00р.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568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Салат из огурцов и помидоров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Салат "Эскейсада"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35,00р.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Мясо с грибами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48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85,00р.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329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5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Курица в остром соусе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49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90,00р.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Пицца "Лагуна"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115,00р.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Блинчики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Рис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64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150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12,00р.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9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400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25,00р.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Кофе черный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100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28,00р.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330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B1624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2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E0455" w:rsidRPr="00BB1624" w:rsidTr="00B3687D">
        <w:trPr>
          <w:trHeight w:val="254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84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заведующий производством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E0455" w:rsidRPr="00BB1624" w:rsidTr="00B3687D">
        <w:trPr>
          <w:trHeight w:val="254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1624">
              <w:rPr>
                <w:rFonts w:ascii="Times New Roman" w:hAnsi="Times New Roman"/>
              </w:rPr>
              <w:t>подпись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Default="007E0455" w:rsidP="00BD5E1D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  <w:sectPr w:rsidR="007E0455" w:rsidSect="00B3687D">
          <w:pgSz w:w="16838" w:h="11906" w:orient="landscape"/>
          <w:pgMar w:top="851" w:right="1418" w:bottom="1418" w:left="1134" w:header="709" w:footer="709" w:gutter="0"/>
          <w:cols w:space="708"/>
          <w:docGrid w:linePitch="360"/>
        </w:sectPr>
      </w:pPr>
      <w:bookmarkStart w:id="3" w:name="_Toc398209043"/>
      <w:bookmarkStart w:id="4" w:name="_Toc398209106"/>
      <w:bookmarkStart w:id="5" w:name="_Toc398209175"/>
      <w:bookmarkStart w:id="6" w:name="_Toc398562327"/>
      <w:bookmarkStart w:id="7" w:name="_Toc398562599"/>
    </w:p>
    <w:p w:rsidR="007E0455" w:rsidRDefault="007E0455" w:rsidP="00F25627">
      <w:pPr>
        <w:spacing w:line="360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Контрольные вопросы:</w:t>
      </w:r>
    </w:p>
    <w:p w:rsidR="007E0455" w:rsidRPr="00BD5E1D" w:rsidRDefault="007E0455" w:rsidP="00BD5E1D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1. Для чего предназначены электронные таблицы?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обозначается адрес ячейки?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Как добавить столбец или строку?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удалить столбец или строку?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отредактировать содержимое ячейки?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вводятся формулы в ячейку?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Какие категории функций вы можете назвать?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Каким образом выполняется копирование содержимого ячейки?</w:t>
      </w:r>
    </w:p>
    <w:p w:rsidR="007E0455" w:rsidRPr="00BD5E1D" w:rsidRDefault="007E0455" w:rsidP="00BD5E1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9.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5E1D">
        <w:rPr>
          <w:rFonts w:ascii="Times New Roman" w:hAnsi="Times New Roman"/>
          <w:color w:val="000000"/>
          <w:sz w:val="28"/>
          <w:szCs w:val="28"/>
          <w:lang w:eastAsia="ru-RU"/>
        </w:rPr>
        <w:t>Как увеличить или уменьшить разрядность чисел?</w:t>
      </w:r>
    </w:p>
    <w:p w:rsidR="007E0455" w:rsidRPr="00BD5E1D" w:rsidRDefault="007E0455" w:rsidP="00B3687D">
      <w:pPr>
        <w:jc w:val="center"/>
        <w:rPr>
          <w:rFonts w:ascii="Times New Roman" w:hAnsi="Times New Roman"/>
          <w:i/>
          <w:sz w:val="28"/>
          <w:szCs w:val="28"/>
        </w:rPr>
        <w:sectPr w:rsidR="007E0455" w:rsidRPr="00BD5E1D" w:rsidSect="00F25627"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:rsidR="007E0455" w:rsidRPr="003D312C" w:rsidRDefault="007E0455" w:rsidP="00F2562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8" w:name="_Toc90808804"/>
      <w:r w:rsidRPr="003D312C">
        <w:rPr>
          <w:rFonts w:ascii="Times New Roman" w:hAnsi="Times New Roman"/>
          <w:color w:val="auto"/>
        </w:rPr>
        <w:t>Практическая работа 2</w:t>
      </w:r>
      <w:bookmarkEnd w:id="8"/>
    </w:p>
    <w:p w:rsidR="007E0455" w:rsidRPr="003D312C" w:rsidRDefault="007E0455" w:rsidP="00F2562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9" w:name="_Toc90808805"/>
      <w:r w:rsidRPr="003D312C">
        <w:rPr>
          <w:rFonts w:ascii="Times New Roman" w:hAnsi="Times New Roman"/>
          <w:color w:val="auto"/>
        </w:rPr>
        <w:t>Тема: ОТНОСИТЕЛЬНАЯ И АБСОЛЮТНАЯ АДРЕСАЦИЯ В ТАБЛИЧНОМ ПРОЦЕССОРЕ MS EXCEL</w:t>
      </w:r>
      <w:bookmarkEnd w:id="9"/>
    </w:p>
    <w:p w:rsidR="007E0455" w:rsidRPr="003D312C" w:rsidRDefault="007E0455" w:rsidP="003D312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7E0455" w:rsidRDefault="007E0455" w:rsidP="00B3687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Цель занятия: </w:t>
      </w:r>
      <w:r w:rsidRPr="00960EF0">
        <w:rPr>
          <w:rFonts w:ascii="Times New Roman" w:hAnsi="Times New Roman"/>
          <w:sz w:val="24"/>
          <w:szCs w:val="24"/>
        </w:rPr>
        <w:t xml:space="preserve">Изучение информационной технологии использования встроенных вычислительных функций </w:t>
      </w:r>
      <w:r w:rsidRPr="00960EF0">
        <w:rPr>
          <w:rFonts w:ascii="Times New Roman" w:hAnsi="Times New Roman"/>
          <w:sz w:val="24"/>
          <w:szCs w:val="24"/>
          <w:lang w:val="en-US"/>
        </w:rPr>
        <w:t>Excel</w:t>
      </w:r>
      <w:r w:rsidRPr="00960EF0">
        <w:rPr>
          <w:rFonts w:ascii="Times New Roman" w:hAnsi="Times New Roman"/>
          <w:sz w:val="24"/>
          <w:szCs w:val="24"/>
        </w:rPr>
        <w:t xml:space="preserve"> для финансового анализа.</w:t>
      </w:r>
    </w:p>
    <w:p w:rsidR="007E0455" w:rsidRPr="00BE0E91" w:rsidRDefault="007E0455" w:rsidP="00BE0E9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b/>
          <w:sz w:val="24"/>
          <w:szCs w:val="24"/>
        </w:rPr>
        <w:t xml:space="preserve">В результате выполнения работы должны быть достигнуты следующие умения: 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использовать в формулах ОПРЕДЕЛЕННОЕ ИМЯ ЯЧЕЙКИ;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оформлять таблицы рисунками;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использовать функцию ДАТА И ВРЕМЯ (=СЕГОДНЯ ( )).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отображать различные денежные форматы чисел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использовать в формулах АБСОЛЮТНЫЕ ССЫЛКИ;</w:t>
      </w:r>
    </w:p>
    <w:p w:rsidR="007E0455" w:rsidRPr="00BE0E91" w:rsidRDefault="007E0455" w:rsidP="00BE0E91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использовать процентный формат отображения чисел</w:t>
      </w:r>
    </w:p>
    <w:p w:rsidR="007E0455" w:rsidRPr="00BE0E91" w:rsidRDefault="007E0455" w:rsidP="00BE0E91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sz w:val="24"/>
          <w:szCs w:val="24"/>
        </w:rPr>
        <w:t>использовать в формулах СМЕШАННЫЕ ССЫЛКИ;</w:t>
      </w:r>
    </w:p>
    <w:p w:rsidR="007E0455" w:rsidRPr="00960EF0" w:rsidRDefault="007E0455" w:rsidP="00B3687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357A85">
      <w:pPr>
        <w:pStyle w:val="BlockQuotation"/>
        <w:ind w:left="1134" w:right="-52" w:hanging="1134"/>
        <w:rPr>
          <w:b/>
          <w:szCs w:val="24"/>
          <w:u w:val="single"/>
        </w:rPr>
      </w:pPr>
      <w:r w:rsidRPr="00960EF0">
        <w:rPr>
          <w:b/>
          <w:szCs w:val="24"/>
          <w:u w:val="single"/>
        </w:rPr>
        <w:t>Методические указания.</w:t>
      </w:r>
    </w:p>
    <w:p w:rsidR="007E0455" w:rsidRPr="00960EF0" w:rsidRDefault="007E0455" w:rsidP="00357A85">
      <w:pPr>
        <w:pStyle w:val="BlockQuotation"/>
        <w:ind w:left="0" w:right="-52" w:firstLine="426"/>
        <w:rPr>
          <w:szCs w:val="24"/>
        </w:rPr>
      </w:pPr>
      <w:r w:rsidRPr="00960EF0">
        <w:rPr>
          <w:szCs w:val="24"/>
        </w:rPr>
        <w:t xml:space="preserve">Для объединения ячеек в 1, 2 и последней строке необходимо выделить соответствующие ячейки и воспользоваться кнопкой </w:t>
      </w:r>
      <w:r w:rsidRPr="00960EF0">
        <w:rPr>
          <w:b/>
          <w:i/>
          <w:szCs w:val="24"/>
        </w:rPr>
        <w:t xml:space="preserve">объединить </w:t>
      </w:r>
      <w:r w:rsidRPr="00960EF0">
        <w:rPr>
          <w:szCs w:val="24"/>
        </w:rPr>
        <w:t>на панели инструментов.</w:t>
      </w:r>
    </w:p>
    <w:p w:rsidR="007E0455" w:rsidRPr="00960EF0" w:rsidRDefault="007E0455" w:rsidP="00CD1CB6">
      <w:pPr>
        <w:pStyle w:val="BlockQuotation"/>
        <w:ind w:left="0" w:right="-52" w:firstLine="426"/>
        <w:rPr>
          <w:b/>
          <w:szCs w:val="24"/>
        </w:rPr>
      </w:pPr>
      <w:r w:rsidRPr="00960EF0">
        <w:rPr>
          <w:szCs w:val="24"/>
        </w:rPr>
        <w:t xml:space="preserve">Для ввода текущей даты необходимо воспользоваться </w:t>
      </w:r>
      <w:r w:rsidRPr="00960EF0">
        <w:rPr>
          <w:color w:val="000000"/>
          <w:szCs w:val="24"/>
          <w:shd w:val="clear" w:color="auto" w:fill="FFFFFF"/>
        </w:rPr>
        <w:t xml:space="preserve">функцией </w:t>
      </w:r>
      <w:r w:rsidRPr="00960EF0">
        <w:rPr>
          <w:b/>
          <w:color w:val="000000"/>
          <w:szCs w:val="24"/>
          <w:shd w:val="clear" w:color="auto" w:fill="FFFFFF"/>
        </w:rPr>
        <w:t>СЕГОДНЯ(). </w:t>
      </w:r>
    </w:p>
    <w:p w:rsidR="007E0455" w:rsidRPr="00960EF0" w:rsidRDefault="007E0455" w:rsidP="00357A85">
      <w:pPr>
        <w:pStyle w:val="BlockQuotation"/>
        <w:ind w:left="0" w:right="-52" w:firstLine="426"/>
        <w:rPr>
          <w:szCs w:val="24"/>
        </w:rPr>
      </w:pPr>
      <w:r w:rsidRPr="00960EF0">
        <w:rPr>
          <w:szCs w:val="24"/>
        </w:rPr>
        <w:t xml:space="preserve">Для задания границ воспользуйтесь кнопкой </w:t>
      </w:r>
      <w:r w:rsidRPr="00960EF0">
        <w:rPr>
          <w:b/>
          <w:i/>
          <w:szCs w:val="24"/>
        </w:rPr>
        <w:t xml:space="preserve">Границы </w:t>
      </w:r>
      <w:r w:rsidRPr="00960EF0">
        <w:rPr>
          <w:szCs w:val="24"/>
        </w:rPr>
        <w:t>на панели инструментов.</w:t>
      </w:r>
    </w:p>
    <w:p w:rsidR="007E0455" w:rsidRPr="00960EF0" w:rsidRDefault="007E0455" w:rsidP="00CD1CB6">
      <w:pPr>
        <w:pStyle w:val="BlockQuotation"/>
        <w:ind w:left="0" w:right="-52" w:firstLine="426"/>
        <w:rPr>
          <w:szCs w:val="24"/>
        </w:rPr>
      </w:pPr>
      <w:r w:rsidRPr="00960EF0">
        <w:rPr>
          <w:szCs w:val="24"/>
        </w:rPr>
        <w:t xml:space="preserve">Для задания заливки воспользуйтесь функциями вкладки </w:t>
      </w:r>
      <w:r w:rsidRPr="00960EF0">
        <w:rPr>
          <w:b/>
          <w:szCs w:val="24"/>
        </w:rPr>
        <w:t xml:space="preserve">Вид </w:t>
      </w:r>
      <w:r w:rsidRPr="00960EF0">
        <w:rPr>
          <w:szCs w:val="24"/>
        </w:rPr>
        <w:t xml:space="preserve"> команды </w:t>
      </w:r>
      <w:r w:rsidRPr="00960EF0">
        <w:rPr>
          <w:b/>
          <w:szCs w:val="24"/>
        </w:rPr>
        <w:t xml:space="preserve">Формат/ячейки </w:t>
      </w:r>
      <w:r w:rsidRPr="00960EF0">
        <w:rPr>
          <w:szCs w:val="24"/>
        </w:rPr>
        <w:t xml:space="preserve">или кнопкой </w:t>
      </w:r>
      <w:r w:rsidRPr="00960EF0">
        <w:rPr>
          <w:b/>
          <w:i/>
          <w:szCs w:val="24"/>
        </w:rPr>
        <w:t xml:space="preserve">цвет заливки </w:t>
      </w:r>
      <w:r w:rsidRPr="00960EF0">
        <w:rPr>
          <w:szCs w:val="24"/>
        </w:rPr>
        <w:t>на панели инструментов.</w:t>
      </w:r>
    </w:p>
    <w:p w:rsidR="007E0455" w:rsidRPr="00960EF0" w:rsidRDefault="007E0455" w:rsidP="00CD1CB6">
      <w:pPr>
        <w:pStyle w:val="NormalWeb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960EF0">
        <w:rPr>
          <w:color w:val="000000"/>
        </w:rPr>
        <w:t>Абсолютные ссылки – не зависящие от положения формулы. Позволяют зафиксировать при расчетах ячейки в определенных строках и столбцах.</w:t>
      </w:r>
    </w:p>
    <w:p w:rsidR="007E0455" w:rsidRPr="00960EF0" w:rsidRDefault="007E0455" w:rsidP="00CD1CB6">
      <w:pPr>
        <w:pStyle w:val="NormalWeb"/>
        <w:spacing w:before="0" w:beforeAutospacing="0" w:after="0" w:afterAutospacing="0" w:line="294" w:lineRule="atLeast"/>
        <w:jc w:val="both"/>
        <w:rPr>
          <w:color w:val="000000"/>
        </w:rPr>
      </w:pPr>
      <w:r w:rsidRPr="00960EF0">
        <w:rPr>
          <w:color w:val="000000"/>
        </w:rPr>
        <w:t>Пример: =$A$2*7 – зафиксирована вся ячейка</w:t>
      </w:r>
    </w:p>
    <w:p w:rsidR="007E0455" w:rsidRPr="00960EF0" w:rsidRDefault="007E0455" w:rsidP="00CD1CB6">
      <w:pPr>
        <w:pStyle w:val="NormalWeb"/>
        <w:spacing w:before="0" w:beforeAutospacing="0" w:after="0" w:afterAutospacing="0" w:line="294" w:lineRule="atLeast"/>
        <w:jc w:val="both"/>
        <w:rPr>
          <w:color w:val="000000"/>
        </w:rPr>
      </w:pPr>
      <w:r w:rsidRPr="00960EF0">
        <w:rPr>
          <w:color w:val="000000"/>
        </w:rPr>
        <w:t>=$A2*7 – зафиксирован столбец</w:t>
      </w:r>
    </w:p>
    <w:p w:rsidR="007E0455" w:rsidRPr="00960EF0" w:rsidRDefault="007E0455" w:rsidP="00CD1CB6">
      <w:pPr>
        <w:pStyle w:val="NormalWeb"/>
        <w:spacing w:before="0" w:beforeAutospacing="0" w:after="0" w:afterAutospacing="0" w:line="294" w:lineRule="atLeast"/>
        <w:jc w:val="both"/>
        <w:rPr>
          <w:color w:val="000000"/>
        </w:rPr>
      </w:pPr>
      <w:r w:rsidRPr="00960EF0">
        <w:rPr>
          <w:color w:val="000000"/>
        </w:rPr>
        <w:t>=A$2*7 – зафиксирована строка</w:t>
      </w:r>
    </w:p>
    <w:p w:rsidR="007E0455" w:rsidRPr="00960EF0" w:rsidRDefault="007E0455" w:rsidP="00CD1CB6">
      <w:pPr>
        <w:pStyle w:val="NormalWeb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960EF0">
        <w:rPr>
          <w:color w:val="000000"/>
        </w:rPr>
        <w:t>Для написания абсолютных ссылок необходимо поставить знак $ или нажать кнопку F4.</w:t>
      </w:r>
    </w:p>
    <w:p w:rsidR="007E0455" w:rsidRPr="00960EF0" w:rsidRDefault="007E0455" w:rsidP="00B3687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B3687D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960EF0">
        <w:rPr>
          <w:rFonts w:ascii="Times New Roman" w:hAnsi="Times New Roman"/>
          <w:sz w:val="24"/>
          <w:szCs w:val="24"/>
        </w:rPr>
        <w:t>Создать таблицу «Меню», произвести расчеты, оформить таблицу рисунком.</w:t>
      </w:r>
    </w:p>
    <w:bookmarkEnd w:id="3"/>
    <w:bookmarkEnd w:id="4"/>
    <w:bookmarkEnd w:id="5"/>
    <w:bookmarkEnd w:id="6"/>
    <w:bookmarkEnd w:id="7"/>
    <w:p w:rsidR="007E0455" w:rsidRPr="00960EF0" w:rsidRDefault="007E0455" w:rsidP="00B368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B3687D">
      <w:pPr>
        <w:pStyle w:val="NormalWeb"/>
        <w:numPr>
          <w:ilvl w:val="0"/>
          <w:numId w:val="7"/>
        </w:numPr>
        <w:tabs>
          <w:tab w:val="clear" w:pos="1256"/>
        </w:tabs>
        <w:spacing w:before="0" w:beforeAutospacing="0" w:after="0" w:afterAutospacing="0"/>
        <w:ind w:left="426"/>
      </w:pPr>
      <w:r w:rsidRPr="00960EF0">
        <w:t>Создайте таблицу «Меню».</w:t>
      </w:r>
    </w:p>
    <w:p w:rsidR="007E0455" w:rsidRPr="00960EF0" w:rsidRDefault="007E0455" w:rsidP="00B3687D">
      <w:pPr>
        <w:pStyle w:val="NormalWeb"/>
        <w:numPr>
          <w:ilvl w:val="0"/>
          <w:numId w:val="7"/>
        </w:numPr>
        <w:tabs>
          <w:tab w:val="clear" w:pos="1256"/>
        </w:tabs>
        <w:spacing w:before="0" w:beforeAutospacing="0" w:after="0" w:afterAutospacing="0"/>
        <w:ind w:left="426"/>
      </w:pPr>
      <w:r w:rsidRPr="00960EF0">
        <w:t xml:space="preserve">Вставьте дату, используя функцию =СЕГОДНЯ ( ). </w:t>
      </w:r>
    </w:p>
    <w:p w:rsidR="007E0455" w:rsidRPr="00960EF0" w:rsidRDefault="007E0455" w:rsidP="00B3687D">
      <w:pPr>
        <w:pStyle w:val="NormalWeb"/>
        <w:numPr>
          <w:ilvl w:val="0"/>
          <w:numId w:val="7"/>
        </w:numPr>
        <w:tabs>
          <w:tab w:val="clear" w:pos="1256"/>
        </w:tabs>
        <w:spacing w:before="0" w:beforeAutospacing="0" w:after="0" w:afterAutospacing="0"/>
        <w:ind w:left="426"/>
      </w:pPr>
      <w:r w:rsidRPr="00960EF0">
        <w:t xml:space="preserve">Присвойте ячейке, в которой хранится курс евро определенное имя. </w:t>
      </w:r>
    </w:p>
    <w:p w:rsidR="007E0455" w:rsidRPr="00960EF0" w:rsidRDefault="007E0455" w:rsidP="00B3687D">
      <w:pPr>
        <w:pStyle w:val="NormalWeb"/>
        <w:numPr>
          <w:ilvl w:val="0"/>
          <w:numId w:val="7"/>
        </w:numPr>
        <w:tabs>
          <w:tab w:val="clear" w:pos="1256"/>
        </w:tabs>
        <w:spacing w:before="0" w:beforeAutospacing="0" w:after="0" w:afterAutospacing="0"/>
        <w:ind w:left="426"/>
      </w:pPr>
      <w:r w:rsidRPr="00960EF0">
        <w:t xml:space="preserve">Введите формулу для расчета в столбец </w:t>
      </w:r>
      <w:r w:rsidRPr="00960EF0">
        <w:rPr>
          <w:b/>
          <w:i/>
        </w:rPr>
        <w:t>Цена в рублях</w:t>
      </w:r>
      <w:r w:rsidRPr="00960EF0">
        <w:t xml:space="preserve">. </w:t>
      </w:r>
    </w:p>
    <w:p w:rsidR="007E0455" w:rsidRDefault="007E0455" w:rsidP="00B3687D">
      <w:pPr>
        <w:pStyle w:val="NormalWeb"/>
        <w:numPr>
          <w:ilvl w:val="0"/>
          <w:numId w:val="7"/>
        </w:numPr>
        <w:tabs>
          <w:tab w:val="clear" w:pos="1256"/>
        </w:tabs>
        <w:spacing w:before="0" w:beforeAutospacing="0" w:after="0" w:afterAutospacing="0"/>
        <w:ind w:left="426"/>
      </w:pPr>
      <w:r w:rsidRPr="00960EF0">
        <w:t>Оформите таблицу рисунком.</w:t>
      </w:r>
    </w:p>
    <w:p w:rsidR="007E0455" w:rsidRDefault="007E0455">
      <w:pPr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tbl>
      <w:tblPr>
        <w:tblW w:w="7672" w:type="dxa"/>
        <w:tblInd w:w="108" w:type="dxa"/>
        <w:tblLook w:val="0000"/>
      </w:tblPr>
      <w:tblGrid>
        <w:gridCol w:w="3696"/>
        <w:gridCol w:w="1297"/>
        <w:gridCol w:w="1214"/>
        <w:gridCol w:w="1465"/>
      </w:tblGrid>
      <w:tr w:rsidR="007E0455" w:rsidRPr="00BB1624" w:rsidTr="00B3687D">
        <w:trPr>
          <w:trHeight w:val="255"/>
        </w:trPr>
        <w:tc>
          <w:tcPr>
            <w:tcW w:w="369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7" type="#_x0000_t75" style="width:167.25pt;height:105pt;visibility:visible">
                  <v:imagedata r:id="rId12" o:title=""/>
                </v:shape>
              </w:pic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3696" w:type="dxa"/>
            <w:vMerge/>
            <w:tcBorders>
              <w:left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03.06.2021</w:t>
            </w:r>
          </w:p>
        </w:tc>
      </w:tr>
      <w:tr w:rsidR="007E0455" w:rsidRPr="00BB1624" w:rsidTr="00B3687D">
        <w:trPr>
          <w:trHeight w:val="705"/>
        </w:trPr>
        <w:tc>
          <w:tcPr>
            <w:tcW w:w="3696" w:type="dxa"/>
            <w:vMerge/>
            <w:tcBorders>
              <w:left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60"/>
            </w:tblGrid>
            <w:tr w:rsidR="007E0455" w:rsidRPr="00BB1624" w:rsidTr="00B3687D">
              <w:trPr>
                <w:trHeight w:val="705"/>
                <w:tblCellSpacing w:w="0" w:type="dxa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7E0455" w:rsidRPr="00BB1624" w:rsidRDefault="007E0455" w:rsidP="00B368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800000"/>
                      <w:sz w:val="24"/>
                      <w:szCs w:val="24"/>
                    </w:rPr>
                  </w:pPr>
                  <w:r w:rsidRPr="00BB1624">
                    <w:rPr>
                      <w:rFonts w:ascii="Times New Roman" w:hAnsi="Times New Roman"/>
                      <w:b/>
                      <w:bCs/>
                      <w:color w:val="800000"/>
                      <w:sz w:val="24"/>
                      <w:szCs w:val="24"/>
                    </w:rPr>
                    <w:t>МЕНЮ</w:t>
                  </w:r>
                </w:p>
              </w:tc>
            </w:tr>
          </w:tbl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255"/>
        </w:trPr>
        <w:tc>
          <w:tcPr>
            <w:tcW w:w="3696" w:type="dxa"/>
            <w:vMerge/>
            <w:tcBorders>
              <w:left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vMerge/>
            <w:tcBorders>
              <w:left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курс евро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bookmarkStart w:id="10" w:name="RANGE!D5"/>
            <w:bookmarkEnd w:id="10"/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 xml:space="preserve">      80,50р. </w:t>
            </w:r>
          </w:p>
        </w:tc>
      </w:tr>
      <w:tr w:rsidR="007E0455" w:rsidRPr="00BB1624" w:rsidTr="00B3687D">
        <w:trPr>
          <w:trHeight w:val="330"/>
        </w:trPr>
        <w:tc>
          <w:tcPr>
            <w:tcW w:w="369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Блюда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порция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 у.е.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 в руб.</w:t>
            </w:r>
          </w:p>
        </w:tc>
      </w:tr>
      <w:tr w:rsidR="007E0455" w:rsidRPr="00BB1624" w:rsidTr="00B3687D">
        <w:trPr>
          <w:trHeight w:val="3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 xml:space="preserve">Холодные закуски и салаты: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Ассорти из рыбы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280г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12,50 €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Язык заливной с соусом Хрен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220г/50г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5,25 €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Салат " Греческий "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225 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3,33 €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 xml:space="preserve">Горячее: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Мясо на вертеле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9,55 €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Жаркое с грибами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400 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7,35 €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Жаркое с черносливом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400 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12,50 €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Гарниры: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Картофель "Гратен"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3,00 €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овощи гриль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3,50 €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Рис отварной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2,50 €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8000"/>
                <w:sz w:val="24"/>
                <w:szCs w:val="24"/>
              </w:rPr>
              <w:t>Десерт: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Торт Тирамису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4,50 €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фруктовый салат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5,00 €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6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клубника со взбитыми сливками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120г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B36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7,00 €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B36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E0455" w:rsidRPr="00960EF0" w:rsidRDefault="007E0455" w:rsidP="00B3687D">
      <w:pPr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B3687D">
      <w:pPr>
        <w:pStyle w:val="NormalWeb"/>
        <w:spacing w:before="0" w:beforeAutospacing="0" w:after="0" w:afterAutospacing="0"/>
        <w:ind w:left="-215"/>
        <w:jc w:val="both"/>
      </w:pPr>
      <w:r w:rsidRPr="00960EF0">
        <w:rPr>
          <w:b/>
        </w:rPr>
        <w:t xml:space="preserve">Задание 2. </w:t>
      </w:r>
      <w:r w:rsidRPr="00960EF0">
        <w:t>Создать таблицу  «Меню и расчет стоимости завтрака», произвести расчеты, построить гистограмму изменения стоимости и стоимости с наценкой.</w:t>
      </w:r>
    </w:p>
    <w:p w:rsidR="007E0455" w:rsidRPr="00960EF0" w:rsidRDefault="007E0455" w:rsidP="00B3687D">
      <w:pPr>
        <w:pStyle w:val="NormalWeb"/>
        <w:spacing w:before="0" w:beforeAutospacing="0" w:after="0" w:afterAutospacing="0"/>
        <w:ind w:left="349"/>
      </w:pPr>
    </w:p>
    <w:p w:rsidR="007E0455" w:rsidRPr="00960EF0" w:rsidRDefault="007E0455" w:rsidP="00B3687D">
      <w:pPr>
        <w:pStyle w:val="NormalWeb"/>
        <w:numPr>
          <w:ilvl w:val="0"/>
          <w:numId w:val="8"/>
        </w:numPr>
        <w:spacing w:before="0" w:beforeAutospacing="0" w:after="0" w:afterAutospacing="0"/>
        <w:ind w:left="426"/>
      </w:pPr>
      <w:r w:rsidRPr="00960EF0">
        <w:t xml:space="preserve">В столбцы СТОИМОСТЬ и СТОИМОСТЬ С НАЦЕНКОЙ введите формулы для расчета. </w:t>
      </w:r>
    </w:p>
    <w:p w:rsidR="007E0455" w:rsidRPr="00960EF0" w:rsidRDefault="007E0455" w:rsidP="00B3687D">
      <w:pPr>
        <w:pStyle w:val="NormalWeb"/>
        <w:numPr>
          <w:ilvl w:val="0"/>
          <w:numId w:val="8"/>
        </w:numPr>
        <w:spacing w:before="0" w:beforeAutospacing="0" w:after="0" w:afterAutospacing="0"/>
        <w:ind w:left="426"/>
      </w:pPr>
      <w:r w:rsidRPr="00960EF0">
        <w:t xml:space="preserve">Используя функцию суммирования, рассчитайте стоимость завтрака (строка ИТОГО). </w:t>
      </w:r>
    </w:p>
    <w:p w:rsidR="007E0455" w:rsidRPr="00960EF0" w:rsidRDefault="007E0455" w:rsidP="00B3687D">
      <w:pPr>
        <w:pStyle w:val="NormalWeb"/>
        <w:numPr>
          <w:ilvl w:val="0"/>
          <w:numId w:val="8"/>
        </w:numPr>
        <w:spacing w:before="0" w:beforeAutospacing="0" w:after="0" w:afterAutospacing="0"/>
        <w:ind w:left="426"/>
      </w:pPr>
      <w:r w:rsidRPr="00960EF0">
        <w:t xml:space="preserve">Введите формулы для расчета стоимости завтрака для всей семьи. </w:t>
      </w:r>
    </w:p>
    <w:p w:rsidR="007E0455" w:rsidRPr="00960EF0" w:rsidRDefault="007E0455" w:rsidP="00B3687D">
      <w:pPr>
        <w:pStyle w:val="NormalWeb"/>
        <w:numPr>
          <w:ilvl w:val="0"/>
          <w:numId w:val="8"/>
        </w:numPr>
        <w:spacing w:before="0" w:beforeAutospacing="0" w:after="0" w:afterAutospacing="0"/>
        <w:ind w:left="426"/>
        <w:rPr>
          <w:b/>
        </w:rPr>
      </w:pPr>
      <w:r w:rsidRPr="00960EF0">
        <w:t xml:space="preserve">Оформить таблицу по предложенному образцу. </w:t>
      </w:r>
      <w:r w:rsidRPr="00960EF0">
        <w:rPr>
          <w:b/>
        </w:rPr>
        <w:t>(Выделенные ячейки – вычисляемые!)</w:t>
      </w:r>
    </w:p>
    <w:p w:rsidR="007E0455" w:rsidRPr="00960EF0" w:rsidRDefault="007E0455" w:rsidP="00B3687D">
      <w:pPr>
        <w:pStyle w:val="NormalWeb"/>
        <w:spacing w:before="0" w:beforeAutospacing="0" w:after="0" w:afterAutospacing="0"/>
        <w:jc w:val="both"/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280"/>
        <w:gridCol w:w="1413"/>
        <w:gridCol w:w="1701"/>
        <w:gridCol w:w="1560"/>
      </w:tblGrid>
      <w:tr w:rsidR="007E0455" w:rsidRPr="00BB1624" w:rsidTr="00B3687D">
        <w:trPr>
          <w:trHeight w:val="405"/>
        </w:trPr>
        <w:tc>
          <w:tcPr>
            <w:tcW w:w="8364" w:type="dxa"/>
            <w:gridSpan w:val="5"/>
            <w:shd w:val="clear" w:color="auto" w:fill="FFFFFF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Меню и расчет стоимости завтрака</w:t>
            </w:r>
          </w:p>
        </w:tc>
      </w:tr>
      <w:tr w:rsidR="007E0455" w:rsidRPr="00BB1624" w:rsidTr="00B3687D">
        <w:trPr>
          <w:trHeight w:val="615"/>
        </w:trPr>
        <w:tc>
          <w:tcPr>
            <w:tcW w:w="2410" w:type="dxa"/>
            <w:vAlign w:val="center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Меню:</w:t>
            </w:r>
          </w:p>
        </w:tc>
        <w:tc>
          <w:tcPr>
            <w:tcW w:w="1280" w:type="dxa"/>
            <w:vAlign w:val="center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Вес в гр.</w:t>
            </w:r>
          </w:p>
        </w:tc>
        <w:tc>
          <w:tcPr>
            <w:tcW w:w="1413" w:type="dxa"/>
            <w:vAlign w:val="center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Цена за кг.</w:t>
            </w:r>
          </w:p>
        </w:tc>
        <w:tc>
          <w:tcPr>
            <w:tcW w:w="1701" w:type="dxa"/>
            <w:vAlign w:val="center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560" w:type="dxa"/>
            <w:vAlign w:val="center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Стоимость  с наценкой</w:t>
            </w:r>
          </w:p>
        </w:tc>
      </w:tr>
      <w:tr w:rsidR="007E0455" w:rsidRPr="00BB1624" w:rsidTr="006C044C">
        <w:trPr>
          <w:trHeight w:val="38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Хлеб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9,40р.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0,94р.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Масло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56,00р.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1,12р.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Сосиски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64,00р.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6,40р.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Зеленый горошек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68,00р.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10,20р.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Джем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112,00р.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5,60р.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Кофе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500,00р. 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5,00р.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15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Наценка</w:t>
            </w:r>
          </w:p>
        </w:tc>
        <w:tc>
          <w:tcPr>
            <w:tcW w:w="128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00"/>
        </w:trPr>
        <w:tc>
          <w:tcPr>
            <w:tcW w:w="2410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80" w:type="dxa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00"/>
        </w:trPr>
        <w:tc>
          <w:tcPr>
            <w:tcW w:w="5103" w:type="dxa"/>
            <w:gridSpan w:val="3"/>
            <w:shd w:val="clear" w:color="auto" w:fill="FFFFFF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Стоимость завтрака всей семьи</w:t>
            </w:r>
          </w:p>
        </w:tc>
        <w:tc>
          <w:tcPr>
            <w:tcW w:w="1701" w:type="dxa"/>
            <w:shd w:val="clear" w:color="auto" w:fill="D9D9D9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560" w:type="dxa"/>
            <w:shd w:val="clear" w:color="auto" w:fill="C0C0C0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E0455" w:rsidRPr="00960EF0" w:rsidRDefault="007E0455" w:rsidP="00B3687D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B3687D">
      <w:pPr>
        <w:pStyle w:val="NormalWeb"/>
        <w:spacing w:before="0" w:beforeAutospacing="0" w:after="0" w:afterAutospacing="0"/>
        <w:ind w:left="-215"/>
        <w:jc w:val="both"/>
        <w:rPr>
          <w:b/>
          <w:lang w:val="en-US"/>
        </w:rPr>
      </w:pPr>
    </w:p>
    <w:p w:rsidR="007E0455" w:rsidRPr="00960EF0" w:rsidRDefault="007E0455" w:rsidP="00B3687D">
      <w:pPr>
        <w:pStyle w:val="NormalWeb"/>
        <w:spacing w:before="0" w:beforeAutospacing="0" w:after="0" w:afterAutospacing="0"/>
        <w:ind w:left="-215"/>
        <w:jc w:val="both"/>
      </w:pPr>
      <w:r w:rsidRPr="00960EF0">
        <w:rPr>
          <w:b/>
        </w:rPr>
        <w:t xml:space="preserve">Задание 3. </w:t>
      </w:r>
      <w:r w:rsidRPr="00960EF0">
        <w:t>Создайте таблицу «Таблица квадратов двузначных чисел»</w:t>
      </w:r>
    </w:p>
    <w:p w:rsidR="007E0455" w:rsidRPr="00960EF0" w:rsidRDefault="007E0455" w:rsidP="00B3687D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960EF0">
        <w:t>Введите формулу для расчета  числа, которое получается на пересечении стоки и столбца. $</w:t>
      </w:r>
      <w:r w:rsidRPr="00960EF0">
        <w:rPr>
          <w:lang w:val="en-US"/>
        </w:rPr>
        <w:t>A</w:t>
      </w:r>
      <w:r w:rsidRPr="00960EF0">
        <w:t>2*10+</w:t>
      </w:r>
      <w:r w:rsidRPr="00960EF0">
        <w:rPr>
          <w:lang w:val="en-US"/>
        </w:rPr>
        <w:t>B</w:t>
      </w:r>
      <w:r w:rsidRPr="00960EF0">
        <w:t>$1</w:t>
      </w:r>
    </w:p>
    <w:p w:rsidR="007E0455" w:rsidRPr="00B3687D" w:rsidRDefault="007E0455" w:rsidP="00B3687D">
      <w:pPr>
        <w:pStyle w:val="NormalWeb"/>
        <w:spacing w:before="0" w:beforeAutospacing="0" w:after="0" w:afterAutospacing="0"/>
        <w:ind w:left="352"/>
      </w:pPr>
      <w:r w:rsidRPr="00D62820">
        <w:rPr>
          <w:noProof/>
        </w:rPr>
        <w:pict>
          <v:shape id="Рисунок 8" o:spid="_x0000_i1028" type="#_x0000_t75" style="width:444pt;height:168pt;visibility:visible">
            <v:imagedata r:id="rId13" o:title="" croptop="10404f" cropbottom="33566f" cropright="34868f"/>
          </v:shape>
        </w:pict>
      </w:r>
    </w:p>
    <w:p w:rsidR="007E0455" w:rsidRPr="00B3687D" w:rsidRDefault="007E0455" w:rsidP="00B3687D">
      <w:pPr>
        <w:pStyle w:val="NormalWeb"/>
        <w:numPr>
          <w:ilvl w:val="0"/>
          <w:numId w:val="9"/>
        </w:numPr>
        <w:spacing w:before="0" w:beforeAutospacing="0" w:after="0" w:afterAutospacing="0"/>
      </w:pPr>
      <w:r w:rsidRPr="00B3687D">
        <w:t>Отредактируйте  формулу, введя формулу вычисления степени .</w:t>
      </w:r>
    </w:p>
    <w:p w:rsidR="007E0455" w:rsidRPr="00B3687D" w:rsidRDefault="007E0455" w:rsidP="00B3687D">
      <w:pPr>
        <w:pStyle w:val="NormalWeb"/>
        <w:spacing w:before="0" w:beforeAutospacing="0" w:after="0" w:afterAutospacing="0"/>
        <w:ind w:left="352"/>
      </w:pPr>
    </w:p>
    <w:p w:rsidR="007E0455" w:rsidRDefault="007E0455" w:rsidP="00B3687D">
      <w:pPr>
        <w:pStyle w:val="NormalWeb"/>
        <w:spacing w:before="0" w:beforeAutospacing="0" w:after="0" w:afterAutospacing="0"/>
        <w:ind w:left="352"/>
      </w:pPr>
      <w:r w:rsidRPr="00D62820">
        <w:rPr>
          <w:noProof/>
        </w:rPr>
        <w:pict>
          <v:shape id="Рисунок 11" o:spid="_x0000_i1029" type="#_x0000_t75" style="width:434.25pt;height:147.75pt;visibility:visible">
            <v:imagedata r:id="rId14" o:title="" croptop="9733f" cropbottom="35287f" cropright="33912f"/>
          </v:shape>
        </w:pict>
      </w:r>
    </w:p>
    <w:p w:rsidR="007E0455" w:rsidRPr="00913BAC" w:rsidRDefault="007E0455" w:rsidP="00B3687D">
      <w:pPr>
        <w:pStyle w:val="NormalWeb"/>
        <w:spacing w:before="0" w:beforeAutospacing="0" w:after="0" w:afterAutospacing="0"/>
        <w:ind w:left="352"/>
      </w:pPr>
    </w:p>
    <w:tbl>
      <w:tblPr>
        <w:tblW w:w="91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6"/>
        <w:gridCol w:w="430"/>
        <w:gridCol w:w="862"/>
        <w:gridCol w:w="750"/>
        <w:gridCol w:w="793"/>
        <w:gridCol w:w="850"/>
        <w:gridCol w:w="750"/>
        <w:gridCol w:w="810"/>
        <w:gridCol w:w="992"/>
        <w:gridCol w:w="851"/>
        <w:gridCol w:w="850"/>
        <w:gridCol w:w="750"/>
      </w:tblGrid>
      <w:tr w:rsidR="007E0455" w:rsidRPr="00BB1624" w:rsidTr="006C044C">
        <w:trPr>
          <w:trHeight w:val="30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Квадрат числа</w:t>
            </w:r>
          </w:p>
        </w:tc>
      </w:tr>
      <w:tr w:rsidR="007E0455" w:rsidRPr="00BB1624" w:rsidTr="006C044C">
        <w:trPr>
          <w:trHeight w:val="235"/>
        </w:trPr>
        <w:tc>
          <w:tcPr>
            <w:tcW w:w="430" w:type="dxa"/>
            <w:tcBorders>
              <w:top w:val="nil"/>
            </w:tcBorders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862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5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75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</w:p>
        </w:tc>
        <w:tc>
          <w:tcPr>
            <w:tcW w:w="750" w:type="dxa"/>
            <w:tcBorders>
              <w:top w:val="nil"/>
            </w:tcBorders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trHeight w:val="235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62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E0455" w:rsidRPr="00BB1624" w:rsidTr="006C044C">
        <w:trPr>
          <w:trHeight w:val="267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</w:tr>
      <w:tr w:rsidR="007E0455" w:rsidRPr="00BB1624" w:rsidTr="006C044C">
        <w:trPr>
          <w:trHeight w:val="267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</w:tr>
      <w:tr w:rsidR="007E0455" w:rsidRPr="00BB1624" w:rsidTr="006C044C">
        <w:trPr>
          <w:trHeight w:val="285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1089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1296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1369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1444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1521</w:t>
            </w:r>
          </w:p>
        </w:tc>
      </w:tr>
      <w:tr w:rsidR="007E0455" w:rsidRPr="00BB1624" w:rsidTr="006C044C">
        <w:trPr>
          <w:trHeight w:val="261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1681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1764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1849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1936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2116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2209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2304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2401</w:t>
            </w:r>
          </w:p>
        </w:tc>
      </w:tr>
      <w:tr w:rsidR="007E0455" w:rsidRPr="00BB1624" w:rsidTr="006C044C">
        <w:trPr>
          <w:trHeight w:val="279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2601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2704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2809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2916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3136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3249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3364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3481</w:t>
            </w:r>
          </w:p>
        </w:tc>
      </w:tr>
      <w:tr w:rsidR="007E0455" w:rsidRPr="00BB1624" w:rsidTr="006C044C">
        <w:trPr>
          <w:trHeight w:val="269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3721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3844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3969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4096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4225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4356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4489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4624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4761</w:t>
            </w:r>
          </w:p>
        </w:tc>
      </w:tr>
      <w:tr w:rsidR="007E0455" w:rsidRPr="00BB1624" w:rsidTr="006C044C">
        <w:trPr>
          <w:trHeight w:val="287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4900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5041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5184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5329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5476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5625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5776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5929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6084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6241</w:t>
            </w:r>
          </w:p>
        </w:tc>
      </w:tr>
      <w:tr w:rsidR="007E0455" w:rsidRPr="00BB1624" w:rsidTr="006C044C">
        <w:trPr>
          <w:trHeight w:val="263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6400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6561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6724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6889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7056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7225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7396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7569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7744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7921</w:t>
            </w:r>
          </w:p>
        </w:tc>
      </w:tr>
      <w:tr w:rsidR="007E0455" w:rsidRPr="00BB1624" w:rsidTr="006C044C">
        <w:trPr>
          <w:trHeight w:val="281"/>
        </w:trPr>
        <w:tc>
          <w:tcPr>
            <w:tcW w:w="430" w:type="dxa"/>
            <w:shd w:val="clear" w:color="auto" w:fill="C0C0C0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30" w:type="dxa"/>
            <w:shd w:val="clear" w:color="auto" w:fill="C0C0C0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8281</w:t>
            </w:r>
          </w:p>
        </w:tc>
        <w:tc>
          <w:tcPr>
            <w:tcW w:w="793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8464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8649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8836</w:t>
            </w:r>
          </w:p>
        </w:tc>
        <w:tc>
          <w:tcPr>
            <w:tcW w:w="81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9025</w:t>
            </w:r>
          </w:p>
        </w:tc>
        <w:tc>
          <w:tcPr>
            <w:tcW w:w="992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9216</w:t>
            </w:r>
          </w:p>
        </w:tc>
        <w:tc>
          <w:tcPr>
            <w:tcW w:w="851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9409</w:t>
            </w:r>
          </w:p>
        </w:tc>
        <w:tc>
          <w:tcPr>
            <w:tcW w:w="8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9604</w:t>
            </w:r>
          </w:p>
        </w:tc>
        <w:tc>
          <w:tcPr>
            <w:tcW w:w="750" w:type="dxa"/>
            <w:noWrap/>
            <w:vAlign w:val="bottom"/>
          </w:tcPr>
          <w:p w:rsidR="007E0455" w:rsidRPr="00BB1624" w:rsidRDefault="007E0455" w:rsidP="00B368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9801</w:t>
            </w:r>
          </w:p>
        </w:tc>
      </w:tr>
    </w:tbl>
    <w:p w:rsidR="007E0455" w:rsidRDefault="007E0455" w:rsidP="00B3687D">
      <w:pPr>
        <w:jc w:val="center"/>
      </w:pPr>
    </w:p>
    <w:p w:rsidR="007E0455" w:rsidRPr="00741C11" w:rsidRDefault="007E0455" w:rsidP="00B3687D">
      <w:pPr>
        <w:ind w:left="284" w:hanging="426"/>
        <w:jc w:val="center"/>
        <w:rPr>
          <w:rStyle w:val="FontStyle42"/>
          <w:caps/>
          <w:sz w:val="28"/>
          <w:szCs w:val="28"/>
        </w:rPr>
      </w:pPr>
    </w:p>
    <w:p w:rsidR="007E0455" w:rsidRPr="00960EF0" w:rsidRDefault="007E0455" w:rsidP="00B3687D">
      <w:pPr>
        <w:pStyle w:val="NormalWeb"/>
        <w:spacing w:before="0" w:beforeAutospacing="0" w:after="0" w:afterAutospacing="0"/>
        <w:ind w:firstLine="142"/>
        <w:rPr>
          <w:b/>
        </w:rPr>
      </w:pPr>
      <w:r w:rsidRPr="00960EF0">
        <w:rPr>
          <w:b/>
        </w:rPr>
        <w:t xml:space="preserve">Задание 4. </w:t>
      </w:r>
      <w:r w:rsidRPr="00960EF0">
        <w:t xml:space="preserve">Создайте таблицу  для расчета сырья на одну порцию (90 г), если известно количество сырья на 1000г и вес одной порции. </w:t>
      </w:r>
      <w:r w:rsidRPr="00960EF0">
        <w:rPr>
          <w:b/>
        </w:rPr>
        <w:t>(Выделенные ячейки – вычисляемые!)</w:t>
      </w:r>
    </w:p>
    <w:p w:rsidR="007E0455" w:rsidRPr="00960EF0" w:rsidRDefault="007E0455" w:rsidP="00B3687D">
      <w:pPr>
        <w:pStyle w:val="NormalWeb"/>
        <w:spacing w:before="0" w:beforeAutospacing="0" w:after="0" w:afterAutospacing="0"/>
        <w:ind w:left="-215"/>
        <w:jc w:val="both"/>
      </w:pPr>
    </w:p>
    <w:p w:rsidR="007E0455" w:rsidRPr="00960EF0" w:rsidRDefault="007E0455" w:rsidP="00B36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</w:pPr>
      <w:r w:rsidRPr="00960EF0">
        <w:t>Введите формулу для расчета массы на одну порцию используйте коэффициент пересчета</w:t>
      </w:r>
    </w:p>
    <w:p w:rsidR="007E0455" w:rsidRPr="00960EF0" w:rsidRDefault="007E0455" w:rsidP="00B3687D">
      <w:pPr>
        <w:ind w:left="284" w:hanging="426"/>
        <w:jc w:val="center"/>
        <w:rPr>
          <w:rFonts w:ascii="Times New Roman" w:hAnsi="Times New Roman"/>
          <w:b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Брутто(на одну порцию (90г)= брутто* Коэффициент пересчета</w:t>
      </w:r>
    </w:p>
    <w:p w:rsidR="007E0455" w:rsidRPr="00960EF0" w:rsidRDefault="007E0455" w:rsidP="00B3687D">
      <w:pPr>
        <w:ind w:left="284" w:hanging="426"/>
        <w:jc w:val="center"/>
        <w:rPr>
          <w:rFonts w:ascii="Times New Roman" w:hAnsi="Times New Roman"/>
          <w:b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Коэффициент пересчета=90/1000</w:t>
      </w:r>
    </w:p>
    <w:p w:rsidR="007E0455" w:rsidRPr="00960EF0" w:rsidRDefault="007E0455" w:rsidP="00B3687D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</w:pPr>
      <w:r w:rsidRPr="00960EF0">
        <w:t>Аналогично введите расчеты для столбца НЕТТО.</w:t>
      </w:r>
    </w:p>
    <w:p w:rsidR="007E0455" w:rsidRPr="00960EF0" w:rsidRDefault="007E0455" w:rsidP="00B3687D">
      <w:pPr>
        <w:pStyle w:val="NormalWeb"/>
        <w:spacing w:before="0" w:beforeAutospacing="0" w:after="0" w:afterAutospacing="0"/>
        <w:ind w:left="284" w:hanging="426"/>
        <w:jc w:val="center"/>
      </w:pPr>
    </w:p>
    <w:tbl>
      <w:tblPr>
        <w:tblW w:w="7647" w:type="dxa"/>
        <w:jc w:val="center"/>
        <w:tblLook w:val="00A0"/>
      </w:tblPr>
      <w:tblGrid>
        <w:gridCol w:w="2691"/>
        <w:gridCol w:w="1026"/>
        <w:gridCol w:w="1275"/>
        <w:gridCol w:w="1255"/>
        <w:gridCol w:w="1400"/>
      </w:tblGrid>
      <w:tr w:rsidR="007E0455" w:rsidRPr="00BB1624" w:rsidTr="00B3687D">
        <w:trPr>
          <w:trHeight w:val="690"/>
          <w:jc w:val="center"/>
        </w:trPr>
        <w:tc>
          <w:tcPr>
            <w:tcW w:w="62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1034.(2019) Пельмени жаренные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E0455" w:rsidRPr="00BB1624" w:rsidTr="00B3687D">
        <w:trPr>
          <w:trHeight w:val="375"/>
          <w:jc w:val="center"/>
        </w:trPr>
        <w:tc>
          <w:tcPr>
            <w:tcW w:w="2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 1000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 1 порцию ( 90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г)</w:t>
            </w:r>
          </w:p>
        </w:tc>
      </w:tr>
      <w:tr w:rsidR="007E0455" w:rsidRPr="00BB1624" w:rsidTr="00B3687D">
        <w:trPr>
          <w:trHeight w:val="345"/>
          <w:jc w:val="center"/>
        </w:trPr>
        <w:tc>
          <w:tcPr>
            <w:tcW w:w="2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брутто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нетто</w:t>
            </w:r>
          </w:p>
        </w:tc>
      </w:tr>
      <w:tr w:rsidR="007E0455" w:rsidRPr="00BB1624" w:rsidTr="00B3687D">
        <w:trPr>
          <w:trHeight w:val="390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тесто(пресное)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мука пшеничная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63,00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63,00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яйца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5,40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23,40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23,40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1,35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выход  теста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93,15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93,15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фарш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говядина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24,48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18,00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свинина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24,30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20,70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лук репчатый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3,78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0,81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перец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0,02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вода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8,10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выход фарша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62,21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51,41</w:t>
            </w:r>
          </w:p>
        </w:tc>
      </w:tr>
      <w:tr w:rsidR="007E0455" w:rsidRPr="00BB1624" w:rsidTr="00B3687D">
        <w:trPr>
          <w:trHeight w:val="315"/>
          <w:jc w:val="center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масса полуфабриката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noWrap/>
            <w:vAlign w:val="bottom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144,558</w:t>
            </w:r>
          </w:p>
        </w:tc>
      </w:tr>
    </w:tbl>
    <w:p w:rsidR="007E0455" w:rsidRPr="00960EF0" w:rsidRDefault="007E0455" w:rsidP="00B3687D">
      <w:pPr>
        <w:pStyle w:val="NormalWeb"/>
        <w:spacing w:before="0" w:beforeAutospacing="0" w:after="0" w:afterAutospacing="0"/>
        <w:jc w:val="center"/>
      </w:pPr>
    </w:p>
    <w:p w:rsidR="007E0455" w:rsidRPr="00960EF0" w:rsidRDefault="007E0455" w:rsidP="00B3687D">
      <w:pPr>
        <w:spacing w:before="100" w:beforeAutospacing="1" w:after="100" w:afterAutospacing="1"/>
        <w:ind w:left="714" w:hanging="357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br w:type="page"/>
      </w:r>
    </w:p>
    <w:p w:rsidR="007E0455" w:rsidRPr="00960EF0" w:rsidRDefault="007E0455" w:rsidP="006C044C">
      <w:pPr>
        <w:pStyle w:val="NormalWeb"/>
        <w:spacing w:before="0" w:beforeAutospacing="0" w:after="0" w:afterAutospacing="0"/>
        <w:ind w:left="-215"/>
        <w:jc w:val="both"/>
      </w:pPr>
      <w:r w:rsidRPr="00960EF0">
        <w:rPr>
          <w:b/>
        </w:rPr>
        <w:t xml:space="preserve">Задание 5. </w:t>
      </w:r>
      <w:r w:rsidRPr="00960EF0">
        <w:t>Оформите технологическую карту по образцу.</w:t>
      </w:r>
    </w:p>
    <w:p w:rsidR="007E0455" w:rsidRPr="00960EF0" w:rsidRDefault="007E0455" w:rsidP="006C044C">
      <w:pPr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Рассчитайте количество продуктов необходимое для приготовления блюда на 50 и 100 порций.</w:t>
      </w:r>
    </w:p>
    <w:p w:rsidR="007E0455" w:rsidRPr="00960EF0" w:rsidRDefault="007E0455" w:rsidP="00B3687D">
      <w:pPr>
        <w:rPr>
          <w:rFonts w:ascii="Times New Roman" w:hAnsi="Times New Roman"/>
          <w:sz w:val="24"/>
          <w:szCs w:val="24"/>
        </w:rPr>
      </w:pPr>
    </w:p>
    <w:p w:rsidR="007E0455" w:rsidRDefault="007E0455" w:rsidP="00B3687D">
      <w:pPr>
        <w:jc w:val="center"/>
        <w:rPr>
          <w:sz w:val="28"/>
          <w:szCs w:val="28"/>
        </w:rPr>
      </w:pPr>
      <w:r w:rsidRPr="00BB1624">
        <w:rPr>
          <w:noProof/>
          <w:sz w:val="28"/>
          <w:szCs w:val="28"/>
          <w:lang w:eastAsia="ru-RU"/>
        </w:rPr>
        <w:pict>
          <v:shape id="Рисунок 3" o:spid="_x0000_i1030" type="#_x0000_t75" style="width:473.25pt;height:517.5pt;visibility:visible">
            <v:imagedata r:id="rId15" o:title=""/>
          </v:shape>
        </w:pict>
      </w:r>
    </w:p>
    <w:p w:rsidR="007E0455" w:rsidRPr="007A7BBB" w:rsidRDefault="007E0455" w:rsidP="00B3687D">
      <w:pPr>
        <w:rPr>
          <w:sz w:val="28"/>
          <w:szCs w:val="28"/>
        </w:rPr>
      </w:pPr>
    </w:p>
    <w:p w:rsidR="007E0455" w:rsidRDefault="007E0455" w:rsidP="00B3687D">
      <w:pPr>
        <w:rPr>
          <w:i/>
          <w:sz w:val="20"/>
          <w:szCs w:val="20"/>
        </w:rPr>
      </w:pPr>
    </w:p>
    <w:p w:rsidR="007E0455" w:rsidRPr="00366490" w:rsidRDefault="007E0455" w:rsidP="0009698D">
      <w:pPr>
        <w:rPr>
          <w:rFonts w:ascii="Times New Roman" w:hAnsi="Times New Roman"/>
        </w:rPr>
      </w:pPr>
    </w:p>
    <w:p w:rsidR="007E0455" w:rsidRPr="00366490" w:rsidRDefault="007E0455" w:rsidP="0009698D">
      <w:pPr>
        <w:rPr>
          <w:rFonts w:ascii="Times New Roman" w:hAnsi="Times New Roman"/>
        </w:rPr>
        <w:sectPr w:rsidR="007E0455" w:rsidRPr="00366490" w:rsidSect="00F25627"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:rsidR="007E0455" w:rsidRPr="00960EF0" w:rsidRDefault="007E0455" w:rsidP="00960EF0">
      <w:pPr>
        <w:spacing w:after="0" w:line="240" w:lineRule="auto"/>
        <w:ind w:right="-58" w:firstLine="426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960EF0">
        <w:rPr>
          <w:rFonts w:ascii="Times New Roman" w:hAnsi="Times New Roman"/>
          <w:sz w:val="24"/>
          <w:szCs w:val="24"/>
        </w:rPr>
        <w:t xml:space="preserve"> Создать таблицу по образцу. Рассчитать графу Материальная помощь, выдавая её тем сотрудникам, чей оклад меньше1500 руб. Выполнить необходимые расчеты.</w:t>
      </w:r>
    </w:p>
    <w:p w:rsidR="007E0455" w:rsidRPr="00960EF0" w:rsidRDefault="007E0455" w:rsidP="006C04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6C04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"/>
        <w:gridCol w:w="690"/>
        <w:gridCol w:w="1701"/>
        <w:gridCol w:w="1134"/>
        <w:gridCol w:w="1843"/>
        <w:gridCol w:w="1701"/>
        <w:gridCol w:w="1134"/>
        <w:gridCol w:w="1134"/>
      </w:tblGrid>
      <w:tr w:rsidR="007E0455" w:rsidRPr="00BB1624" w:rsidTr="006C044C">
        <w:trPr>
          <w:trHeight w:val="395"/>
          <w:jc w:val="center"/>
        </w:trPr>
        <w:tc>
          <w:tcPr>
            <w:tcW w:w="664" w:type="dxa"/>
            <w:shd w:val="clear" w:color="auto" w:fill="D9D9D9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D9D9D9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D9D9D9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  <w:shd w:val="clear" w:color="auto" w:fill="D9D9D9"/>
          </w:tcPr>
          <w:p w:rsidR="007E0455" w:rsidRPr="00BB1624" w:rsidRDefault="007E0455" w:rsidP="006C044C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C</w:t>
            </w:r>
            <w:r w:rsidRPr="00BB1624">
              <w:rPr>
                <w:rFonts w:ascii="Times New Roman" w:hAnsi="Times New Roman"/>
                <w:sz w:val="24"/>
                <w:szCs w:val="24"/>
              </w:rPr>
              <w:tab/>
              <w:t>L</w:t>
            </w:r>
            <w:r w:rsidRPr="00BB1624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</w:p>
        </w:tc>
        <w:tc>
          <w:tcPr>
            <w:tcW w:w="1843" w:type="dxa"/>
            <w:shd w:val="clear" w:color="auto" w:fill="D9D9D9"/>
          </w:tcPr>
          <w:p w:rsidR="007E0455" w:rsidRPr="00BB1624" w:rsidRDefault="007E0455" w:rsidP="006C044C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701" w:type="dxa"/>
            <w:shd w:val="clear" w:color="auto" w:fill="D9D9D9"/>
          </w:tcPr>
          <w:p w:rsidR="007E0455" w:rsidRPr="00BB1624" w:rsidRDefault="007E0455" w:rsidP="006C044C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134" w:type="dxa"/>
            <w:shd w:val="clear" w:color="auto" w:fill="D9D9D9"/>
          </w:tcPr>
          <w:p w:rsidR="007E0455" w:rsidRPr="00BB1624" w:rsidRDefault="007E0455" w:rsidP="006C044C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134" w:type="dxa"/>
            <w:shd w:val="clear" w:color="auto" w:fill="D9D9D9"/>
          </w:tcPr>
          <w:p w:rsidR="007E0455" w:rsidRPr="00BB1624" w:rsidRDefault="007E0455" w:rsidP="006C044C">
            <w:pPr>
              <w:tabs>
                <w:tab w:val="left" w:pos="1890"/>
                <w:tab w:val="center" w:pos="3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37" w:type="dxa"/>
            <w:gridSpan w:val="7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Ведомость начисления заработной платы</w:t>
            </w: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Фамилия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Оклад</w:t>
            </w:r>
          </w:p>
        </w:tc>
        <w:tc>
          <w:tcPr>
            <w:tcW w:w="1843" w:type="dxa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Материальная помощь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Квалификационный разряд</w:t>
            </w:r>
            <w:r w:rsidRPr="00BB16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Премия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6C04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Сумма к выдаче</w:t>
            </w: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Сидоров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1850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Петров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Глухов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2300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Смирнов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Галкин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Иванов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Авдеев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Горшков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6C044C">
        <w:trPr>
          <w:jc w:val="center"/>
        </w:trPr>
        <w:tc>
          <w:tcPr>
            <w:tcW w:w="664" w:type="dxa"/>
            <w:shd w:val="clear" w:color="auto" w:fill="E0E0E0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0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0455" w:rsidRPr="00BB1624" w:rsidRDefault="007E0455" w:rsidP="006C04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455" w:rsidRPr="00960EF0" w:rsidRDefault="007E0455" w:rsidP="006C044C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Алгоритм выполнения задания</w:t>
      </w:r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6C044C">
      <w:pPr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Заполните таблицу и отформатируйте ее по образцу.</w:t>
      </w:r>
    </w:p>
    <w:p w:rsidR="007E0455" w:rsidRPr="00960EF0" w:rsidRDefault="007E0455" w:rsidP="006C044C">
      <w:pPr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Рассчитать графу Материальная помощь, выдавая её тем сотрудникам, чей оклад меньше1500 руб., для этого:</w:t>
      </w:r>
    </w:p>
    <w:p w:rsidR="007E0455" w:rsidRPr="00960EF0" w:rsidRDefault="007E0455" w:rsidP="006C044C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Выделить ячейку D3, вызвать </w:t>
      </w:r>
      <w:r w:rsidRPr="00960EF0">
        <w:rPr>
          <w:rFonts w:ascii="Times New Roman" w:hAnsi="Times New Roman"/>
          <w:b/>
          <w:bCs/>
          <w:sz w:val="24"/>
          <w:szCs w:val="24"/>
        </w:rPr>
        <w:t>Мастер функций</w:t>
      </w:r>
      <w:r w:rsidRPr="00960EF0">
        <w:rPr>
          <w:rFonts w:ascii="Times New Roman" w:hAnsi="Times New Roman"/>
          <w:sz w:val="24"/>
          <w:szCs w:val="24"/>
        </w:rPr>
        <w:t xml:space="preserve">, в категории </w:t>
      </w:r>
      <w:r w:rsidRPr="00960EF0">
        <w:rPr>
          <w:rFonts w:ascii="Times New Roman" w:hAnsi="Times New Roman"/>
          <w:b/>
          <w:bCs/>
          <w:sz w:val="24"/>
          <w:szCs w:val="24"/>
        </w:rPr>
        <w:t>Логические</w:t>
      </w:r>
      <w:r w:rsidRPr="00960EF0">
        <w:rPr>
          <w:rFonts w:ascii="Times New Roman" w:hAnsi="Times New Roman"/>
          <w:sz w:val="24"/>
          <w:szCs w:val="24"/>
        </w:rPr>
        <w:t xml:space="preserve"> выбрать функцию ЕСЛИ.</w:t>
      </w:r>
    </w:p>
    <w:p w:rsidR="007E0455" w:rsidRPr="00960EF0" w:rsidRDefault="007E0455" w:rsidP="006C044C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В диалоговом окне функции указать следующие значения: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0"/>
        <w:gridCol w:w="2716"/>
      </w:tblGrid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Логическое выражение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С3&lt;1500</w:t>
            </w:r>
          </w:p>
        </w:tc>
      </w:tr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Значение_если_истина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Значение_если_ложь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E0455" w:rsidRPr="00960EF0" w:rsidRDefault="007E0455" w:rsidP="006C044C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6C044C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Скопировать формулу для остальных сотрудников с помощью операции Автозаполнение</w:t>
      </w:r>
      <w:bookmarkStart w:id="11" w:name="_GoBack"/>
      <w:bookmarkEnd w:id="11"/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6C044C">
      <w:pPr>
        <w:numPr>
          <w:ilvl w:val="1"/>
          <w:numId w:val="6"/>
        </w:numPr>
        <w:tabs>
          <w:tab w:val="clear" w:pos="36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Столбец  </w:t>
      </w: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t>Квалификационный разряд</w:t>
      </w:r>
      <w:r w:rsidRPr="00960EF0">
        <w:rPr>
          <w:rFonts w:ascii="Times New Roman" w:hAnsi="Times New Roman"/>
          <w:sz w:val="24"/>
          <w:szCs w:val="24"/>
        </w:rPr>
        <w:t xml:space="preserve"> Заполнить этот столбец разрядами от 7 до 14 произвольно так, чтобы были все промежуточные разряды.</w:t>
      </w:r>
    </w:p>
    <w:p w:rsidR="007E0455" w:rsidRDefault="007E0455" w:rsidP="006C044C">
      <w:pPr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Вставить и рассчитать столбец </w:t>
      </w: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t>Премия</w:t>
      </w:r>
      <w:r w:rsidRPr="00960EF0">
        <w:rPr>
          <w:rFonts w:ascii="Times New Roman" w:hAnsi="Times New Roman"/>
          <w:sz w:val="24"/>
          <w:szCs w:val="24"/>
        </w:rPr>
        <w:t>, используя логическую функцию ЕСЛИ, выдавая премию в размере 20% оклада тем сотрудникам чей разряд выше 10.</w:t>
      </w:r>
    </w:p>
    <w:p w:rsidR="007E0455" w:rsidRPr="00960EF0" w:rsidRDefault="007E0455" w:rsidP="00960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0"/>
        <w:gridCol w:w="2716"/>
      </w:tblGrid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br w:type="page"/>
              <w:t>Логическое выражение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Е3&gt;10</w:t>
            </w:r>
          </w:p>
        </w:tc>
      </w:tr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Значение_если_истина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С3*0,2</w:t>
            </w:r>
          </w:p>
        </w:tc>
      </w:tr>
      <w:tr w:rsidR="007E0455" w:rsidRPr="00BB1624" w:rsidTr="00B3687D">
        <w:trPr>
          <w:jc w:val="center"/>
        </w:trPr>
        <w:tc>
          <w:tcPr>
            <w:tcW w:w="2720" w:type="dxa"/>
          </w:tcPr>
          <w:p w:rsidR="007E0455" w:rsidRPr="00BB1624" w:rsidRDefault="007E0455" w:rsidP="006C044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Значение_если_ложь</w:t>
            </w:r>
          </w:p>
        </w:tc>
        <w:tc>
          <w:tcPr>
            <w:tcW w:w="2716" w:type="dxa"/>
          </w:tcPr>
          <w:p w:rsidR="007E0455" w:rsidRPr="00BB1624" w:rsidRDefault="007E0455" w:rsidP="006C04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E0455" w:rsidRPr="00960EF0" w:rsidRDefault="007E0455" w:rsidP="006C044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Рассчитать графу </w:t>
      </w: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t>Сумма к выдаче</w:t>
      </w:r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6C044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Рассчитать итоговые значения по всем столбцам, кроме столбца </w:t>
      </w: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t>Квалификационный разряд</w:t>
      </w:r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6C044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4.Проверить автоматический перерасчёт таблицы при изменении значений</w:t>
      </w:r>
    </w:p>
    <w:p w:rsidR="007E0455" w:rsidRPr="00960EF0" w:rsidRDefault="007E0455" w:rsidP="006C04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Default="007E0455">
      <w:pPr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7E0455" w:rsidRPr="00670B61" w:rsidRDefault="007E0455" w:rsidP="00BD5E1D">
      <w:pPr>
        <w:spacing w:line="360" w:lineRule="auto"/>
        <w:rPr>
          <w:b/>
          <w:i/>
          <w:color w:val="000000"/>
          <w:sz w:val="28"/>
          <w:szCs w:val="28"/>
        </w:rPr>
      </w:pPr>
      <w:r w:rsidRPr="00670B61">
        <w:rPr>
          <w:b/>
          <w:i/>
          <w:color w:val="000000"/>
          <w:sz w:val="28"/>
          <w:szCs w:val="28"/>
        </w:rPr>
        <w:t>Контрольные вопросы</w:t>
      </w:r>
      <w:r>
        <w:rPr>
          <w:b/>
          <w:i/>
          <w:color w:val="000000"/>
          <w:sz w:val="28"/>
          <w:szCs w:val="28"/>
        </w:rPr>
        <w:t>: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Назовите элементы электронной таблицы.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В каких случаях применяется абсолютный адрес?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Перечислите способы обрамления данных в таблице.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 xml:space="preserve">В каких случаях удобно использовать команду </w:t>
      </w:r>
      <w:r w:rsidRPr="0078345B">
        <w:rPr>
          <w:rFonts w:ascii="Times New Roman" w:hAnsi="Times New Roman"/>
          <w:i/>
        </w:rPr>
        <w:t>Условное форматирование</w:t>
      </w:r>
      <w:r w:rsidRPr="0078345B">
        <w:rPr>
          <w:rFonts w:ascii="Times New Roman" w:hAnsi="Times New Roman"/>
        </w:rPr>
        <w:t>?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 xml:space="preserve">Для чего предназначена комбинация клавиш </w:t>
      </w:r>
      <w:r w:rsidRPr="0078345B">
        <w:rPr>
          <w:rFonts w:ascii="Times New Roman" w:hAnsi="Times New Roman"/>
          <w:i/>
        </w:rPr>
        <w:t>CTRL+SHIFT+ENTER?</w:t>
      </w:r>
    </w:p>
    <w:p w:rsidR="007E0455" w:rsidRPr="0078345B" w:rsidRDefault="007E0455" w:rsidP="00BD5E1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200" w:line="300" w:lineRule="atLeast"/>
        <w:contextualSpacing/>
        <w:jc w:val="both"/>
        <w:rPr>
          <w:rFonts w:ascii="Times New Roman" w:hAnsi="Times New Roman"/>
        </w:rPr>
      </w:pPr>
      <w:r w:rsidRPr="0078345B">
        <w:rPr>
          <w:rFonts w:ascii="Times New Roman" w:hAnsi="Times New Roman"/>
        </w:rPr>
        <w:t>Каким образом в</w:t>
      </w:r>
      <w:r w:rsidRPr="0078345B">
        <w:rPr>
          <w:rFonts w:ascii="Times New Roman" w:hAnsi="Times New Roman"/>
          <w:i/>
        </w:rPr>
        <w:t xml:space="preserve"> MS Excel </w:t>
      </w:r>
      <w:r w:rsidRPr="0078345B">
        <w:rPr>
          <w:rFonts w:ascii="Times New Roman" w:hAnsi="Times New Roman"/>
        </w:rPr>
        <w:t>можно вызвать редактор формул</w:t>
      </w:r>
      <w:r w:rsidRPr="0078345B">
        <w:rPr>
          <w:rFonts w:ascii="Times New Roman" w:hAnsi="Times New Roman"/>
          <w:i/>
        </w:rPr>
        <w:t>?</w:t>
      </w:r>
    </w:p>
    <w:p w:rsidR="007E0455" w:rsidRPr="00960EF0" w:rsidRDefault="007E0455">
      <w:pPr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br w:type="page"/>
      </w:r>
    </w:p>
    <w:p w:rsidR="007E0455" w:rsidRDefault="007E0455" w:rsidP="00EB3814">
      <w:pPr>
        <w:spacing w:after="0" w:line="360" w:lineRule="auto"/>
        <w:jc w:val="center"/>
        <w:rPr>
          <w:sz w:val="28"/>
          <w:szCs w:val="28"/>
        </w:rPr>
        <w:sectPr w:rsidR="007E0455" w:rsidSect="00F25627"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</w:p>
    <w:p w:rsidR="007E0455" w:rsidRPr="00BE0E91" w:rsidRDefault="007E0455" w:rsidP="00F2562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2" w:name="_Toc90808806"/>
      <w:bookmarkStart w:id="13" w:name="_Toc398209044"/>
      <w:bookmarkStart w:id="14" w:name="_Toc398209107"/>
      <w:bookmarkStart w:id="15" w:name="_Toc398209176"/>
      <w:bookmarkStart w:id="16" w:name="_Toc398562329"/>
      <w:bookmarkStart w:id="17" w:name="_Toc398562601"/>
      <w:r w:rsidRPr="00BE0E91">
        <w:rPr>
          <w:rFonts w:ascii="Times New Roman" w:hAnsi="Times New Roman"/>
          <w:color w:val="auto"/>
        </w:rPr>
        <w:t>Практическая работа 3</w:t>
      </w:r>
      <w:bookmarkEnd w:id="12"/>
    </w:p>
    <w:p w:rsidR="007E0455" w:rsidRPr="00BE0E91" w:rsidRDefault="007E0455" w:rsidP="00BE0E91">
      <w:pPr>
        <w:pStyle w:val="Heading1"/>
        <w:spacing w:before="0" w:line="240" w:lineRule="auto"/>
        <w:jc w:val="center"/>
        <w:rPr>
          <w:rFonts w:ascii="Times New Roman" w:hAnsi="Times New Roman"/>
          <w:bCs w:val="0"/>
          <w:color w:val="auto"/>
        </w:rPr>
      </w:pPr>
      <w:bookmarkStart w:id="18" w:name="_Toc90808807"/>
      <w:r w:rsidRPr="00BE0E91">
        <w:rPr>
          <w:rFonts w:ascii="Times New Roman" w:hAnsi="Times New Roman"/>
          <w:color w:val="auto"/>
        </w:rPr>
        <w:t xml:space="preserve">Тема: </w:t>
      </w:r>
      <w:r w:rsidRPr="00BE0E91">
        <w:rPr>
          <w:rFonts w:ascii="Times New Roman" w:hAnsi="Times New Roman"/>
          <w:bCs w:val="0"/>
          <w:color w:val="auto"/>
        </w:rPr>
        <w:t>ИСПОЛЬЗОВАНИЕ ЭЛЕКТРОННЫХ ТАБЛИЦ  ДЛЯ РЕШЕНИЯ ПРОФЕССИОНАЛЬНЫХ ЗАДАЧ</w:t>
      </w:r>
      <w:bookmarkEnd w:id="18"/>
    </w:p>
    <w:p w:rsidR="007E0455" w:rsidRPr="00F25627" w:rsidRDefault="007E0455" w:rsidP="00547987">
      <w:pPr>
        <w:spacing w:after="0" w:line="240" w:lineRule="auto"/>
        <w:ind w:right="935"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7E0455" w:rsidRPr="00BE0E91" w:rsidRDefault="007E0455" w:rsidP="00BE0E91">
      <w:pPr>
        <w:spacing w:after="0" w:line="240" w:lineRule="auto"/>
        <w:ind w:right="-58" w:firstLine="567"/>
        <w:jc w:val="both"/>
        <w:rPr>
          <w:rFonts w:ascii="Times New Roman" w:hAnsi="Times New Roman"/>
          <w:sz w:val="28"/>
          <w:szCs w:val="28"/>
        </w:rPr>
      </w:pPr>
      <w:r w:rsidRPr="00BE0E91">
        <w:rPr>
          <w:rFonts w:ascii="Times New Roman" w:hAnsi="Times New Roman"/>
          <w:b/>
          <w:sz w:val="28"/>
          <w:szCs w:val="28"/>
        </w:rPr>
        <w:t xml:space="preserve">Цель занятия: </w:t>
      </w:r>
      <w:r w:rsidRPr="00BE0E91">
        <w:rPr>
          <w:rFonts w:ascii="Times New Roman" w:hAnsi="Times New Roman"/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 w:rsidRPr="00BE0E91">
        <w:rPr>
          <w:rFonts w:ascii="Times New Roman" w:hAnsi="Times New Roman"/>
          <w:sz w:val="28"/>
          <w:szCs w:val="28"/>
          <w:lang w:val="en-US"/>
        </w:rPr>
        <w:t>Excel</w:t>
      </w:r>
      <w:r w:rsidRPr="00BE0E91">
        <w:rPr>
          <w:rFonts w:ascii="Times New Roman" w:hAnsi="Times New Roman"/>
          <w:sz w:val="28"/>
          <w:szCs w:val="28"/>
        </w:rPr>
        <w:t xml:space="preserve"> для финансового анализа.</w:t>
      </w:r>
    </w:p>
    <w:p w:rsidR="007E0455" w:rsidRPr="00BE0E91" w:rsidRDefault="007E0455" w:rsidP="00BE0E91">
      <w:pPr>
        <w:spacing w:after="0" w:line="240" w:lineRule="auto"/>
        <w:ind w:right="-740"/>
        <w:rPr>
          <w:rFonts w:ascii="Times New Roman" w:hAnsi="Times New Roman"/>
          <w:sz w:val="28"/>
          <w:szCs w:val="28"/>
        </w:rPr>
      </w:pPr>
      <w:r w:rsidRPr="00BE0E91">
        <w:rPr>
          <w:rFonts w:ascii="Times New Roman" w:hAnsi="Times New Roman"/>
          <w:b/>
          <w:sz w:val="28"/>
          <w:szCs w:val="28"/>
        </w:rPr>
        <w:t xml:space="preserve">В результате выполнения работы должны быть достигнуты следующие умения: </w:t>
      </w:r>
      <w:r w:rsidRPr="00BE0E91">
        <w:rPr>
          <w:rFonts w:ascii="Times New Roman" w:hAnsi="Times New Roman"/>
          <w:sz w:val="28"/>
          <w:szCs w:val="28"/>
        </w:rPr>
        <w:t xml:space="preserve">составлять рабочую </w:t>
      </w:r>
      <w:r>
        <w:rPr>
          <w:rFonts w:ascii="Times New Roman" w:hAnsi="Times New Roman"/>
          <w:sz w:val="28"/>
          <w:szCs w:val="28"/>
        </w:rPr>
        <w:t>д</w:t>
      </w:r>
      <w:r w:rsidRPr="00BE0E91">
        <w:rPr>
          <w:rFonts w:ascii="Times New Roman" w:hAnsi="Times New Roman"/>
          <w:sz w:val="28"/>
          <w:szCs w:val="28"/>
        </w:rPr>
        <w:t>окументацию (заборные листы, калькуляционные карта) и рассчитывать информацию в них используя, возможности электронных таблиц.</w:t>
      </w:r>
    </w:p>
    <w:p w:rsidR="007E0455" w:rsidRPr="00547987" w:rsidRDefault="007E0455" w:rsidP="00547987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547987">
        <w:rPr>
          <w:rFonts w:ascii="Times New Roman" w:hAnsi="Times New Roman"/>
          <w:b/>
          <w:sz w:val="24"/>
          <w:szCs w:val="24"/>
        </w:rPr>
        <w:t xml:space="preserve">Задание 1. </w:t>
      </w:r>
      <w:bookmarkEnd w:id="13"/>
      <w:bookmarkEnd w:id="14"/>
      <w:bookmarkEnd w:id="15"/>
      <w:bookmarkEnd w:id="16"/>
      <w:bookmarkEnd w:id="17"/>
      <w:r w:rsidRPr="00547987">
        <w:rPr>
          <w:rFonts w:ascii="Times New Roman" w:hAnsi="Times New Roman"/>
          <w:sz w:val="24"/>
          <w:szCs w:val="24"/>
        </w:rPr>
        <w:t>Создайте таблицу «Заборный лист».</w:t>
      </w:r>
    </w:p>
    <w:p w:rsidR="007E0455" w:rsidRPr="00547987" w:rsidRDefault="007E0455" w:rsidP="00547987">
      <w:pPr>
        <w:pStyle w:val="NormalWeb"/>
        <w:numPr>
          <w:ilvl w:val="0"/>
          <w:numId w:val="12"/>
        </w:numPr>
        <w:spacing w:before="0" w:beforeAutospacing="0" w:after="0" w:afterAutospacing="0"/>
      </w:pPr>
      <w:r w:rsidRPr="00547987">
        <w:t>Введите формулу для расчета столбца «Всего»</w:t>
      </w:r>
    </w:p>
    <w:p w:rsidR="007E0455" w:rsidRPr="00547987" w:rsidRDefault="007E0455" w:rsidP="00547987">
      <w:pPr>
        <w:pStyle w:val="NormalWeb"/>
        <w:spacing w:before="0" w:beforeAutospacing="0" w:after="0" w:afterAutospacing="0"/>
        <w:ind w:left="1276"/>
        <w:rPr>
          <w:b/>
        </w:rPr>
      </w:pPr>
      <w:r w:rsidRPr="00547987">
        <w:rPr>
          <w:b/>
        </w:rPr>
        <w:t>Всего = СУММА (отпущено количество блюд) – Возврат</w:t>
      </w:r>
    </w:p>
    <w:p w:rsidR="007E0455" w:rsidRPr="00547987" w:rsidRDefault="007E0455" w:rsidP="00547987">
      <w:pPr>
        <w:pStyle w:val="NormalWeb"/>
        <w:numPr>
          <w:ilvl w:val="0"/>
          <w:numId w:val="12"/>
        </w:numPr>
        <w:spacing w:before="0" w:beforeAutospacing="0" w:after="0" w:afterAutospacing="0"/>
      </w:pPr>
      <w:r w:rsidRPr="00547987">
        <w:t>Введите формулы для расчета в столбцы «Сумма»</w:t>
      </w:r>
    </w:p>
    <w:p w:rsidR="007E0455" w:rsidRPr="00547987" w:rsidRDefault="007E0455" w:rsidP="00547987">
      <w:pPr>
        <w:pStyle w:val="NormalWeb"/>
        <w:numPr>
          <w:ilvl w:val="0"/>
          <w:numId w:val="12"/>
        </w:numPr>
        <w:spacing w:before="0" w:beforeAutospacing="0" w:after="0" w:afterAutospacing="0"/>
      </w:pPr>
      <w:r w:rsidRPr="00547987">
        <w:t>Введите формулы для расчета в строке «Итого».</w:t>
      </w:r>
      <w:r w:rsidRPr="00547987">
        <w:rPr>
          <w:b/>
        </w:rPr>
        <w:t xml:space="preserve"> (Выделенные ячейки – вычисляемые!)</w:t>
      </w:r>
    </w:p>
    <w:tbl>
      <w:tblPr>
        <w:tblW w:w="14529" w:type="dxa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8"/>
        <w:gridCol w:w="1222"/>
        <w:gridCol w:w="693"/>
        <w:gridCol w:w="850"/>
        <w:gridCol w:w="709"/>
        <w:gridCol w:w="709"/>
        <w:gridCol w:w="779"/>
        <w:gridCol w:w="1134"/>
        <w:gridCol w:w="850"/>
        <w:gridCol w:w="851"/>
        <w:gridCol w:w="283"/>
        <w:gridCol w:w="1276"/>
        <w:gridCol w:w="829"/>
        <w:gridCol w:w="305"/>
        <w:gridCol w:w="1701"/>
      </w:tblGrid>
      <w:tr w:rsidR="007E0455" w:rsidRPr="00BB1624" w:rsidTr="00547987">
        <w:trPr>
          <w:trHeight w:val="315"/>
        </w:trPr>
        <w:tc>
          <w:tcPr>
            <w:tcW w:w="14529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Заборный лист № 48</w:t>
            </w:r>
          </w:p>
        </w:tc>
      </w:tr>
      <w:tr w:rsidR="007E0455" w:rsidRPr="00BB1624" w:rsidTr="00547987">
        <w:trPr>
          <w:trHeight w:val="375"/>
        </w:trPr>
        <w:tc>
          <w:tcPr>
            <w:tcW w:w="14529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отпуск готовых изделий из 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производства на раздачу  </w:t>
            </w: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25 марта 2021 г.</w:t>
            </w:r>
          </w:p>
        </w:tc>
      </w:tr>
      <w:tr w:rsidR="007E0455" w:rsidRPr="00BB1624" w:rsidTr="00547987">
        <w:trPr>
          <w:trHeight w:val="315"/>
        </w:trPr>
        <w:tc>
          <w:tcPr>
            <w:tcW w:w="6521" w:type="dxa"/>
            <w:gridSpan w:val="6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Директор</w:t>
            </w:r>
            <w:r w:rsidRPr="00BB16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Смирнова К.Л.  </w:t>
            </w: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ст.бухгалтер</w:t>
            </w: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Спивакова Л.А.</w:t>
            </w: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Merge w:val="restart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1222" w:type="dxa"/>
            <w:vMerge w:val="restart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Единицы измерения</w:t>
            </w:r>
          </w:p>
        </w:tc>
        <w:tc>
          <w:tcPr>
            <w:tcW w:w="3740" w:type="dxa"/>
            <w:gridSpan w:val="5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Отпущено кол-во блюд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Возврат</w:t>
            </w:r>
          </w:p>
        </w:tc>
        <w:tc>
          <w:tcPr>
            <w:tcW w:w="850" w:type="dxa"/>
            <w:vMerge w:val="restart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gridSpan w:val="3"/>
            <w:noWrap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по учетным ценам</w:t>
            </w:r>
          </w:p>
        </w:tc>
        <w:tc>
          <w:tcPr>
            <w:tcW w:w="2835" w:type="dxa"/>
            <w:gridSpan w:val="3"/>
            <w:noWrap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по ценам продажи</w:t>
            </w:r>
          </w:p>
        </w:tc>
      </w:tr>
      <w:tr w:rsidR="007E0455" w:rsidRPr="00BB1624" w:rsidTr="00547987">
        <w:trPr>
          <w:trHeight w:val="203"/>
        </w:trPr>
        <w:tc>
          <w:tcPr>
            <w:tcW w:w="2338" w:type="dxa"/>
            <w:vMerge/>
            <w:vAlign w:val="center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2" w:type="dxa"/>
            <w:vMerge/>
            <w:vAlign w:val="center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3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10ч</w:t>
            </w:r>
          </w:p>
        </w:tc>
        <w:tc>
          <w:tcPr>
            <w:tcW w:w="850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12ч</w:t>
            </w:r>
          </w:p>
        </w:tc>
        <w:tc>
          <w:tcPr>
            <w:tcW w:w="709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13ч</w:t>
            </w:r>
          </w:p>
        </w:tc>
        <w:tc>
          <w:tcPr>
            <w:tcW w:w="709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15ч</w:t>
            </w:r>
          </w:p>
        </w:tc>
        <w:tc>
          <w:tcPr>
            <w:tcW w:w="779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17ч</w:t>
            </w:r>
          </w:p>
        </w:tc>
        <w:tc>
          <w:tcPr>
            <w:tcW w:w="1134" w:type="dxa"/>
            <w:vMerge/>
            <w:vAlign w:val="center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1276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1134" w:type="dxa"/>
            <w:gridSpan w:val="2"/>
            <w:noWrap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1701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7E0455" w:rsidRPr="00BB1624" w:rsidTr="00547987">
        <w:trPr>
          <w:trHeight w:val="37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Салат из св. овощей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порция 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11,81р.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1 299,10р.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18,42р.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2 026,60р.</w:t>
            </w:r>
          </w:p>
        </w:tc>
      </w:tr>
      <w:tr w:rsidR="007E0455" w:rsidRPr="00BB1624" w:rsidTr="00547987">
        <w:trPr>
          <w:trHeight w:val="263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Щи из св. капусты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порция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19,25р.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3 657,50р.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30,03р.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5 705,70р.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Крокеты картофельные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порция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12,16р.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729,60р.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18,97р.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1 138,18р.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Рыба жаренная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порция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15,35р.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2 763,00р.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23,95р.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4 310,28р.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Картофель жаренный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порция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9,28р.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928,00р.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14,48р.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1 447,68р.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Оладьи со сметаной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порция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10,50р.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945,00р.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16,38р.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1 474,20р.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Чай с лимоном</w:t>
            </w:r>
          </w:p>
        </w:tc>
        <w:tc>
          <w:tcPr>
            <w:tcW w:w="1222" w:type="dxa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693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7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5,00р.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1 150,00р.</w:t>
            </w:r>
          </w:p>
        </w:tc>
        <w:tc>
          <w:tcPr>
            <w:tcW w:w="1134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7,80р.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1 794,00р.</w:t>
            </w:r>
          </w:p>
        </w:tc>
      </w:tr>
      <w:tr w:rsidR="007E0455" w:rsidRPr="00BB1624" w:rsidTr="00547987">
        <w:trPr>
          <w:trHeight w:val="315"/>
        </w:trPr>
        <w:tc>
          <w:tcPr>
            <w:tcW w:w="2338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22" w:type="dxa"/>
            <w:shd w:val="clear" w:color="auto" w:fill="E3E3E3"/>
            <w:noWrap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205</w:t>
            </w:r>
          </w:p>
        </w:tc>
        <w:tc>
          <w:tcPr>
            <w:tcW w:w="850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709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709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220</w:t>
            </w:r>
          </w:p>
        </w:tc>
        <w:tc>
          <w:tcPr>
            <w:tcW w:w="779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134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960</w:t>
            </w:r>
          </w:p>
        </w:tc>
        <w:tc>
          <w:tcPr>
            <w:tcW w:w="1134" w:type="dxa"/>
            <w:gridSpan w:val="2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E3E3E3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17 896,63р.</w:t>
            </w:r>
          </w:p>
        </w:tc>
      </w:tr>
      <w:tr w:rsidR="007E0455" w:rsidRPr="00BB1624" w:rsidTr="00547987">
        <w:trPr>
          <w:trHeight w:val="300"/>
        </w:trPr>
        <w:tc>
          <w:tcPr>
            <w:tcW w:w="233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547987">
        <w:trPr>
          <w:trHeight w:val="300"/>
        </w:trPr>
        <w:tc>
          <w:tcPr>
            <w:tcW w:w="14529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Роспись получившего ________________ Роспись сдавшего __________ </w:t>
            </w:r>
          </w:p>
        </w:tc>
      </w:tr>
      <w:tr w:rsidR="007E0455" w:rsidRPr="00BB1624" w:rsidTr="00547987">
        <w:trPr>
          <w:trHeight w:val="300"/>
        </w:trPr>
        <w:tc>
          <w:tcPr>
            <w:tcW w:w="730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Всего за день 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17986,63</w:t>
            </w: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Натуральных единиц 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960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547987">
        <w:trPr>
          <w:trHeight w:val="300"/>
        </w:trPr>
        <w:tc>
          <w:tcPr>
            <w:tcW w:w="1041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Отпустил   ____________                  Принял ______________      Проверил ____________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455" w:rsidRPr="00BE0E91" w:rsidRDefault="007E0455" w:rsidP="00BE0E91">
      <w:pPr>
        <w:ind w:left="567" w:right="-58"/>
        <w:rPr>
          <w:rFonts w:ascii="Times New Roman" w:hAnsi="Times New Roman"/>
          <w:b/>
          <w:i/>
        </w:rPr>
      </w:pPr>
      <w:r w:rsidRPr="00BE0E91">
        <w:rPr>
          <w:rFonts w:ascii="Times New Roman" w:hAnsi="Times New Roman"/>
          <w:b/>
        </w:rPr>
        <w:t xml:space="preserve">Задание 2. </w:t>
      </w:r>
      <w:r w:rsidRPr="00BE0E91">
        <w:rPr>
          <w:rFonts w:ascii="Times New Roman" w:hAnsi="Times New Roman"/>
        </w:rPr>
        <w:t>Создайте таблицу «Калькуляционная карта»</w:t>
      </w:r>
    </w:p>
    <w:p w:rsidR="007E0455" w:rsidRPr="00547987" w:rsidRDefault="007E0455" w:rsidP="00547987">
      <w:pPr>
        <w:pStyle w:val="NormalWeb"/>
        <w:numPr>
          <w:ilvl w:val="0"/>
          <w:numId w:val="13"/>
        </w:numPr>
        <w:spacing w:before="0" w:beforeAutospacing="0" w:after="0" w:afterAutospacing="0"/>
        <w:ind w:left="426"/>
        <w:rPr>
          <w:b/>
          <w:i/>
        </w:rPr>
      </w:pPr>
      <w:r w:rsidRPr="00547987">
        <w:t xml:space="preserve">В таблице введите формулы для расчета </w:t>
      </w:r>
      <w:r w:rsidRPr="00547987">
        <w:rPr>
          <w:b/>
          <w:i/>
        </w:rPr>
        <w:t>суммы, себестоимости продуктов на 100 блюд, стоимости одного блюда и наценки.</w:t>
      </w:r>
    </w:p>
    <w:p w:rsidR="007E0455" w:rsidRPr="00547987" w:rsidRDefault="007E0455" w:rsidP="00547987">
      <w:pPr>
        <w:pStyle w:val="NormalWeb"/>
        <w:spacing w:before="0" w:beforeAutospacing="0" w:after="0" w:afterAutospacing="0"/>
        <w:ind w:left="1276"/>
        <w:rPr>
          <w:b/>
        </w:rPr>
      </w:pPr>
      <w:r w:rsidRPr="00547987">
        <w:rPr>
          <w:b/>
        </w:rPr>
        <w:t>Сумма = Норма*Цена</w:t>
      </w:r>
    </w:p>
    <w:p w:rsidR="007E0455" w:rsidRPr="00547987" w:rsidRDefault="007E0455" w:rsidP="00547987">
      <w:pPr>
        <w:spacing w:after="0" w:line="240" w:lineRule="auto"/>
        <w:ind w:left="1276"/>
        <w:rPr>
          <w:rFonts w:ascii="Times New Roman" w:hAnsi="Times New Roman"/>
          <w:b/>
          <w:sz w:val="24"/>
          <w:szCs w:val="24"/>
        </w:rPr>
      </w:pPr>
      <w:r w:rsidRPr="00547987">
        <w:rPr>
          <w:rFonts w:ascii="Times New Roman" w:hAnsi="Times New Roman"/>
          <w:b/>
          <w:sz w:val="24"/>
          <w:szCs w:val="24"/>
        </w:rPr>
        <w:t>Себестоимость продуктов на 100 блюд</w:t>
      </w:r>
      <w:r w:rsidRPr="00547987">
        <w:rPr>
          <w:rFonts w:ascii="Times New Roman" w:hAnsi="Times New Roman"/>
          <w:sz w:val="24"/>
          <w:szCs w:val="24"/>
        </w:rPr>
        <w:t xml:space="preserve"> =</w:t>
      </w:r>
      <w:r w:rsidRPr="00547987">
        <w:rPr>
          <w:rFonts w:ascii="Times New Roman" w:hAnsi="Times New Roman"/>
          <w:b/>
          <w:sz w:val="24"/>
          <w:szCs w:val="24"/>
        </w:rPr>
        <w:t xml:space="preserve"> Выход *100</w:t>
      </w:r>
    </w:p>
    <w:p w:rsidR="007E0455" w:rsidRPr="00547987" w:rsidRDefault="007E0455" w:rsidP="00547987">
      <w:pPr>
        <w:spacing w:after="0" w:line="240" w:lineRule="auto"/>
        <w:ind w:left="1276"/>
        <w:rPr>
          <w:rFonts w:ascii="Times New Roman" w:hAnsi="Times New Roman"/>
          <w:b/>
          <w:sz w:val="24"/>
          <w:szCs w:val="24"/>
        </w:rPr>
      </w:pPr>
      <w:r w:rsidRPr="00547987">
        <w:rPr>
          <w:rFonts w:ascii="Times New Roman" w:hAnsi="Times New Roman"/>
          <w:b/>
          <w:sz w:val="24"/>
          <w:szCs w:val="24"/>
        </w:rPr>
        <w:t>Наценка</w:t>
      </w:r>
      <w:r w:rsidRPr="00547987">
        <w:rPr>
          <w:rFonts w:ascii="Times New Roman" w:hAnsi="Times New Roman"/>
          <w:sz w:val="24"/>
          <w:szCs w:val="24"/>
        </w:rPr>
        <w:t xml:space="preserve"> </w:t>
      </w:r>
      <w:r w:rsidRPr="00547987">
        <w:rPr>
          <w:rFonts w:ascii="Times New Roman" w:hAnsi="Times New Roman"/>
          <w:b/>
          <w:sz w:val="24"/>
          <w:szCs w:val="24"/>
        </w:rPr>
        <w:t>= Стоимость_одного_блюда * На процент  наценки</w:t>
      </w:r>
    </w:p>
    <w:p w:rsidR="007E0455" w:rsidRPr="00547987" w:rsidRDefault="007E0455" w:rsidP="00547987">
      <w:pPr>
        <w:spacing w:after="0" w:line="240" w:lineRule="auto"/>
        <w:ind w:left="1276"/>
        <w:rPr>
          <w:rFonts w:ascii="Times New Roman" w:hAnsi="Times New Roman"/>
          <w:b/>
          <w:sz w:val="24"/>
          <w:szCs w:val="24"/>
        </w:rPr>
      </w:pPr>
      <w:r w:rsidRPr="00547987">
        <w:rPr>
          <w:rFonts w:ascii="Times New Roman" w:hAnsi="Times New Roman"/>
          <w:b/>
          <w:sz w:val="24"/>
          <w:szCs w:val="24"/>
        </w:rPr>
        <w:t>Продажная цена_одного_блюда =  Стоимость_одного_блюда + Наценка</w:t>
      </w:r>
    </w:p>
    <w:p w:rsidR="007E0455" w:rsidRPr="00547987" w:rsidRDefault="007E0455" w:rsidP="00547987">
      <w:pPr>
        <w:spacing w:after="0" w:line="240" w:lineRule="auto"/>
        <w:ind w:left="1276"/>
        <w:rPr>
          <w:rFonts w:ascii="Times New Roman" w:hAnsi="Times New Roman"/>
          <w:sz w:val="24"/>
          <w:szCs w:val="24"/>
        </w:rPr>
      </w:pPr>
    </w:p>
    <w:tbl>
      <w:tblPr>
        <w:tblW w:w="14155" w:type="dxa"/>
        <w:tblInd w:w="86" w:type="dxa"/>
        <w:tblLook w:val="00A0"/>
      </w:tblPr>
      <w:tblGrid>
        <w:gridCol w:w="458"/>
        <w:gridCol w:w="3356"/>
        <w:gridCol w:w="1084"/>
        <w:gridCol w:w="1060"/>
        <w:gridCol w:w="1180"/>
        <w:gridCol w:w="960"/>
        <w:gridCol w:w="1056"/>
        <w:gridCol w:w="1420"/>
        <w:gridCol w:w="1160"/>
        <w:gridCol w:w="1395"/>
        <w:gridCol w:w="1180"/>
      </w:tblGrid>
      <w:tr w:rsidR="007E0455" w:rsidRPr="00BB1624" w:rsidTr="00960EF0">
        <w:trPr>
          <w:trHeight w:val="300"/>
        </w:trPr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Pr="00BB1624">
              <w:rPr>
                <w:rFonts w:ascii="Times New Roman" w:hAnsi="Times New Roman"/>
                <w:b/>
                <w:i/>
                <w:sz w:val="24"/>
                <w:szCs w:val="24"/>
              </w:rPr>
              <w:t>: р</w:t>
            </w:r>
            <w:r w:rsidRPr="00BB162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есторан "Континенталь"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</w:tr>
      <w:tr w:rsidR="007E0455" w:rsidRPr="00BB1624" w:rsidTr="00960EF0">
        <w:trPr>
          <w:trHeight w:val="315"/>
        </w:trPr>
        <w:tc>
          <w:tcPr>
            <w:tcW w:w="4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Салат из свежих огурцов и помидоров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форма по ОКУД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315008</w:t>
            </w:r>
          </w:p>
        </w:tc>
      </w:tr>
      <w:tr w:rsidR="007E0455" w:rsidRPr="00BB1624" w:rsidTr="00960EF0">
        <w:trPr>
          <w:trHeight w:val="27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наименование блюда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 ОКПО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44702981</w:t>
            </w:r>
          </w:p>
        </w:tc>
      </w:tr>
      <w:tr w:rsidR="007E0455" w:rsidRPr="00BB1624" w:rsidTr="00960EF0">
        <w:trPr>
          <w:trHeight w:val="27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дата составления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30"/>
        </w:trPr>
        <w:tc>
          <w:tcPr>
            <w:tcW w:w="1415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Калькуляционная карта № 6</w:t>
            </w:r>
          </w:p>
        </w:tc>
      </w:tr>
      <w:tr w:rsidR="007E0455" w:rsidRPr="00BB1624" w:rsidTr="00960EF0">
        <w:trPr>
          <w:trHeight w:val="27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№ 1</w:t>
            </w:r>
          </w:p>
        </w:tc>
        <w:tc>
          <w:tcPr>
            <w:tcW w:w="33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№ 2</w:t>
            </w:r>
          </w:p>
        </w:tc>
        <w:tc>
          <w:tcPr>
            <w:tcW w:w="37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№ 3</w:t>
            </w:r>
          </w:p>
        </w:tc>
      </w:tr>
      <w:tr w:rsidR="007E0455" w:rsidRPr="00BB1624" w:rsidTr="00960EF0">
        <w:trPr>
          <w:trHeight w:val="27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дата 2.11.2019</w:t>
            </w:r>
          </w:p>
        </w:tc>
        <w:tc>
          <w:tcPr>
            <w:tcW w:w="33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дата 3.11.2019</w:t>
            </w:r>
          </w:p>
        </w:tc>
        <w:tc>
          <w:tcPr>
            <w:tcW w:w="37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дата 4.11.2019</w:t>
            </w:r>
          </w:p>
        </w:tc>
      </w:tr>
      <w:tr w:rsidR="007E0455" w:rsidRPr="00BB1624" w:rsidTr="00960EF0">
        <w:trPr>
          <w:trHeight w:val="61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продукта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норма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7E0455" w:rsidRPr="00BB1624" w:rsidTr="00960EF0">
        <w:trPr>
          <w:trHeight w:val="33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60,00р.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7,20р.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55,00р.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40,00р.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3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огурцы свежие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1,60р.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80,00р.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43,00р.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3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лук зеленый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71,50р.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2,15р.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100,00р.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85,00р.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3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сметана или заправка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180,00р.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12,60р.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150,00р.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180,00р.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3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  .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23,55р.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00"/>
        </w:trPr>
        <w:tc>
          <w:tcPr>
            <w:tcW w:w="48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Себестоимость продуктов на 100 блюд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2355р.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00"/>
        </w:trPr>
        <w:tc>
          <w:tcPr>
            <w:tcW w:w="48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Стоимость одного блюда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23,55р.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00"/>
        </w:trPr>
        <w:tc>
          <w:tcPr>
            <w:tcW w:w="375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Наценка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13,19р.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15"/>
        </w:trPr>
        <w:tc>
          <w:tcPr>
            <w:tcW w:w="48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Продажная цена одного блюда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36,74р.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Калькулятор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Петров П.П.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Утверждаю: директор</w:t>
            </w:r>
          </w:p>
        </w:tc>
        <w:tc>
          <w:tcPr>
            <w:tcW w:w="25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i/>
                <w:iCs/>
                <w:sz w:val="24"/>
                <w:szCs w:val="24"/>
              </w:rPr>
              <w:t>Иванов И.И.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455" w:rsidRDefault="007E0455" w:rsidP="00547987">
      <w:pPr>
        <w:pStyle w:val="Heading1"/>
        <w:sectPr w:rsidR="007E0455" w:rsidSect="00F25627">
          <w:pgSz w:w="16838" w:h="11906" w:orient="landscape"/>
          <w:pgMar w:top="851" w:right="1418" w:bottom="851" w:left="1134" w:header="567" w:footer="567" w:gutter="0"/>
          <w:cols w:space="720"/>
        </w:sectPr>
      </w:pPr>
    </w:p>
    <w:p w:rsidR="007E0455" w:rsidRPr="00960EF0" w:rsidRDefault="007E0455" w:rsidP="00547987">
      <w:pPr>
        <w:spacing w:after="0" w:line="240" w:lineRule="auto"/>
        <w:ind w:right="-58" w:firstLine="567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960EF0">
        <w:rPr>
          <w:rFonts w:ascii="Times New Roman" w:hAnsi="Times New Roman"/>
          <w:sz w:val="24"/>
          <w:szCs w:val="24"/>
        </w:rPr>
        <w:t xml:space="preserve"> Создать и заполнить таблицу расчёта стоимости по образцу.</w:t>
      </w:r>
    </w:p>
    <w:p w:rsidR="007E0455" w:rsidRPr="00960EF0" w:rsidRDefault="007E0455" w:rsidP="005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"/>
        <w:gridCol w:w="2958"/>
        <w:gridCol w:w="1436"/>
        <w:gridCol w:w="82"/>
        <w:gridCol w:w="1461"/>
        <w:gridCol w:w="1457"/>
        <w:gridCol w:w="80"/>
        <w:gridCol w:w="1919"/>
      </w:tblGrid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5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39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39" w:type="dxa"/>
            <w:gridSpan w:val="2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029" w:type="dxa"/>
            <w:gridSpan w:val="2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3" w:type="dxa"/>
            <w:gridSpan w:val="7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Стоимость программного обеспечения</w:t>
            </w: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25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21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Стоимость, </w:t>
            </w:r>
            <w:r w:rsidRPr="00BB162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$</w:t>
            </w:r>
          </w:p>
        </w:tc>
        <w:tc>
          <w:tcPr>
            <w:tcW w:w="1357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Стоимость, р.</w:t>
            </w:r>
          </w:p>
        </w:tc>
        <w:tc>
          <w:tcPr>
            <w:tcW w:w="1541" w:type="dxa"/>
            <w:gridSpan w:val="2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Стоимость, Евро</w:t>
            </w:r>
          </w:p>
        </w:tc>
        <w:tc>
          <w:tcPr>
            <w:tcW w:w="1949" w:type="dxa"/>
            <w:vAlign w:val="center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Доля в общей стоимости, %</w:t>
            </w: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OC Windows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Пакет</w:t>
            </w: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MS Office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Редактор </w:t>
            </w: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Corel Draw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Графический ускоритель 3</w:t>
            </w: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Бухгалтерия 1С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 xml:space="preserve">Антивирус </w:t>
            </w:r>
            <w:r w:rsidRPr="00BB1624">
              <w:rPr>
                <w:rFonts w:ascii="Times New Roman" w:hAnsi="Times New Roman"/>
                <w:sz w:val="24"/>
                <w:szCs w:val="24"/>
                <w:lang w:val="en-US"/>
              </w:rPr>
              <w:t>DR Web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BB1624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BB1624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BB1624">
              <w:rPr>
                <w:rFonts w:ascii="Times New Roman" w:hAnsi="Times New Roman"/>
                <w:noProof/>
                <w:sz w:val="24"/>
                <w:szCs w:val="24"/>
              </w:rPr>
              <w:t>157</w:t>
            </w:r>
            <w:r w:rsidRPr="00BB1624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960EF0">
        <w:tc>
          <w:tcPr>
            <w:tcW w:w="461" w:type="dxa"/>
            <w:shd w:val="clear" w:color="auto" w:fill="D9D9D9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25" w:type="dxa"/>
          </w:tcPr>
          <w:p w:rsidR="007E0455" w:rsidRPr="00BB1624" w:rsidRDefault="007E0455" w:rsidP="0054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Курс валюты (к рублю)</w:t>
            </w:r>
          </w:p>
        </w:tc>
        <w:tc>
          <w:tcPr>
            <w:tcW w:w="152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57" w:type="dxa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7E0455" w:rsidRPr="00BB1624" w:rsidRDefault="007E0455" w:rsidP="0054798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949" w:type="dxa"/>
          </w:tcPr>
          <w:p w:rsidR="007E0455" w:rsidRPr="00BB1624" w:rsidRDefault="007E0455" w:rsidP="0054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455" w:rsidRPr="00960EF0" w:rsidRDefault="007E0455" w:rsidP="00547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5479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Алгоритм выполнения задания.</w:t>
      </w:r>
    </w:p>
    <w:p w:rsidR="007E0455" w:rsidRPr="00960EF0" w:rsidRDefault="007E0455" w:rsidP="005479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54798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Записать исходные текстовые и числовые данные.</w:t>
      </w:r>
    </w:p>
    <w:p w:rsidR="007E0455" w:rsidRPr="00960EF0" w:rsidRDefault="007E0455" w:rsidP="0054798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Рассчитать графу </w:t>
      </w:r>
      <w:r w:rsidRPr="00960EF0">
        <w:rPr>
          <w:rFonts w:ascii="Times New Roman" w:hAnsi="Times New Roman"/>
          <w:b/>
          <w:bCs/>
          <w:sz w:val="24"/>
          <w:szCs w:val="24"/>
        </w:rPr>
        <w:t>Стоимость, р</w:t>
      </w:r>
      <w:r w:rsidRPr="00960EF0">
        <w:rPr>
          <w:rFonts w:ascii="Times New Roman" w:hAnsi="Times New Roman"/>
          <w:sz w:val="24"/>
          <w:szCs w:val="24"/>
        </w:rPr>
        <w:t>., используя курс доллара как абсолютный адрес.</w:t>
      </w:r>
    </w:p>
    <w:p w:rsidR="007E0455" w:rsidRPr="00960EF0" w:rsidRDefault="007E0455" w:rsidP="0054798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Рассчитать графу </w:t>
      </w:r>
      <w:r w:rsidRPr="00960EF0">
        <w:rPr>
          <w:rFonts w:ascii="Times New Roman" w:hAnsi="Times New Roman"/>
          <w:b/>
          <w:bCs/>
          <w:sz w:val="24"/>
          <w:szCs w:val="24"/>
        </w:rPr>
        <w:t xml:space="preserve">Стоимость, Евро, </w:t>
      </w:r>
      <w:r w:rsidRPr="00960EF0">
        <w:rPr>
          <w:rFonts w:ascii="Times New Roman" w:hAnsi="Times New Roman"/>
          <w:sz w:val="24"/>
          <w:szCs w:val="24"/>
        </w:rPr>
        <w:t>используя курс доллара и курс Евро как абсолютные адреса.</w:t>
      </w:r>
    </w:p>
    <w:p w:rsidR="007E0455" w:rsidRPr="00960EF0" w:rsidRDefault="007E0455" w:rsidP="0054798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Рассчитать графу </w:t>
      </w:r>
      <w:r w:rsidRPr="00960EF0">
        <w:rPr>
          <w:rFonts w:ascii="Times New Roman" w:hAnsi="Times New Roman"/>
          <w:b/>
          <w:bCs/>
          <w:sz w:val="24"/>
          <w:szCs w:val="24"/>
        </w:rPr>
        <w:t>Доля в общей стоимости</w:t>
      </w:r>
      <w:r w:rsidRPr="00960EF0">
        <w:rPr>
          <w:rFonts w:ascii="Times New Roman" w:hAnsi="Times New Roman"/>
          <w:sz w:val="24"/>
          <w:szCs w:val="24"/>
        </w:rPr>
        <w:t xml:space="preserve">, используя итоговую </w:t>
      </w:r>
      <w:r w:rsidRPr="00960EF0">
        <w:rPr>
          <w:rFonts w:ascii="Times New Roman" w:hAnsi="Times New Roman"/>
          <w:b/>
          <w:bCs/>
          <w:sz w:val="24"/>
          <w:szCs w:val="24"/>
        </w:rPr>
        <w:t>Стоимость, р</w:t>
      </w:r>
      <w:r w:rsidRPr="00960EF0">
        <w:rPr>
          <w:rFonts w:ascii="Times New Roman" w:hAnsi="Times New Roman"/>
          <w:sz w:val="24"/>
          <w:szCs w:val="24"/>
        </w:rPr>
        <w:t>. как абсолютный адрес.</w:t>
      </w:r>
    </w:p>
    <w:p w:rsidR="007E0455" w:rsidRPr="00960EF0" w:rsidRDefault="007E0455" w:rsidP="00547987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 Преобразовать числовые значения в графе </w:t>
      </w:r>
      <w:r w:rsidRPr="00960EF0">
        <w:rPr>
          <w:rFonts w:ascii="Times New Roman" w:hAnsi="Times New Roman"/>
          <w:b/>
          <w:bCs/>
          <w:sz w:val="24"/>
          <w:szCs w:val="24"/>
        </w:rPr>
        <w:t xml:space="preserve">Доля в общей стоимости </w:t>
      </w:r>
      <w:r w:rsidRPr="00960EF0">
        <w:rPr>
          <w:rFonts w:ascii="Times New Roman" w:hAnsi="Times New Roman"/>
          <w:sz w:val="24"/>
          <w:szCs w:val="24"/>
        </w:rPr>
        <w:t>в процентные значения:</w:t>
      </w:r>
    </w:p>
    <w:p w:rsidR="007E0455" w:rsidRPr="00960EF0" w:rsidRDefault="007E0455" w:rsidP="00547987">
      <w:pPr>
        <w:numPr>
          <w:ilvl w:val="1"/>
          <w:numId w:val="14"/>
        </w:numPr>
        <w:spacing w:after="0" w:line="240" w:lineRule="auto"/>
        <w:ind w:hanging="60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Выделить числовые значения этой графы.</w:t>
      </w:r>
    </w:p>
    <w:p w:rsidR="007E0455" w:rsidRPr="00960EF0" w:rsidRDefault="007E0455" w:rsidP="00547987">
      <w:pPr>
        <w:numPr>
          <w:ilvl w:val="1"/>
          <w:numId w:val="14"/>
        </w:numPr>
        <w:spacing w:after="0" w:line="240" w:lineRule="auto"/>
        <w:ind w:hanging="60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Щёлкнуть по кнопке </w:t>
      </w:r>
      <w:r w:rsidRPr="00960EF0">
        <w:rPr>
          <w:rFonts w:ascii="Times New Roman" w:hAnsi="Times New Roman"/>
          <w:b/>
          <w:bCs/>
          <w:sz w:val="24"/>
          <w:szCs w:val="24"/>
        </w:rPr>
        <w:t>Процентный формат</w:t>
      </w:r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547987">
      <w:pPr>
        <w:numPr>
          <w:ilvl w:val="1"/>
          <w:numId w:val="14"/>
        </w:numPr>
        <w:spacing w:after="0" w:line="240" w:lineRule="auto"/>
        <w:ind w:hanging="60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 xml:space="preserve">Установить отображение процентов с одним десятичным знаком, используя кнопки </w:t>
      </w:r>
      <w:r w:rsidRPr="00960EF0">
        <w:rPr>
          <w:rFonts w:ascii="Times New Roman" w:hAnsi="Times New Roman"/>
          <w:b/>
          <w:bCs/>
          <w:sz w:val="24"/>
          <w:szCs w:val="24"/>
        </w:rPr>
        <w:t>Увеличить</w:t>
      </w:r>
      <w:r w:rsidRPr="00960EF0">
        <w:rPr>
          <w:rFonts w:ascii="Times New Roman" w:hAnsi="Times New Roman"/>
          <w:sz w:val="24"/>
          <w:szCs w:val="24"/>
        </w:rPr>
        <w:t xml:space="preserve"> или </w:t>
      </w:r>
      <w:r w:rsidRPr="00960EF0">
        <w:rPr>
          <w:rFonts w:ascii="Times New Roman" w:hAnsi="Times New Roman"/>
          <w:b/>
          <w:bCs/>
          <w:sz w:val="24"/>
          <w:szCs w:val="24"/>
        </w:rPr>
        <w:t>Уменьшить разрядность</w:t>
      </w:r>
      <w:r w:rsidRPr="00960EF0">
        <w:rPr>
          <w:rFonts w:ascii="Times New Roman" w:hAnsi="Times New Roman"/>
          <w:sz w:val="24"/>
          <w:szCs w:val="24"/>
        </w:rPr>
        <w:t>.</w:t>
      </w:r>
    </w:p>
    <w:p w:rsidR="007E0455" w:rsidRPr="00960EF0" w:rsidRDefault="007E0455" w:rsidP="005479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Default="007E0455">
      <w:pPr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>
      <w:pPr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54798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Задание 4</w:t>
      </w: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960EF0">
        <w:rPr>
          <w:rFonts w:ascii="Times New Roman" w:hAnsi="Times New Roman"/>
          <w:sz w:val="24"/>
          <w:szCs w:val="24"/>
        </w:rPr>
        <w:t xml:space="preserve"> Создать и заполнить таблицу по образцу. Провести расчеты в таблице </w:t>
      </w:r>
      <w:r w:rsidRPr="00960EF0">
        <w:rPr>
          <w:rFonts w:ascii="Times New Roman" w:hAnsi="Times New Roman"/>
          <w:b/>
          <w:i/>
          <w:sz w:val="24"/>
          <w:szCs w:val="24"/>
        </w:rPr>
        <w:t xml:space="preserve">Калькуляционная карточка. </w:t>
      </w:r>
      <w:r w:rsidRPr="00960EF0">
        <w:rPr>
          <w:rFonts w:ascii="Times New Roman" w:hAnsi="Times New Roman"/>
          <w:sz w:val="24"/>
          <w:szCs w:val="24"/>
        </w:rPr>
        <w:t xml:space="preserve">Построить круговую диаграмму по данным столбцов </w:t>
      </w:r>
      <w:r w:rsidRPr="00960EF0">
        <w:rPr>
          <w:rFonts w:ascii="Times New Roman" w:hAnsi="Times New Roman"/>
          <w:b/>
          <w:i/>
          <w:sz w:val="24"/>
          <w:szCs w:val="24"/>
        </w:rPr>
        <w:t xml:space="preserve">Наименование сырья </w:t>
      </w:r>
      <w:r w:rsidRPr="00960EF0">
        <w:rPr>
          <w:rFonts w:ascii="Times New Roman" w:hAnsi="Times New Roman"/>
          <w:sz w:val="24"/>
          <w:szCs w:val="24"/>
        </w:rPr>
        <w:t xml:space="preserve">и </w:t>
      </w:r>
      <w:r w:rsidRPr="00960EF0">
        <w:rPr>
          <w:rFonts w:ascii="Times New Roman" w:hAnsi="Times New Roman"/>
          <w:b/>
          <w:i/>
          <w:sz w:val="24"/>
          <w:szCs w:val="24"/>
        </w:rPr>
        <w:t>Цена, руб.</w:t>
      </w:r>
    </w:p>
    <w:p w:rsidR="007E0455" w:rsidRPr="00960EF0" w:rsidRDefault="007E0455" w:rsidP="0054798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E0455" w:rsidRPr="00960EF0" w:rsidRDefault="007E0455" w:rsidP="00547987">
      <w:pPr>
        <w:jc w:val="both"/>
        <w:rPr>
          <w:b/>
          <w:i/>
          <w:sz w:val="24"/>
          <w:szCs w:val="24"/>
        </w:rPr>
      </w:pPr>
      <w:r w:rsidRPr="00BB1624">
        <w:rPr>
          <w:b/>
          <w:i/>
          <w:noProof/>
          <w:sz w:val="24"/>
          <w:szCs w:val="24"/>
          <w:lang w:eastAsia="ru-RU"/>
        </w:rPr>
        <w:pict>
          <v:shape id="_x0000_i1031" type="#_x0000_t75" style="width:348pt;height:270.75pt;visibility:visible">
            <v:imagedata r:id="rId16" o:title="" croptop="11792f" cropbottom="20879f" cropright="42044f"/>
          </v:shape>
        </w:pict>
      </w:r>
    </w:p>
    <w:p w:rsidR="007E0455" w:rsidRPr="00960EF0" w:rsidRDefault="007E0455" w:rsidP="00547987">
      <w:pPr>
        <w:ind w:right="-1"/>
        <w:rPr>
          <w:sz w:val="24"/>
          <w:szCs w:val="24"/>
        </w:rPr>
      </w:pPr>
    </w:p>
    <w:p w:rsidR="007E0455" w:rsidRPr="00960EF0" w:rsidRDefault="007E0455" w:rsidP="00960EF0">
      <w:pPr>
        <w:pStyle w:val="ListParagraph"/>
        <w:numPr>
          <w:ilvl w:val="0"/>
          <w:numId w:val="15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значение </w:t>
      </w:r>
      <w:r w:rsidRPr="00960EF0">
        <w:rPr>
          <w:rFonts w:ascii="Times New Roman" w:hAnsi="Times New Roman"/>
          <w:b/>
          <w:i/>
        </w:rPr>
        <w:t>Сумма, руб.:</w:t>
      </w:r>
      <w:r w:rsidRPr="00960EF0">
        <w:rPr>
          <w:rFonts w:ascii="Times New Roman" w:hAnsi="Times New Roman"/>
          <w:b/>
        </w:rPr>
        <w:t xml:space="preserve"> = Норма * Цена</w:t>
      </w:r>
    </w:p>
    <w:p w:rsidR="007E0455" w:rsidRPr="00960EF0" w:rsidRDefault="007E0455" w:rsidP="00960EF0">
      <w:pPr>
        <w:pStyle w:val="ListParagraph"/>
        <w:numPr>
          <w:ilvl w:val="0"/>
          <w:numId w:val="15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итоговое значение  по столбцу </w:t>
      </w:r>
      <w:r w:rsidRPr="00960EF0">
        <w:rPr>
          <w:rFonts w:ascii="Times New Roman" w:hAnsi="Times New Roman"/>
          <w:b/>
          <w:i/>
        </w:rPr>
        <w:t>Норма, кг</w:t>
      </w:r>
      <w:r w:rsidRPr="00960EF0">
        <w:rPr>
          <w:rFonts w:ascii="Times New Roman" w:hAnsi="Times New Roman"/>
        </w:rPr>
        <w:t>:</w:t>
      </w:r>
      <w:r w:rsidRPr="00960EF0">
        <w:rPr>
          <w:rFonts w:ascii="Times New Roman" w:hAnsi="Times New Roman"/>
          <w:b/>
        </w:rPr>
        <w:t xml:space="preserve"> СУММ(С9: С14)</w:t>
      </w:r>
    </w:p>
    <w:p w:rsidR="007E0455" w:rsidRPr="00960EF0" w:rsidRDefault="007E0455" w:rsidP="00960EF0">
      <w:pPr>
        <w:pStyle w:val="ListParagraph"/>
        <w:numPr>
          <w:ilvl w:val="0"/>
          <w:numId w:val="15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</w:t>
      </w:r>
      <w:r w:rsidRPr="00960EF0">
        <w:rPr>
          <w:rFonts w:ascii="Times New Roman" w:hAnsi="Times New Roman"/>
          <w:b/>
          <w:i/>
        </w:rPr>
        <w:t>Общую стоимость сырьевого набора на 100 блюд</w:t>
      </w:r>
      <w:r w:rsidRPr="00960EF0">
        <w:rPr>
          <w:rFonts w:ascii="Times New Roman" w:hAnsi="Times New Roman"/>
          <w:b/>
        </w:rPr>
        <w:t>: СУММ (Е9 : Е15)</w:t>
      </w:r>
      <w:r w:rsidRPr="00960EF0">
        <w:rPr>
          <w:rFonts w:ascii="Times New Roman" w:hAnsi="Times New Roman"/>
        </w:rPr>
        <w:t>;</w:t>
      </w:r>
    </w:p>
    <w:p w:rsidR="007E0455" w:rsidRPr="00960EF0" w:rsidRDefault="007E0455" w:rsidP="00960EF0">
      <w:pPr>
        <w:pStyle w:val="ListParagraph"/>
        <w:numPr>
          <w:ilvl w:val="0"/>
          <w:numId w:val="15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</w:t>
      </w:r>
      <w:r w:rsidRPr="00960EF0">
        <w:rPr>
          <w:rFonts w:ascii="Times New Roman" w:hAnsi="Times New Roman"/>
          <w:b/>
          <w:i/>
        </w:rPr>
        <w:t>Цену одного блюда, руб.:</w:t>
      </w:r>
      <w:r w:rsidRPr="00960EF0">
        <w:rPr>
          <w:rFonts w:ascii="Times New Roman" w:hAnsi="Times New Roman"/>
          <w:b/>
        </w:rPr>
        <w:t xml:space="preserve"> = Е16 / 100;</w:t>
      </w:r>
    </w:p>
    <w:p w:rsidR="007E0455" w:rsidRPr="00960EF0" w:rsidRDefault="007E0455" w:rsidP="00960EF0">
      <w:pPr>
        <w:pStyle w:val="ListParagraph"/>
        <w:numPr>
          <w:ilvl w:val="0"/>
          <w:numId w:val="15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</w:t>
      </w:r>
      <w:r w:rsidRPr="00960EF0">
        <w:rPr>
          <w:rFonts w:ascii="Times New Roman" w:hAnsi="Times New Roman"/>
          <w:b/>
          <w:i/>
        </w:rPr>
        <w:t>Выход одного блюда в готовом виде, грамм</w:t>
      </w:r>
      <w:r w:rsidRPr="00960EF0">
        <w:rPr>
          <w:rFonts w:ascii="Times New Roman" w:hAnsi="Times New Roman"/>
        </w:rPr>
        <w:t>:</w:t>
      </w:r>
      <w:r w:rsidRPr="00960EF0">
        <w:rPr>
          <w:rFonts w:ascii="Times New Roman" w:hAnsi="Times New Roman"/>
          <w:b/>
        </w:rPr>
        <w:t xml:space="preserve"> = С15 / 100 * 1000;</w:t>
      </w:r>
    </w:p>
    <w:p w:rsidR="007E0455" w:rsidRPr="00960EF0" w:rsidRDefault="007E0455" w:rsidP="00960EF0">
      <w:pPr>
        <w:pStyle w:val="ListParagraph"/>
        <w:numPr>
          <w:ilvl w:val="0"/>
          <w:numId w:val="16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</w:t>
      </w:r>
      <w:r w:rsidRPr="00960EF0">
        <w:rPr>
          <w:rFonts w:ascii="Times New Roman" w:hAnsi="Times New Roman"/>
          <w:b/>
          <w:i/>
        </w:rPr>
        <w:t>Наценку  25%, руб.ком:</w:t>
      </w:r>
      <w:r w:rsidRPr="00960EF0">
        <w:rPr>
          <w:rFonts w:ascii="Times New Roman" w:hAnsi="Times New Roman"/>
          <w:b/>
        </w:rPr>
        <w:t xml:space="preserve"> = Е17 * 0,25;</w:t>
      </w:r>
    </w:p>
    <w:p w:rsidR="007E0455" w:rsidRPr="00960EF0" w:rsidRDefault="007E0455" w:rsidP="00960EF0">
      <w:pPr>
        <w:pStyle w:val="ListParagraph"/>
        <w:numPr>
          <w:ilvl w:val="0"/>
          <w:numId w:val="17"/>
        </w:numPr>
        <w:spacing w:after="200" w:line="360" w:lineRule="auto"/>
        <w:ind w:left="284"/>
        <w:contextualSpacing/>
        <w:jc w:val="both"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Рассчитать </w:t>
      </w:r>
      <w:r w:rsidRPr="00960EF0">
        <w:rPr>
          <w:rFonts w:ascii="Times New Roman" w:hAnsi="Times New Roman"/>
          <w:b/>
          <w:i/>
        </w:rPr>
        <w:t>Цену продажи блюда, руб.коп:</w:t>
      </w:r>
      <w:r w:rsidRPr="00960EF0">
        <w:rPr>
          <w:rFonts w:ascii="Times New Roman" w:hAnsi="Times New Roman"/>
          <w:b/>
        </w:rPr>
        <w:t xml:space="preserve"> = Е17 + Е19;</w:t>
      </w:r>
    </w:p>
    <w:p w:rsidR="007E0455" w:rsidRDefault="007E0455" w:rsidP="00960EF0">
      <w:pPr>
        <w:spacing w:line="360" w:lineRule="auto"/>
        <w:ind w:right="-1"/>
        <w:jc w:val="both"/>
      </w:pPr>
      <w:r w:rsidRPr="00D62820">
        <w:rPr>
          <w:noProof/>
          <w:lang w:eastAsia="ru-RU"/>
        </w:rPr>
        <w:pict>
          <v:shape id="_x0000_i1032" type="#_x0000_t75" style="width:336.75pt;height:264pt;visibility:visible">
            <v:imagedata r:id="rId17" o:title=""/>
          </v:shape>
        </w:pict>
      </w:r>
      <w:r>
        <w:tab/>
      </w:r>
    </w:p>
    <w:p w:rsidR="007E0455" w:rsidRDefault="007E0455" w:rsidP="00BD5E1D">
      <w:pPr>
        <w:spacing w:line="360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Контрольные вопросы:</w:t>
      </w:r>
    </w:p>
    <w:p w:rsidR="007E0455" w:rsidRDefault="007E0455" w:rsidP="00BD5E1D">
      <w:pPr>
        <w:shd w:val="clear" w:color="auto" w:fill="FFFFFF"/>
      </w:pPr>
      <w:r>
        <w:tab/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Назовите основные типы диаграмм.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Опишите технологию создания диаграмм.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 xml:space="preserve"> Какие команды используются для работы с электронной таблицей как с базой данных?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Как объединить несколько ячеек и поместить в них один текст.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Назовите команды для форматирования ячеек?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Как выполнить автоформатирование таблицы? Назовите известные Вам форматы.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Опишите технологию установки защиты клеток от изменения.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.Как выполнить переименование листа?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Как перейти с одного листа на другой?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Как изменить размер шрифта в ячейках?</w:t>
      </w:r>
    </w:p>
    <w:p w:rsidR="007E0455" w:rsidRPr="00BD5E1D" w:rsidRDefault="007E0455" w:rsidP="00BD5E1D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BD5E1D">
        <w:rPr>
          <w:rFonts w:ascii="Times New Roman" w:hAnsi="Times New Roman"/>
          <w:color w:val="000000"/>
          <w:sz w:val="28"/>
          <w:szCs w:val="28"/>
        </w:rPr>
        <w:t>В чем назначение панелей инструментов? Как вывести на экран или убрать с экрана необходимые панели инструментов?</w:t>
      </w:r>
    </w:p>
    <w:p w:rsidR="007E0455" w:rsidRPr="00BD5E1D" w:rsidRDefault="007E0455" w:rsidP="00960EF0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5E1D">
        <w:rPr>
          <w:rFonts w:ascii="Times New Roman" w:hAnsi="Times New Roman"/>
          <w:sz w:val="28"/>
          <w:szCs w:val="28"/>
        </w:rPr>
        <w:br w:type="page"/>
      </w:r>
    </w:p>
    <w:p w:rsidR="007E0455" w:rsidRPr="003D312C" w:rsidRDefault="007E0455" w:rsidP="00F2562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9" w:name="_Toc90808808"/>
      <w:r w:rsidRPr="003D312C">
        <w:rPr>
          <w:rFonts w:ascii="Times New Roman" w:hAnsi="Times New Roman"/>
          <w:color w:val="auto"/>
        </w:rPr>
        <w:t>Практическая работа 4</w:t>
      </w:r>
      <w:bookmarkEnd w:id="19"/>
    </w:p>
    <w:p w:rsidR="007E0455" w:rsidRPr="003D312C" w:rsidRDefault="007E0455" w:rsidP="00F25627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0" w:name="_Toc90808809"/>
      <w:r w:rsidRPr="003D312C">
        <w:rPr>
          <w:rFonts w:ascii="Times New Roman" w:hAnsi="Times New Roman"/>
          <w:color w:val="auto"/>
        </w:rPr>
        <w:t xml:space="preserve">Тема: </w:t>
      </w:r>
      <w:r w:rsidRPr="00BE0E91">
        <w:rPr>
          <w:rFonts w:ascii="Times New Roman" w:hAnsi="Times New Roman"/>
          <w:color w:val="auto"/>
        </w:rPr>
        <w:t>ПОСТРОЕНИЕ ДИАГРАММ В ТАБЛИЧНОМ ПРОЦЕССОРЕ MS EXCEL</w:t>
      </w:r>
      <w:bookmarkEnd w:id="20"/>
    </w:p>
    <w:p w:rsidR="007E0455" w:rsidRPr="00960EF0" w:rsidRDefault="007E0455" w:rsidP="00960EF0">
      <w:pPr>
        <w:spacing w:after="0" w:line="240" w:lineRule="auto"/>
        <w:ind w:right="935" w:firstLine="1134"/>
        <w:jc w:val="center"/>
        <w:rPr>
          <w:rFonts w:ascii="Times New Roman" w:hAnsi="Times New Roman"/>
          <w:b/>
          <w:sz w:val="24"/>
          <w:szCs w:val="24"/>
        </w:rPr>
      </w:pPr>
    </w:p>
    <w:p w:rsidR="007E0455" w:rsidRPr="00960EF0" w:rsidRDefault="007E0455" w:rsidP="00960EF0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Цель занятия: </w:t>
      </w:r>
      <w:r w:rsidRPr="00960EF0">
        <w:rPr>
          <w:rFonts w:ascii="Times New Roman" w:hAnsi="Times New Roman"/>
          <w:sz w:val="24"/>
          <w:szCs w:val="24"/>
        </w:rPr>
        <w:t xml:space="preserve">Изучение информационной технологии использования встроенных вычислительных функций </w:t>
      </w:r>
      <w:r w:rsidRPr="00960EF0">
        <w:rPr>
          <w:rFonts w:ascii="Times New Roman" w:hAnsi="Times New Roman"/>
          <w:sz w:val="24"/>
          <w:szCs w:val="24"/>
          <w:lang w:val="en-US"/>
        </w:rPr>
        <w:t>Excel</w:t>
      </w:r>
      <w:r w:rsidRPr="00960EF0">
        <w:rPr>
          <w:rFonts w:ascii="Times New Roman" w:hAnsi="Times New Roman"/>
          <w:sz w:val="24"/>
          <w:szCs w:val="24"/>
        </w:rPr>
        <w:t xml:space="preserve"> для финансового анализа.</w:t>
      </w:r>
    </w:p>
    <w:p w:rsidR="007E0455" w:rsidRPr="00BE0E91" w:rsidRDefault="007E0455" w:rsidP="00BE0E9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BE0E91">
        <w:rPr>
          <w:rFonts w:ascii="Times New Roman" w:hAnsi="Times New Roman"/>
          <w:b/>
          <w:sz w:val="24"/>
          <w:szCs w:val="24"/>
        </w:rPr>
        <w:t>В результате выполнения работы должны быть достигнуты следующие умения:</w:t>
      </w:r>
      <w:r w:rsidRPr="00BE0E91">
        <w:rPr>
          <w:rFonts w:ascii="Times New Roman" w:hAnsi="Times New Roman"/>
          <w:b/>
          <w:sz w:val="24"/>
          <w:szCs w:val="24"/>
        </w:rPr>
        <w:br/>
      </w:r>
      <w:r w:rsidRPr="00BE0E91">
        <w:rPr>
          <w:rFonts w:ascii="Times New Roman" w:hAnsi="Times New Roman"/>
          <w:sz w:val="24"/>
          <w:szCs w:val="24"/>
        </w:rPr>
        <w:t>строить диаграммы, производить расчет потери сырья, вычислять процентную сумму.</w:t>
      </w:r>
    </w:p>
    <w:p w:rsidR="007E0455" w:rsidRPr="00960EF0" w:rsidRDefault="007E0455" w:rsidP="00960EF0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960EF0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960EF0">
        <w:rPr>
          <w:rFonts w:ascii="Times New Roman" w:hAnsi="Times New Roman"/>
          <w:sz w:val="24"/>
          <w:szCs w:val="24"/>
        </w:rPr>
        <w:t>Создайте таблицу  «Расчет потери сырья».</w:t>
      </w:r>
    </w:p>
    <w:p w:rsidR="007E0455" w:rsidRPr="00960EF0" w:rsidRDefault="007E0455" w:rsidP="00960EF0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</w:pPr>
      <w:r w:rsidRPr="00960EF0">
        <w:t xml:space="preserve">Введите формулу для расчета в столбец </w:t>
      </w:r>
      <w:r w:rsidRPr="00960EF0">
        <w:rPr>
          <w:b/>
          <w:i/>
        </w:rPr>
        <w:t>Процент отходов</w:t>
      </w:r>
      <w:r w:rsidRPr="00960EF0">
        <w:t xml:space="preserve">. </w:t>
      </w:r>
      <w:r w:rsidRPr="00960EF0">
        <w:rPr>
          <w:b/>
        </w:rPr>
        <w:t>(Выделенные ячейки – вычисляемые!)</w:t>
      </w:r>
    </w:p>
    <w:tbl>
      <w:tblPr>
        <w:tblW w:w="7444" w:type="dxa"/>
        <w:jc w:val="center"/>
        <w:tblLook w:val="0000"/>
      </w:tblPr>
      <w:tblGrid>
        <w:gridCol w:w="3466"/>
        <w:gridCol w:w="1154"/>
        <w:gridCol w:w="1510"/>
        <w:gridCol w:w="1314"/>
      </w:tblGrid>
      <w:tr w:rsidR="007E0455" w:rsidRPr="00BB1624" w:rsidTr="00960EF0">
        <w:trPr>
          <w:trHeight w:val="360"/>
          <w:jc w:val="center"/>
        </w:trPr>
        <w:tc>
          <w:tcPr>
            <w:tcW w:w="74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B16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Расчет потери сырья </w:t>
            </w:r>
          </w:p>
        </w:tc>
      </w:tr>
      <w:tr w:rsidR="007E0455" w:rsidRPr="00BB1624" w:rsidTr="00960EF0">
        <w:trPr>
          <w:trHeight w:val="381"/>
          <w:jc w:val="center"/>
        </w:trPr>
        <w:tc>
          <w:tcPr>
            <w:tcW w:w="74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B1624">
              <w:rPr>
                <w:rFonts w:ascii="Times New Roman" w:hAnsi="Times New Roman"/>
                <w:bCs/>
                <w:sz w:val="28"/>
                <w:szCs w:val="28"/>
              </w:rPr>
              <w:t>Рецептура № 96 Щи суточные</w:t>
            </w:r>
          </w:p>
        </w:tc>
      </w:tr>
      <w:tr w:rsidR="007E0455" w:rsidRPr="00BB1624" w:rsidTr="00960EF0">
        <w:trPr>
          <w:trHeight w:val="766"/>
          <w:jc w:val="center"/>
        </w:trPr>
        <w:tc>
          <w:tcPr>
            <w:tcW w:w="34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сырья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масса сырья брутто,      г</w:t>
            </w:r>
          </w:p>
        </w:tc>
        <w:tc>
          <w:tcPr>
            <w:tcW w:w="15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масса сырья нетто,</w:t>
            </w:r>
          </w:p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Процент отходов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Кости копченостей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Капуста квашеная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Морковь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Петрушка (корень)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Лук репчатый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16,7%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Томатное пюре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Кулинарный жир 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Мука пшеничная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Чеснок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25%</w:t>
            </w:r>
          </w:p>
        </w:tc>
      </w:tr>
      <w:tr w:rsidR="007E0455" w:rsidRPr="00BB1624" w:rsidTr="00960EF0">
        <w:trPr>
          <w:trHeight w:val="330"/>
          <w:jc w:val="center"/>
        </w:trPr>
        <w:tc>
          <w:tcPr>
            <w:tcW w:w="34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Бульон (или вода)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0%</w:t>
            </w:r>
          </w:p>
        </w:tc>
      </w:tr>
      <w:tr w:rsidR="007E0455" w:rsidRPr="00BB1624" w:rsidTr="00960EF0">
        <w:trPr>
          <w:trHeight w:val="315"/>
          <w:jc w:val="center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Выход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E0455" w:rsidRPr="00960EF0" w:rsidRDefault="007E0455" w:rsidP="00960EF0">
      <w:pPr>
        <w:pStyle w:val="NormalWeb"/>
        <w:spacing w:before="0" w:beforeAutospacing="0" w:after="0" w:afterAutospacing="0"/>
        <w:jc w:val="both"/>
      </w:pPr>
    </w:p>
    <w:p w:rsidR="007E0455" w:rsidRPr="00960EF0" w:rsidRDefault="007E0455" w:rsidP="00960EF0">
      <w:pPr>
        <w:pStyle w:val="NormalWeb"/>
        <w:spacing w:before="0" w:beforeAutospacing="0" w:after="0" w:afterAutospacing="0"/>
        <w:ind w:left="426"/>
        <w:rPr>
          <w:b/>
        </w:rPr>
      </w:pPr>
      <w:r w:rsidRPr="00960EF0">
        <w:rPr>
          <w:position w:val="-28"/>
        </w:rPr>
        <w:object w:dxaOrig="6360" w:dyaOrig="660">
          <v:shape id="_x0000_i1033" type="#_x0000_t75" style="width:318pt;height:31.5pt" o:ole="">
            <v:imagedata r:id="rId18" o:title=""/>
          </v:shape>
          <o:OLEObject Type="Embed" ProgID="Equation.3" ShapeID="_x0000_i1033" DrawAspect="Content" ObjectID="_1701497725" r:id="rId19"/>
        </w:object>
      </w:r>
      <w:r w:rsidRPr="00960EF0">
        <w:rPr>
          <w:b/>
        </w:rPr>
        <w:t xml:space="preserve">  </w:t>
      </w:r>
    </w:p>
    <w:p w:rsidR="007E0455" w:rsidRPr="00960EF0" w:rsidRDefault="007E0455" w:rsidP="00960EF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/>
        <w:ind w:left="426"/>
        <w:jc w:val="both"/>
      </w:pPr>
      <w:r w:rsidRPr="00960EF0">
        <w:t>Постройте диаграмму «Соотношение брутто и нетто» по образцу.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</w:p>
    <w:p w:rsidR="007E0455" w:rsidRPr="00960EF0" w:rsidRDefault="007E0455" w:rsidP="00960E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0455" w:rsidRPr="00960EF0" w:rsidRDefault="007E0455" w:rsidP="00960E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5.1pt;margin-top:202.95pt;width:312pt;height:1.5pt;flip:y;z-index:251661824" o:connectortype="straight"/>
        </w:pict>
      </w:r>
      <w:r w:rsidRPr="00BB1624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4" o:spid="_x0000_i1034" type="#_x0000_t75" style="width:312.75pt;height:20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">
            <v:imagedata r:id="rId20" o:title=""/>
            <o:lock v:ext="edit" aspectratio="f"/>
          </v:shape>
        </w:pict>
      </w:r>
    </w:p>
    <w:p w:rsidR="007E0455" w:rsidRPr="00960EF0" w:rsidRDefault="007E0455" w:rsidP="00D25A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960EF0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960EF0">
        <w:rPr>
          <w:rFonts w:ascii="Times New Roman" w:hAnsi="Times New Roman"/>
          <w:sz w:val="24"/>
          <w:szCs w:val="24"/>
        </w:rPr>
        <w:t xml:space="preserve">Создайте таблицу по предложенному образцу. Введите начальное число и процентную таксу. Введите формулу для расчета процентной суммы. </w:t>
      </w:r>
      <w:r w:rsidRPr="00960EF0">
        <w:rPr>
          <w:rFonts w:ascii="Times New Roman" w:hAnsi="Times New Roman"/>
          <w:b/>
          <w:sz w:val="24"/>
          <w:szCs w:val="24"/>
        </w:rPr>
        <w:t>(Выделенные ячейки – вычисляемые!)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</w:p>
    <w:tbl>
      <w:tblPr>
        <w:tblW w:w="4727" w:type="dxa"/>
        <w:tblInd w:w="108" w:type="dxa"/>
        <w:tblLook w:val="0000"/>
      </w:tblPr>
      <w:tblGrid>
        <w:gridCol w:w="1493"/>
        <w:gridCol w:w="1617"/>
        <w:gridCol w:w="1617"/>
      </w:tblGrid>
      <w:tr w:rsidR="007E0455" w:rsidRPr="00BB1624" w:rsidTr="00960EF0">
        <w:trPr>
          <w:trHeight w:val="525"/>
        </w:trPr>
        <w:tc>
          <w:tcPr>
            <w:tcW w:w="1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начальное число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процентная такса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процентная сумма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54 648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62 025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54 648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18,9%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64 976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54 648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14,0%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62 299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54 648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52,1%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83 120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48 819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36,4%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66 589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48 819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54 677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48 819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73,5%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84 701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48 819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43,0%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69 811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67 183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77 260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67 183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11,4%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74 842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67 183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95 803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67 183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88 547</w:t>
            </w:r>
          </w:p>
        </w:tc>
      </w:tr>
    </w:tbl>
    <w:p w:rsidR="007E0455" w:rsidRPr="00960EF0" w:rsidRDefault="007E0455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960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960EF0">
      <w:pPr>
        <w:pStyle w:val="NormalWeb"/>
        <w:numPr>
          <w:ilvl w:val="1"/>
          <w:numId w:val="19"/>
        </w:numPr>
        <w:spacing w:before="0" w:beforeAutospacing="0" w:after="0" w:afterAutospacing="0"/>
        <w:ind w:left="0" w:firstLine="273"/>
        <w:jc w:val="both"/>
      </w:pPr>
      <w:r w:rsidRPr="00960EF0">
        <w:t xml:space="preserve"> Создайте таблицу по предложенному образцу. Введите процентную таксу и процентную сумму. Введите формулу для расчета начального числа.</w:t>
      </w:r>
      <w:r w:rsidRPr="00960EF0">
        <w:rPr>
          <w:b/>
        </w:rPr>
        <w:t xml:space="preserve"> (Выделенные ячейки – вычисляемые!)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</w:p>
    <w:tbl>
      <w:tblPr>
        <w:tblW w:w="4727" w:type="dxa"/>
        <w:tblInd w:w="108" w:type="dxa"/>
        <w:tblLook w:val="0000"/>
      </w:tblPr>
      <w:tblGrid>
        <w:gridCol w:w="1493"/>
        <w:gridCol w:w="1617"/>
        <w:gridCol w:w="1617"/>
      </w:tblGrid>
      <w:tr w:rsidR="007E0455" w:rsidRPr="00BB1624" w:rsidTr="00960EF0">
        <w:trPr>
          <w:trHeight w:val="525"/>
        </w:trPr>
        <w:tc>
          <w:tcPr>
            <w:tcW w:w="1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начальное число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процентная такса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процентная сумма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213,68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18,4%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202,40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239,81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247,55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2,2%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675,20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514,63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64,0%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727,59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16,0%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593,53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42,2%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1132,23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1 245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1111,61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1 245</w:t>
            </w:r>
          </w:p>
        </w:tc>
      </w:tr>
      <w:tr w:rsidR="007E0455" w:rsidRPr="00BB1624" w:rsidTr="00960EF0">
        <w:trPr>
          <w:trHeight w:val="25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778,13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60,0%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1 245</w:t>
            </w:r>
          </w:p>
        </w:tc>
      </w:tr>
      <w:tr w:rsidR="007E0455" w:rsidRPr="00BB1624" w:rsidTr="00960EF0">
        <w:trPr>
          <w:trHeight w:val="27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934,68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33,2%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1 245</w:t>
            </w:r>
          </w:p>
        </w:tc>
      </w:tr>
    </w:tbl>
    <w:p w:rsidR="007E0455" w:rsidRPr="00960EF0" w:rsidRDefault="007E0455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0455" w:rsidRDefault="007E0455" w:rsidP="00960EF0">
      <w:pPr>
        <w:spacing w:after="0" w:line="240" w:lineRule="auto"/>
        <w:jc w:val="both"/>
        <w:rPr>
          <w:b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.95pt;margin-top:8.55pt;width:362.85pt;height:108.8pt;z-index:251653632" filled="f">
            <v:textbox style="mso-next-textbox:#_x0000_s1027">
              <w:txbxContent>
                <w:p w:rsidR="007E0455" w:rsidRPr="00143D40" w:rsidRDefault="007E0455" w:rsidP="00960EF0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143D40">
                    <w:rPr>
                      <w:rFonts w:ascii="Arial" w:hAnsi="Arial" w:cs="Arial"/>
                      <w:b/>
                      <w:sz w:val="28"/>
                      <w:szCs w:val="28"/>
                    </w:rPr>
                    <w:t>Расчет процентной суммы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на калькуляторе и в электронных таблицах</w:t>
                  </w:r>
                </w:p>
              </w:txbxContent>
            </v:textbox>
          </v:shape>
        </w:pict>
      </w:r>
      <w:bookmarkStart w:id="21" w:name="_Toc398209046"/>
      <w:bookmarkStart w:id="22" w:name="_Toc398209109"/>
      <w:bookmarkStart w:id="23" w:name="_Toc398209178"/>
      <w:bookmarkStart w:id="24" w:name="_Toc398562331"/>
      <w:bookmarkStart w:id="25" w:name="_Toc398562603"/>
      <w:bookmarkStart w:id="26" w:name="_Toc384979539"/>
    </w:p>
    <w:p w:rsidR="007E0455" w:rsidRDefault="007E0455">
      <w:pPr>
        <w:rPr>
          <w:b/>
        </w:rPr>
      </w:pPr>
      <w:r>
        <w:rPr>
          <w:noProof/>
          <w:lang w:eastAsia="ru-RU"/>
        </w:rPr>
        <w:pict>
          <v:shape id="_x0000_s1028" type="#_x0000_t202" style="position:absolute;margin-left:298.85pt;margin-top:41.1pt;width:18pt;height:38.35pt;z-index:251658752" filled="f" stroked="f">
            <v:textbox style="mso-next-textbox:#_x0000_s1028;mso-fit-shape-to-text:t">
              <w:txbxContent>
                <w:p w:rsidR="007E0455" w:rsidRPr="002F204C" w:rsidRDefault="007E0455" w:rsidP="00960EF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F204C">
                    <w:rPr>
                      <w:rFonts w:ascii="Arial" w:hAnsi="Arial" w:cs="Arial"/>
                      <w:sz w:val="32"/>
                      <w:szCs w:val="32"/>
                    </w:rPr>
                    <w:t>*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04.65pt;margin-top:41.25pt;width:18pt;height:38.35pt;z-index:251660800" stroked="f">
            <v:textbox style="mso-next-textbox:#_x0000_s1029;mso-fit-shape-to-text:t">
              <w:txbxContent>
                <w:p w:rsidR="007E0455" w:rsidRPr="002F204C" w:rsidRDefault="007E0455" w:rsidP="00960EF0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2F204C">
                    <w:rPr>
                      <w:rFonts w:ascii="Arial" w:hAnsi="Arial" w:cs="Arial"/>
                      <w:sz w:val="32"/>
                      <w:szCs w:val="32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14.65pt;margin-top:47.85pt;width:18pt;height:31.75pt;z-index:251659776" filled="f" stroked="f">
            <v:textbox style="mso-next-textbox:#_x0000_s1030;mso-fit-shape-to-text:t">
              <w:txbxContent>
                <w:p w:rsidR="007E0455" w:rsidRPr="00DB0722" w:rsidRDefault="007E0455" w:rsidP="00960EF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=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132.65pt;margin-top:41.1pt;width:1in;height:43.65pt;z-index:251656704" filled="f" stroked="f">
            <v:textbox style="mso-next-textbox:#_x0000_s1031;mso-fit-shape-to-text:t">
              <w:txbxContent>
                <w:p w:rsidR="007E0455" w:rsidRPr="00130A47" w:rsidRDefault="007E0455" w:rsidP="00960EF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30A47">
                    <w:rPr>
                      <w:rFonts w:ascii="Arial" w:hAnsi="Arial" w:cs="Arial"/>
                      <w:sz w:val="20"/>
                      <w:szCs w:val="20"/>
                    </w:rPr>
                    <w:t>Начальное число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30.9pt;margin-top:41.1pt;width:1in;height:43.65pt;z-index:251655680" filled="f" stroked="f">
            <v:textbox style="mso-next-textbox:#_x0000_s1032;mso-fit-shape-to-text:t">
              <w:txbxContent>
                <w:p w:rsidR="007E0455" w:rsidRPr="00130A47" w:rsidRDefault="007E0455" w:rsidP="00960EF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30A47">
                    <w:rPr>
                      <w:rFonts w:ascii="Arial" w:hAnsi="Arial" w:cs="Arial"/>
                      <w:sz w:val="20"/>
                      <w:szCs w:val="20"/>
                    </w:rPr>
                    <w:t>Начальное число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16.85pt;margin-top:41.1pt;width:1in;height:43.65pt;z-index:251654656" filled="f" stroked="f">
            <v:textbox style="mso-next-textbox:#_x0000_s1033;mso-fit-shape-to-text:t">
              <w:txbxContent>
                <w:p w:rsidR="007E0455" w:rsidRPr="00130A47" w:rsidRDefault="007E0455" w:rsidP="00960EF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30A47">
                    <w:rPr>
                      <w:rFonts w:ascii="Arial" w:hAnsi="Arial" w:cs="Arial"/>
                      <w:sz w:val="20"/>
                      <w:szCs w:val="20"/>
                    </w:rPr>
                    <w:t>Процентная такса (%)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46.4pt;margin-top:41.1pt;width:1in;height:43.65pt;z-index:251657728" filled="f" stroked="f">
            <v:textbox style="mso-next-textbox:#_x0000_s1034;mso-fit-shape-to-text:t">
              <w:txbxContent>
                <w:p w:rsidR="007E0455" w:rsidRPr="00130A47" w:rsidRDefault="007E0455" w:rsidP="00960EF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30A47">
                    <w:rPr>
                      <w:rFonts w:ascii="Arial" w:hAnsi="Arial" w:cs="Arial"/>
                      <w:sz w:val="20"/>
                      <w:szCs w:val="20"/>
                    </w:rPr>
                    <w:t>Процентная сумма</w:t>
                  </w:r>
                </w:p>
              </w:txbxContent>
            </v:textbox>
          </v:shape>
        </w:pict>
      </w:r>
      <w:r>
        <w:rPr>
          <w:b/>
        </w:rPr>
        <w:br w:type="page"/>
      </w:r>
    </w:p>
    <w:p w:rsidR="007E0455" w:rsidRPr="00960EF0" w:rsidRDefault="007E0455" w:rsidP="00960E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960EF0">
        <w:rPr>
          <w:rFonts w:ascii="Times New Roman" w:hAnsi="Times New Roman"/>
          <w:sz w:val="24"/>
          <w:szCs w:val="24"/>
        </w:rPr>
        <w:t>Создать и заполнить таблицу продаж, показанную на рисунке.</w:t>
      </w:r>
    </w:p>
    <w:p w:rsidR="007E0455" w:rsidRPr="00960EF0" w:rsidRDefault="007E0455" w:rsidP="00960EF0">
      <w:pPr>
        <w:spacing w:after="0" w:line="240" w:lineRule="auto"/>
        <w:ind w:left="-360"/>
        <w:contextualSpacing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960EF0">
      <w:pPr>
        <w:pStyle w:val="ListParagraph"/>
        <w:numPr>
          <w:ilvl w:val="0"/>
          <w:numId w:val="20"/>
        </w:numPr>
        <w:ind w:left="0"/>
        <w:contextualSpacing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Столбцы </w:t>
      </w:r>
      <w:r w:rsidRPr="00960EF0">
        <w:rPr>
          <w:rFonts w:ascii="Times New Roman" w:hAnsi="Times New Roman"/>
          <w:b/>
          <w:lang w:val="en-US"/>
        </w:rPr>
        <w:t>A</w:t>
      </w:r>
      <w:r w:rsidRPr="00960EF0">
        <w:rPr>
          <w:rFonts w:ascii="Times New Roman" w:hAnsi="Times New Roman"/>
        </w:rPr>
        <w:t xml:space="preserve"> и </w:t>
      </w:r>
      <w:r w:rsidRPr="00960EF0">
        <w:rPr>
          <w:rFonts w:ascii="Times New Roman" w:hAnsi="Times New Roman"/>
          <w:b/>
          <w:lang w:val="en-US"/>
        </w:rPr>
        <w:t>B</w:t>
      </w:r>
      <w:r w:rsidRPr="00960EF0">
        <w:rPr>
          <w:rFonts w:ascii="Times New Roman" w:hAnsi="Times New Roman"/>
        </w:rPr>
        <w:t xml:space="preserve"> заполните с помощью Автозаполнения.</w:t>
      </w:r>
    </w:p>
    <w:p w:rsidR="007E0455" w:rsidRDefault="007E0455" w:rsidP="00960EF0">
      <w:pPr>
        <w:pStyle w:val="ListParagraph"/>
        <w:numPr>
          <w:ilvl w:val="0"/>
          <w:numId w:val="20"/>
        </w:numPr>
        <w:ind w:left="0"/>
        <w:contextualSpacing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Столбам </w:t>
      </w:r>
      <w:r w:rsidRPr="00960EF0">
        <w:rPr>
          <w:rFonts w:ascii="Times New Roman" w:hAnsi="Times New Roman"/>
          <w:b/>
          <w:lang w:val="en-US"/>
        </w:rPr>
        <w:t>C</w:t>
      </w:r>
      <w:r w:rsidRPr="00960EF0">
        <w:rPr>
          <w:rFonts w:ascii="Times New Roman" w:hAnsi="Times New Roman"/>
        </w:rPr>
        <w:t xml:space="preserve"> и  </w:t>
      </w:r>
      <w:r w:rsidRPr="00960EF0">
        <w:rPr>
          <w:rFonts w:ascii="Times New Roman" w:hAnsi="Times New Roman"/>
          <w:b/>
          <w:lang w:val="en-US"/>
        </w:rPr>
        <w:t>D</w:t>
      </w:r>
      <w:r w:rsidRPr="00960EF0">
        <w:rPr>
          <w:rFonts w:ascii="Times New Roman" w:hAnsi="Times New Roman"/>
        </w:rPr>
        <w:t xml:space="preserve"> поставьте формат ячеек (формат ячеек-денежный-р; число знаков после запятой – 2) и заполните данными.</w:t>
      </w:r>
    </w:p>
    <w:p w:rsidR="007E0455" w:rsidRDefault="007E0455" w:rsidP="00960EF0">
      <w:pPr>
        <w:contextualSpacing/>
        <w:rPr>
          <w:rFonts w:ascii="Times New Roman" w:hAnsi="Times New Roman"/>
        </w:rPr>
      </w:pPr>
    </w:p>
    <w:p w:rsidR="007E0455" w:rsidRPr="00960EF0" w:rsidRDefault="007E0455" w:rsidP="00960EF0">
      <w:pPr>
        <w:contextualSpacing/>
        <w:rPr>
          <w:rFonts w:ascii="Times New Roman" w:hAnsi="Times New Roman"/>
        </w:rPr>
      </w:pPr>
    </w:p>
    <w:tbl>
      <w:tblPr>
        <w:tblW w:w="9728" w:type="dxa"/>
        <w:tblInd w:w="93" w:type="dxa"/>
        <w:tblLayout w:type="fixed"/>
        <w:tblLook w:val="00A0"/>
      </w:tblPr>
      <w:tblGrid>
        <w:gridCol w:w="1018"/>
        <w:gridCol w:w="1276"/>
        <w:gridCol w:w="1690"/>
        <w:gridCol w:w="1843"/>
        <w:gridCol w:w="1843"/>
        <w:gridCol w:w="2058"/>
      </w:tblGrid>
      <w:tr w:rsidR="007E0455" w:rsidRPr="00BB1624" w:rsidTr="00960EF0">
        <w:trPr>
          <w:trHeight w:val="649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Отчетный год</w:t>
            </w:r>
          </w:p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Отклонение от плана</w:t>
            </w:r>
          </w:p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0455" w:rsidRPr="00BB1624" w:rsidTr="00960EF0">
        <w:trPr>
          <w:trHeight w:val="310"/>
        </w:trPr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выполнение, %</w:t>
            </w:r>
          </w:p>
        </w:tc>
        <w:tc>
          <w:tcPr>
            <w:tcW w:w="20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D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F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7 800,00р.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8 500,00р.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3 560,00р.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2 700,00р.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8 900,00р.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7 800,00р.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5 460,00р.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4 590,00р.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6 570,00р.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7 650,00р.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6 540,00р.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5 670,00р.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4 900,00р.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5 430,00р.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7 890,00р.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8 700,00р.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6 540,00р.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6 540,00р.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6 570,00р.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6 540,00р.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6 520,00р.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8 900,00р.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10 000,00р.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E0455" w:rsidRPr="00BB1624" w:rsidTr="00960EF0">
        <w:trPr>
          <w:trHeight w:val="295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7E0455" w:rsidRPr="00960EF0" w:rsidRDefault="007E0455" w:rsidP="00960EF0">
      <w:pPr>
        <w:pStyle w:val="ListParagraph"/>
        <w:ind w:left="0"/>
        <w:rPr>
          <w:rFonts w:ascii="Times New Roman" w:hAnsi="Times New Roman"/>
        </w:rPr>
      </w:pPr>
    </w:p>
    <w:p w:rsidR="007E0455" w:rsidRPr="00960EF0" w:rsidRDefault="007E0455" w:rsidP="00960EF0">
      <w:pPr>
        <w:pStyle w:val="ListParagraph"/>
        <w:numPr>
          <w:ilvl w:val="0"/>
          <w:numId w:val="20"/>
        </w:numPr>
        <w:ind w:left="0"/>
        <w:contextualSpacing/>
        <w:rPr>
          <w:rFonts w:ascii="Times New Roman" w:hAnsi="Times New Roman"/>
        </w:rPr>
      </w:pPr>
      <w:r w:rsidRPr="00960EF0">
        <w:rPr>
          <w:rFonts w:ascii="Times New Roman" w:hAnsi="Times New Roman"/>
        </w:rPr>
        <w:t xml:space="preserve">Значения столбцов </w:t>
      </w:r>
      <w:r w:rsidRPr="00960EF0">
        <w:rPr>
          <w:rFonts w:ascii="Times New Roman" w:hAnsi="Times New Roman"/>
          <w:b/>
          <w:lang w:val="en-US"/>
        </w:rPr>
        <w:t>E</w:t>
      </w:r>
      <w:r w:rsidRPr="00960EF0">
        <w:rPr>
          <w:rFonts w:ascii="Times New Roman" w:hAnsi="Times New Roman"/>
        </w:rPr>
        <w:t xml:space="preserve"> и </w:t>
      </w:r>
      <w:r w:rsidRPr="00960EF0">
        <w:rPr>
          <w:rFonts w:ascii="Times New Roman" w:hAnsi="Times New Roman"/>
          <w:b/>
          <w:lang w:val="en-US"/>
        </w:rPr>
        <w:t>F</w:t>
      </w:r>
      <w:r w:rsidRPr="00960EF0">
        <w:rPr>
          <w:rFonts w:ascii="Times New Roman" w:hAnsi="Times New Roman"/>
        </w:rPr>
        <w:t xml:space="preserve"> вычисляются по формулам:</w:t>
      </w:r>
      <w:r w:rsidRPr="00960EF0">
        <w:rPr>
          <w:rFonts w:ascii="Times New Roman" w:hAnsi="Times New Roman"/>
          <w:b/>
          <w:lang w:val="en-US"/>
        </w:rPr>
        <w:t>E</w:t>
      </w:r>
      <w:r w:rsidRPr="00960EF0">
        <w:rPr>
          <w:rFonts w:ascii="Times New Roman" w:hAnsi="Times New Roman"/>
          <w:b/>
        </w:rPr>
        <w:t>=</w:t>
      </w:r>
      <w:r w:rsidRPr="00960EF0">
        <w:rPr>
          <w:rFonts w:ascii="Times New Roman" w:hAnsi="Times New Roman"/>
          <w:b/>
          <w:lang w:val="en-US"/>
        </w:rPr>
        <w:t>D</w:t>
      </w:r>
      <w:r w:rsidRPr="00960EF0">
        <w:rPr>
          <w:rFonts w:ascii="Times New Roman" w:hAnsi="Times New Roman"/>
          <w:b/>
        </w:rPr>
        <w:t>/</w:t>
      </w:r>
      <w:r w:rsidRPr="00960EF0">
        <w:rPr>
          <w:rFonts w:ascii="Times New Roman" w:hAnsi="Times New Roman"/>
          <w:b/>
          <w:lang w:val="en-US"/>
        </w:rPr>
        <w:t>C</w:t>
      </w:r>
      <w:r w:rsidRPr="00960EF0">
        <w:rPr>
          <w:rFonts w:ascii="Times New Roman" w:hAnsi="Times New Roman"/>
        </w:rPr>
        <w:t xml:space="preserve">; </w:t>
      </w:r>
      <w:r w:rsidRPr="00960EF0">
        <w:rPr>
          <w:rFonts w:ascii="Times New Roman" w:hAnsi="Times New Roman"/>
          <w:b/>
          <w:lang w:val="en-US"/>
        </w:rPr>
        <w:t>F</w:t>
      </w:r>
      <w:r w:rsidRPr="00960EF0">
        <w:rPr>
          <w:rFonts w:ascii="Times New Roman" w:hAnsi="Times New Roman"/>
          <w:b/>
        </w:rPr>
        <w:t>=</w:t>
      </w:r>
      <w:r w:rsidRPr="00960EF0">
        <w:rPr>
          <w:rFonts w:ascii="Times New Roman" w:hAnsi="Times New Roman"/>
          <w:b/>
          <w:lang w:val="en-US"/>
        </w:rPr>
        <w:t>D</w:t>
      </w:r>
      <w:r w:rsidRPr="00960EF0">
        <w:rPr>
          <w:rFonts w:ascii="Times New Roman" w:hAnsi="Times New Roman"/>
          <w:b/>
        </w:rPr>
        <w:t>-</w:t>
      </w:r>
      <w:r w:rsidRPr="00960EF0">
        <w:rPr>
          <w:rFonts w:ascii="Times New Roman" w:hAnsi="Times New Roman"/>
          <w:b/>
          <w:lang w:val="en-US"/>
        </w:rPr>
        <w:t>C</w:t>
      </w:r>
      <w:r w:rsidRPr="00960EF0">
        <w:rPr>
          <w:rFonts w:ascii="Times New Roman" w:hAnsi="Times New Roman"/>
          <w:b/>
        </w:rPr>
        <w:t>.</w:t>
      </w:r>
    </w:p>
    <w:p w:rsidR="007E0455" w:rsidRPr="00960EF0" w:rsidRDefault="007E0455" w:rsidP="00960EF0">
      <w:pPr>
        <w:pStyle w:val="ListParagraph"/>
        <w:numPr>
          <w:ilvl w:val="0"/>
          <w:numId w:val="20"/>
        </w:numPr>
        <w:ind w:left="0"/>
        <w:contextualSpacing/>
        <w:rPr>
          <w:rFonts w:ascii="Times New Roman" w:hAnsi="Times New Roman"/>
        </w:rPr>
      </w:pPr>
      <w:r w:rsidRPr="00960EF0">
        <w:rPr>
          <w:rFonts w:ascii="Times New Roman" w:hAnsi="Times New Roman"/>
        </w:rPr>
        <w:t>В эту таблицу снизу добавьте ячейки по образцу и выполните соответствующие вычисления.</w:t>
      </w:r>
    </w:p>
    <w:p w:rsidR="007E0455" w:rsidRPr="00960EF0" w:rsidRDefault="007E0455" w:rsidP="00960E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0455" w:rsidRPr="00960EF0" w:rsidRDefault="007E0455" w:rsidP="00960EF0">
      <w:pPr>
        <w:spacing w:after="0" w:line="240" w:lineRule="auto"/>
        <w:ind w:left="714" w:hanging="357"/>
        <w:rPr>
          <w:rStyle w:val="FontStyle42"/>
          <w:b w:val="0"/>
          <w:bCs w:val="0"/>
          <w:sz w:val="24"/>
          <w:szCs w:val="24"/>
          <w:lang w:eastAsia="ar-SA"/>
        </w:rPr>
      </w:pPr>
      <w:r w:rsidRPr="00960EF0"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</w:p>
    <w:bookmarkEnd w:id="21"/>
    <w:bookmarkEnd w:id="22"/>
    <w:bookmarkEnd w:id="23"/>
    <w:bookmarkEnd w:id="24"/>
    <w:bookmarkEnd w:id="25"/>
    <w:bookmarkEnd w:id="26"/>
    <w:p w:rsidR="007E0455" w:rsidRPr="00960EF0" w:rsidRDefault="007E0455" w:rsidP="00960EF0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960EF0">
        <w:rPr>
          <w:rFonts w:ascii="Times New Roman" w:hAnsi="Times New Roman"/>
          <w:sz w:val="24"/>
          <w:szCs w:val="24"/>
        </w:rPr>
        <w:t>Создайте  расчетную таблицу для решения задачи: определить количество продуктов, которое следует получить повару горячего цеха для приготовления 30 кг гарнира «Картофель, жаренный во фритюре», рецептура № 697.</w:t>
      </w:r>
      <w:r w:rsidRPr="00960EF0">
        <w:rPr>
          <w:rFonts w:ascii="Times New Roman" w:hAnsi="Times New Roman"/>
          <w:b/>
          <w:sz w:val="24"/>
          <w:szCs w:val="24"/>
        </w:rPr>
        <w:t xml:space="preserve"> (Выделенные ячейки – вычисляемые!)</w:t>
      </w:r>
    </w:p>
    <w:p w:rsidR="007E0455" w:rsidRPr="00960EF0" w:rsidRDefault="007E0455" w:rsidP="00960EF0">
      <w:pPr>
        <w:spacing w:after="0" w:line="240" w:lineRule="auto"/>
        <w:ind w:left="284" w:hanging="426"/>
        <w:jc w:val="center"/>
        <w:rPr>
          <w:rFonts w:ascii="Times New Roman" w:hAnsi="Times New Roman"/>
          <w:b/>
          <w:sz w:val="24"/>
          <w:szCs w:val="24"/>
        </w:rPr>
      </w:pPr>
      <w:r w:rsidRPr="00960EF0">
        <w:rPr>
          <w:rFonts w:ascii="Times New Roman" w:hAnsi="Times New Roman"/>
          <w:b/>
          <w:sz w:val="24"/>
          <w:szCs w:val="24"/>
        </w:rPr>
        <w:t>Количество продуктов на 30кг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60EF0">
        <w:rPr>
          <w:rFonts w:ascii="Times New Roman" w:hAnsi="Times New Roman"/>
          <w:b/>
          <w:sz w:val="24"/>
          <w:szCs w:val="24"/>
        </w:rPr>
        <w:t xml:space="preserve">= брутто* </w:t>
      </w:r>
      <w:r w:rsidRPr="00960EF0">
        <w:rPr>
          <w:rFonts w:ascii="Times New Roman" w:hAnsi="Times New Roman"/>
          <w:b/>
          <w:bCs/>
          <w:sz w:val="24"/>
          <w:szCs w:val="24"/>
        </w:rPr>
        <w:t xml:space="preserve"> на 30 кг /1000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</w:p>
    <w:tbl>
      <w:tblPr>
        <w:tblW w:w="7903" w:type="dxa"/>
        <w:tblInd w:w="710" w:type="dxa"/>
        <w:tblLook w:val="0000"/>
      </w:tblPr>
      <w:tblGrid>
        <w:gridCol w:w="3280"/>
        <w:gridCol w:w="1363"/>
        <w:gridCol w:w="3260"/>
      </w:tblGrid>
      <w:tr w:rsidR="007E0455" w:rsidRPr="00BB1624" w:rsidTr="00960EF0">
        <w:trPr>
          <w:trHeight w:val="315"/>
        </w:trPr>
        <w:tc>
          <w:tcPr>
            <w:tcW w:w="7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Картофель, жаренный во фритюре, рецептура №697</w:t>
            </w:r>
          </w:p>
        </w:tc>
      </w:tr>
      <w:tr w:rsidR="007E0455" w:rsidRPr="00BB1624" w:rsidTr="00960EF0">
        <w:trPr>
          <w:trHeight w:val="63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продукта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брутто, г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продуктов на 30 кг</w:t>
            </w:r>
          </w:p>
        </w:tc>
      </w:tr>
      <w:tr w:rsidR="007E0455" w:rsidRPr="00BB1624" w:rsidTr="00960EF0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картофель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75</w:t>
            </w:r>
          </w:p>
        </w:tc>
      </w:tr>
      <w:tr w:rsidR="007E0455" w:rsidRPr="00BB1624" w:rsidTr="00960EF0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кулинарный жир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6,75</w:t>
            </w:r>
          </w:p>
        </w:tc>
      </w:tr>
      <w:tr w:rsidR="007E0455" w:rsidRPr="00BB1624" w:rsidTr="00960EF0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выход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</w:p>
    <w:p w:rsidR="007E0455" w:rsidRPr="00960EF0" w:rsidRDefault="007E0455" w:rsidP="00960EF0">
      <w:pPr>
        <w:pStyle w:val="NormalWeb"/>
        <w:spacing w:before="0" w:beforeAutospacing="0" w:after="0" w:afterAutospacing="0"/>
        <w:ind w:left="66"/>
        <w:jc w:val="both"/>
      </w:pPr>
      <w:r w:rsidRPr="00960EF0">
        <w:rPr>
          <w:b/>
        </w:rPr>
        <w:t xml:space="preserve">Задание 5. </w:t>
      </w:r>
      <w:r w:rsidRPr="00960EF0">
        <w:t>Создайте расчетную таблицу для решения задачи: определить количество продуктов, необходимых для приготовления 300 порций компота из свежих яблок по рецептуре №859, если масса одной порции компота 200 г., а закладка продуктов в рецептуре дана на выход 1000 г.</w:t>
      </w:r>
    </w:p>
    <w:p w:rsidR="007E0455" w:rsidRPr="00960EF0" w:rsidRDefault="007E0455" w:rsidP="00960EF0">
      <w:pPr>
        <w:pStyle w:val="NormalWeb"/>
        <w:numPr>
          <w:ilvl w:val="0"/>
          <w:numId w:val="18"/>
        </w:numPr>
        <w:tabs>
          <w:tab w:val="clear" w:pos="1256"/>
        </w:tabs>
        <w:spacing w:before="0" w:beforeAutospacing="0" w:after="0" w:afterAutospacing="0"/>
        <w:ind w:left="426"/>
        <w:jc w:val="both"/>
      </w:pPr>
      <w:r w:rsidRPr="00960EF0">
        <w:t>Введите формулу для расчета массы на одну  порцию.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960EF0">
        <w:rPr>
          <w:b/>
          <w:bCs/>
        </w:rPr>
        <w:t>Масса заданного количества порций = выход 1 порции * брутто/ 1000</w:t>
      </w:r>
    </w:p>
    <w:p w:rsidR="007E0455" w:rsidRPr="00960EF0" w:rsidRDefault="007E0455" w:rsidP="00960EF0">
      <w:pPr>
        <w:pStyle w:val="NormalWeb"/>
        <w:numPr>
          <w:ilvl w:val="0"/>
          <w:numId w:val="18"/>
        </w:numPr>
        <w:tabs>
          <w:tab w:val="clear" w:pos="1256"/>
        </w:tabs>
        <w:spacing w:before="0" w:beforeAutospacing="0" w:after="0" w:afterAutospacing="0"/>
        <w:ind w:left="426"/>
        <w:jc w:val="both"/>
      </w:pPr>
      <w:r w:rsidRPr="00960EF0">
        <w:t>Присвойте ячейке, где хранится масса заданного количества порций определенное имя.</w:t>
      </w:r>
    </w:p>
    <w:p w:rsidR="007E0455" w:rsidRPr="00960EF0" w:rsidRDefault="007E0455" w:rsidP="00960EF0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960EF0">
        <w:rPr>
          <w:rFonts w:ascii="Times New Roman" w:hAnsi="Times New Roman"/>
          <w:sz w:val="24"/>
          <w:szCs w:val="24"/>
        </w:rPr>
        <w:t>Введите формулу для расчета количества продуктов на 300 порций.</w:t>
      </w:r>
      <w:r w:rsidRPr="00960EF0">
        <w:rPr>
          <w:rFonts w:ascii="Times New Roman" w:hAnsi="Times New Roman"/>
          <w:b/>
          <w:sz w:val="24"/>
          <w:szCs w:val="24"/>
        </w:rPr>
        <w:t xml:space="preserve"> (Выделенные ячейки – вычисляемые!)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jc w:val="both"/>
      </w:pPr>
    </w:p>
    <w:tbl>
      <w:tblPr>
        <w:tblW w:w="9364" w:type="dxa"/>
        <w:tblInd w:w="294" w:type="dxa"/>
        <w:tblCellMar>
          <w:left w:w="0" w:type="dxa"/>
          <w:right w:w="0" w:type="dxa"/>
        </w:tblCellMar>
        <w:tblLook w:val="0000"/>
      </w:tblPr>
      <w:tblGrid>
        <w:gridCol w:w="2977"/>
        <w:gridCol w:w="1701"/>
        <w:gridCol w:w="2551"/>
        <w:gridCol w:w="2135"/>
      </w:tblGrid>
      <w:tr w:rsidR="007E0455" w:rsidRPr="00BB1624" w:rsidTr="00D25A7E">
        <w:trPr>
          <w:trHeight w:val="315"/>
        </w:trPr>
        <w:tc>
          <w:tcPr>
            <w:tcW w:w="9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Компот из свежих яблок, рецептура № 859</w:t>
            </w:r>
          </w:p>
        </w:tc>
      </w:tr>
      <w:tr w:rsidR="007E0455" w:rsidRPr="00BB1624" w:rsidTr="00D25A7E">
        <w:trPr>
          <w:trHeight w:val="26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брутто,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продуктов, г на 1 порцию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0455" w:rsidRPr="00BB1624" w:rsidRDefault="007E0455" w:rsidP="00960EF0">
            <w:pPr>
              <w:spacing w:after="0" w:line="240" w:lineRule="auto"/>
              <w:ind w:lef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продуктов, кг на 300 порций</w:t>
            </w: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яблоки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68,2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20,46</w:t>
            </w: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сахар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9,00</w:t>
            </w: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9,00</w:t>
            </w: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лимонная кислота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0,2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0,06</w:t>
            </w: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выход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выход 1 порции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E0455" w:rsidRPr="00BB1624" w:rsidTr="00D25A7E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порций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D25A7E">
        <w:trPr>
          <w:trHeight w:val="6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Масса заданного количества порций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60 кг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E0455" w:rsidRPr="00960EF0" w:rsidRDefault="007E0455" w:rsidP="00960EF0">
      <w:pPr>
        <w:pStyle w:val="NormalWeb"/>
        <w:spacing w:before="0" w:beforeAutospacing="0" w:after="0" w:afterAutospacing="0"/>
        <w:jc w:val="both"/>
      </w:pPr>
      <w:r w:rsidRPr="00960EF0">
        <w:t xml:space="preserve"> </w:t>
      </w:r>
    </w:p>
    <w:p w:rsidR="007E0455" w:rsidRPr="00960EF0" w:rsidRDefault="007E0455" w:rsidP="00960EF0">
      <w:pPr>
        <w:pStyle w:val="NormalWeb"/>
        <w:spacing w:before="0" w:beforeAutospacing="0" w:after="0" w:afterAutospacing="0"/>
        <w:jc w:val="both"/>
      </w:pPr>
      <w:r w:rsidRPr="00960EF0">
        <w:rPr>
          <w:b/>
        </w:rPr>
        <w:t xml:space="preserve">Задание 6. </w:t>
      </w:r>
      <w:r w:rsidRPr="00960EF0">
        <w:t>Создайте расчетную таблицу для решения задачи: определить количество продуктов, которое следует получить повару горячего цеха для приготовления 150 порций «Бифштекса», рецептура № 548/</w:t>
      </w:r>
      <w:r w:rsidRPr="00960EF0">
        <w:rPr>
          <w:lang w:val="en-US"/>
        </w:rPr>
        <w:t>II</w:t>
      </w:r>
      <w:r w:rsidRPr="00960EF0">
        <w:t>.</w:t>
      </w:r>
    </w:p>
    <w:tbl>
      <w:tblPr>
        <w:tblW w:w="8931" w:type="dxa"/>
        <w:tblInd w:w="-132" w:type="dxa"/>
        <w:tblCellMar>
          <w:left w:w="0" w:type="dxa"/>
          <w:right w:w="0" w:type="dxa"/>
        </w:tblCellMar>
        <w:tblLook w:val="0000"/>
      </w:tblPr>
      <w:tblGrid>
        <w:gridCol w:w="4537"/>
        <w:gridCol w:w="1842"/>
        <w:gridCol w:w="2552"/>
      </w:tblGrid>
      <w:tr w:rsidR="007E0455" w:rsidRPr="00BB1624" w:rsidTr="00D25A7E">
        <w:trPr>
          <w:trHeight w:val="315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Бифштекс, рецептура № 548/II</w:t>
            </w:r>
          </w:p>
        </w:tc>
      </w:tr>
      <w:tr w:rsidR="007E0455" w:rsidRPr="00BB1624" w:rsidTr="00D25A7E">
        <w:trPr>
          <w:trHeight w:val="44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норма на 1 порцию брутто, 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продуктов, кг</w:t>
            </w:r>
          </w:p>
        </w:tc>
      </w:tr>
      <w:tr w:rsidR="007E0455" w:rsidRPr="00BB1624" w:rsidTr="00D25A7E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Говядина (вырезка)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18,75</w:t>
            </w:r>
          </w:p>
        </w:tc>
      </w:tr>
      <w:tr w:rsidR="007E0455" w:rsidRPr="00BB1624" w:rsidTr="00D25A7E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Жир животный топленный пищевой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1,05</w:t>
            </w:r>
          </w:p>
        </w:tc>
      </w:tr>
      <w:tr w:rsidR="007E0455" w:rsidRPr="00BB1624" w:rsidTr="00D25A7E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Хрен (корень)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1,50</w:t>
            </w:r>
          </w:p>
        </w:tc>
      </w:tr>
      <w:tr w:rsidR="007E0455" w:rsidRPr="00BB1624" w:rsidTr="00D25A7E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выход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E0455" w:rsidRPr="00BB1624" w:rsidTr="00D25A7E">
        <w:trPr>
          <w:trHeight w:val="31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порций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B1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960E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455" w:rsidRPr="00BB1624" w:rsidTr="00D25A7E">
        <w:trPr>
          <w:trHeight w:val="315"/>
        </w:trPr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:rsidR="007E0455" w:rsidRPr="00BB1624" w:rsidRDefault="007E0455" w:rsidP="0053614E">
            <w:pPr>
              <w:spacing w:line="360" w:lineRule="auto"/>
              <w:ind w:right="-1159"/>
              <w:rPr>
                <w:b/>
                <w:i/>
                <w:color w:val="000000"/>
                <w:sz w:val="28"/>
                <w:szCs w:val="28"/>
              </w:rPr>
            </w:pPr>
            <w:r w:rsidRPr="00BB1624">
              <w:rPr>
                <w:b/>
                <w:i/>
                <w:color w:val="000000"/>
                <w:sz w:val="28"/>
                <w:szCs w:val="28"/>
              </w:rPr>
              <w:t>Контрольные вопросы:</w:t>
            </w:r>
          </w:p>
          <w:p w:rsidR="007E0455" w:rsidRPr="00BD5E1D" w:rsidRDefault="007E0455" w:rsidP="0053614E">
            <w:pPr>
              <w:pStyle w:val="ListParagraph"/>
              <w:numPr>
                <w:ilvl w:val="0"/>
                <w:numId w:val="24"/>
              </w:numPr>
              <w:shd w:val="clear" w:color="auto" w:fill="FFFFFF"/>
              <w:ind w:right="-11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E1D">
              <w:rPr>
                <w:rFonts w:ascii="Times New Roman" w:hAnsi="Times New Roman"/>
                <w:color w:val="000000"/>
                <w:sz w:val="28"/>
                <w:szCs w:val="28"/>
              </w:rPr>
              <w:t>Как обозначается блок ячеек в электронных таблицах?</w:t>
            </w:r>
          </w:p>
          <w:p w:rsidR="007E0455" w:rsidRPr="00BD5E1D" w:rsidRDefault="007E0455" w:rsidP="0053614E">
            <w:pPr>
              <w:pStyle w:val="ListParagraph"/>
              <w:numPr>
                <w:ilvl w:val="0"/>
                <w:numId w:val="24"/>
              </w:numPr>
              <w:shd w:val="clear" w:color="auto" w:fill="FFFFFF"/>
              <w:ind w:right="-11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E1D">
              <w:rPr>
                <w:rFonts w:ascii="Times New Roman" w:hAnsi="Times New Roman"/>
                <w:color w:val="000000"/>
                <w:sz w:val="28"/>
                <w:szCs w:val="28"/>
              </w:rPr>
              <w:t>Как установить фильтр в таблице?</w:t>
            </w:r>
          </w:p>
          <w:p w:rsidR="007E0455" w:rsidRPr="00BD5E1D" w:rsidRDefault="007E0455" w:rsidP="0053614E">
            <w:pPr>
              <w:pStyle w:val="ListParagraph"/>
              <w:numPr>
                <w:ilvl w:val="0"/>
                <w:numId w:val="24"/>
              </w:numPr>
              <w:shd w:val="clear" w:color="auto" w:fill="FFFFFF"/>
              <w:ind w:right="-11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E1D">
              <w:rPr>
                <w:rFonts w:ascii="Times New Roman" w:hAnsi="Times New Roman"/>
                <w:color w:val="000000"/>
                <w:sz w:val="28"/>
                <w:szCs w:val="28"/>
              </w:rPr>
              <w:t>Как отсортировать данные в таблицах?</w:t>
            </w:r>
          </w:p>
          <w:p w:rsidR="007E0455" w:rsidRPr="00BD5E1D" w:rsidRDefault="007E0455" w:rsidP="0053614E">
            <w:pPr>
              <w:pStyle w:val="ListParagraph"/>
              <w:numPr>
                <w:ilvl w:val="0"/>
                <w:numId w:val="24"/>
              </w:numPr>
              <w:shd w:val="clear" w:color="auto" w:fill="FFFFFF"/>
              <w:ind w:right="-11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5E1D">
              <w:rPr>
                <w:rFonts w:ascii="Times New Roman" w:hAnsi="Times New Roman"/>
                <w:color w:val="000000"/>
                <w:sz w:val="28"/>
                <w:szCs w:val="28"/>
              </w:rPr>
              <w:t>Как уменьшить (увеличить) размер столбца (строки)?</w:t>
            </w:r>
          </w:p>
          <w:p w:rsidR="007E0455" w:rsidRPr="0053614E" w:rsidRDefault="007E0455" w:rsidP="0053614E">
            <w:pPr>
              <w:pStyle w:val="ListParagraph"/>
              <w:numPr>
                <w:ilvl w:val="0"/>
                <w:numId w:val="24"/>
              </w:numPr>
              <w:shd w:val="clear" w:color="auto" w:fill="FFFFFF"/>
              <w:ind w:right="-11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3614E">
              <w:rPr>
                <w:rFonts w:ascii="Times New Roman" w:hAnsi="Times New Roman"/>
                <w:color w:val="000000"/>
                <w:sz w:val="28"/>
                <w:szCs w:val="28"/>
              </w:rPr>
              <w:t>Какие команды необходимо выполнить, чтобы текст в ячейке переносился по словам.</w:t>
            </w:r>
          </w:p>
          <w:p w:rsidR="007E0455" w:rsidRPr="00BB1624" w:rsidRDefault="007E0455" w:rsidP="0053614E">
            <w:pPr>
              <w:spacing w:after="0" w:line="240" w:lineRule="auto"/>
              <w:ind w:right="-115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455" w:rsidRDefault="007E0455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7E0455" w:rsidSect="00D25A7E">
          <w:pgSz w:w="11906" w:h="16838"/>
          <w:pgMar w:top="851" w:right="851" w:bottom="709" w:left="1418" w:header="567" w:footer="567" w:gutter="0"/>
          <w:cols w:space="720"/>
        </w:sectPr>
      </w:pPr>
    </w:p>
    <w:p w:rsidR="007E0455" w:rsidRPr="003D312C" w:rsidRDefault="007E0455" w:rsidP="00DB1B95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7" w:name="_Toc90808810"/>
      <w:bookmarkStart w:id="28" w:name="_Toc398209047"/>
      <w:bookmarkStart w:id="29" w:name="_Toc398209110"/>
      <w:bookmarkStart w:id="30" w:name="_Toc398209179"/>
      <w:bookmarkStart w:id="31" w:name="_Toc398562332"/>
      <w:bookmarkStart w:id="32" w:name="_Toc398562604"/>
      <w:r w:rsidRPr="003D312C">
        <w:rPr>
          <w:rFonts w:ascii="Times New Roman" w:hAnsi="Times New Roman"/>
          <w:color w:val="auto"/>
        </w:rPr>
        <w:t>Практическая работа 5</w:t>
      </w:r>
      <w:bookmarkEnd w:id="27"/>
    </w:p>
    <w:p w:rsidR="007E0455" w:rsidRPr="003D312C" w:rsidRDefault="007E0455" w:rsidP="00DB1B95">
      <w:pPr>
        <w:pStyle w:val="Heading1"/>
        <w:spacing w:before="0" w:line="240" w:lineRule="auto"/>
        <w:jc w:val="center"/>
        <w:rPr>
          <w:bCs w:val="0"/>
          <w:color w:val="auto"/>
        </w:rPr>
      </w:pPr>
      <w:bookmarkStart w:id="33" w:name="_Toc90808811"/>
      <w:r w:rsidRPr="003D312C">
        <w:rPr>
          <w:rFonts w:ascii="Times New Roman" w:hAnsi="Times New Roman"/>
          <w:color w:val="auto"/>
        </w:rPr>
        <w:t xml:space="preserve">Тема: </w:t>
      </w:r>
      <w:r w:rsidRPr="003D312C">
        <w:rPr>
          <w:bCs w:val="0"/>
          <w:color w:val="auto"/>
        </w:rPr>
        <w:t>РАСЧЕТ СЫРЬЯ ПО ПЛАНУ МЕНЮ В ТА</w:t>
      </w:r>
      <w:r w:rsidRPr="003D312C">
        <w:rPr>
          <w:rFonts w:ascii="Times New Roman" w:hAnsi="Times New Roman"/>
          <w:color w:val="auto"/>
        </w:rPr>
        <w:t>БЛИЧНОМ ПРОЦЕССОРЕ MS EXCEL</w:t>
      </w:r>
      <w:bookmarkEnd w:id="33"/>
    </w:p>
    <w:p w:rsidR="007E0455" w:rsidRPr="00A82D0A" w:rsidRDefault="007E0455" w:rsidP="00A82D0A">
      <w:pPr>
        <w:spacing w:after="0" w:line="240" w:lineRule="auto"/>
        <w:ind w:right="-58" w:firstLine="567"/>
        <w:jc w:val="both"/>
        <w:rPr>
          <w:rFonts w:ascii="Times New Roman" w:hAnsi="Times New Roman"/>
          <w:sz w:val="24"/>
          <w:szCs w:val="24"/>
        </w:rPr>
      </w:pPr>
      <w:r w:rsidRPr="00A82D0A">
        <w:rPr>
          <w:rFonts w:ascii="Times New Roman" w:hAnsi="Times New Roman"/>
          <w:sz w:val="24"/>
          <w:szCs w:val="24"/>
        </w:rPr>
        <w:t xml:space="preserve">Цель занятия: Изучение информационной технологии использования встроенных вычислительных функций </w:t>
      </w:r>
      <w:r w:rsidRPr="00A82D0A">
        <w:rPr>
          <w:rFonts w:ascii="Times New Roman" w:hAnsi="Times New Roman"/>
          <w:sz w:val="24"/>
          <w:szCs w:val="24"/>
          <w:lang w:val="en-US"/>
        </w:rPr>
        <w:t>Excel</w:t>
      </w:r>
      <w:r w:rsidRPr="00A82D0A">
        <w:rPr>
          <w:rFonts w:ascii="Times New Roman" w:hAnsi="Times New Roman"/>
          <w:sz w:val="24"/>
          <w:szCs w:val="24"/>
        </w:rPr>
        <w:t xml:space="preserve"> для финансового анализа.</w:t>
      </w:r>
    </w:p>
    <w:bookmarkEnd w:id="28"/>
    <w:bookmarkEnd w:id="29"/>
    <w:bookmarkEnd w:id="30"/>
    <w:bookmarkEnd w:id="31"/>
    <w:bookmarkEnd w:id="32"/>
    <w:p w:rsidR="007E0455" w:rsidRPr="00A82D0A" w:rsidRDefault="007E0455" w:rsidP="00A82D0A">
      <w:pPr>
        <w:pStyle w:val="NormalWeb"/>
        <w:numPr>
          <w:ilvl w:val="0"/>
          <w:numId w:val="21"/>
        </w:numPr>
        <w:tabs>
          <w:tab w:val="clear" w:pos="1256"/>
        </w:tabs>
        <w:spacing w:before="0" w:beforeAutospacing="0" w:after="0" w:afterAutospacing="0"/>
        <w:ind w:left="426" w:firstLine="0"/>
      </w:pPr>
      <w:r w:rsidRPr="00A82D0A">
        <w:t>Введите формулы для расчета сырья на заданное количество порций.</w:t>
      </w:r>
    </w:p>
    <w:p w:rsidR="007E0455" w:rsidRPr="00A82D0A" w:rsidRDefault="007E0455" w:rsidP="00A82D0A">
      <w:pPr>
        <w:pStyle w:val="NormalWeb"/>
        <w:numPr>
          <w:ilvl w:val="0"/>
          <w:numId w:val="21"/>
        </w:numPr>
        <w:tabs>
          <w:tab w:val="clear" w:pos="1256"/>
        </w:tabs>
        <w:spacing w:before="0" w:beforeAutospacing="0" w:after="0" w:afterAutospacing="0"/>
        <w:ind w:left="426" w:firstLine="0"/>
        <w:jc w:val="both"/>
      </w:pPr>
      <w:r w:rsidRPr="00A82D0A">
        <w:t xml:space="preserve">В формуле ссылку на ячейку,  в которой хранится количество порций, сделайте  </w:t>
      </w:r>
      <w:r w:rsidRPr="00A82D0A">
        <w:rPr>
          <w:i/>
        </w:rPr>
        <w:t>абсолютной</w:t>
      </w:r>
      <w:r w:rsidRPr="00A82D0A">
        <w:t>. (Выделенные ячейки – вычисляемые!)</w:t>
      </w:r>
    </w:p>
    <w:tbl>
      <w:tblPr>
        <w:tblW w:w="15168" w:type="dxa"/>
        <w:tblInd w:w="-318" w:type="dxa"/>
        <w:tblLook w:val="0000"/>
      </w:tblPr>
      <w:tblGrid>
        <w:gridCol w:w="851"/>
        <w:gridCol w:w="2409"/>
        <w:gridCol w:w="1628"/>
        <w:gridCol w:w="636"/>
        <w:gridCol w:w="1498"/>
        <w:gridCol w:w="633"/>
        <w:gridCol w:w="1157"/>
        <w:gridCol w:w="969"/>
        <w:gridCol w:w="756"/>
        <w:gridCol w:w="698"/>
        <w:gridCol w:w="940"/>
        <w:gridCol w:w="1101"/>
        <w:gridCol w:w="1892"/>
      </w:tblGrid>
      <w:tr w:rsidR="007E0455" w:rsidRPr="00BB1624" w:rsidTr="00D25A7E">
        <w:trPr>
          <w:trHeight w:val="107"/>
        </w:trPr>
        <w:tc>
          <w:tcPr>
            <w:tcW w:w="1516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3333CC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Cs/>
                <w:color w:val="3333CC"/>
                <w:sz w:val="20"/>
                <w:szCs w:val="20"/>
              </w:rPr>
              <w:t>Расчет сырья на заданное количество блюд по плану меню</w:t>
            </w:r>
          </w:p>
        </w:tc>
      </w:tr>
      <w:tr w:rsidR="007E0455" w:rsidRPr="00BB1624" w:rsidTr="00D25A7E">
        <w:trPr>
          <w:trHeight w:val="53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Салат картофельный с огурцами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Борщ с капустой и картофелем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Судак с картофелем жареным 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Лангет с соусом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Кулебяка из дрожжевого теста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</w:tr>
      <w:tr w:rsidR="007E0455" w:rsidRPr="00BB1624" w:rsidTr="00D25A7E">
        <w:trPr>
          <w:trHeight w:val="258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ед. измерения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г.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г.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г.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г.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г.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i/>
                <w:iCs/>
                <w:sz w:val="20"/>
                <w:szCs w:val="20"/>
              </w:rPr>
              <w:t>кг</w:t>
            </w:r>
          </w:p>
        </w:tc>
      </w:tr>
      <w:tr w:rsidR="007E0455" w:rsidRPr="00BB1624" w:rsidTr="00D25A7E">
        <w:trPr>
          <w:trHeight w:val="297"/>
        </w:trPr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sz w:val="20"/>
                <w:szCs w:val="20"/>
              </w:rPr>
              <w:t>сырье/кол-во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305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156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картофель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77,5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0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23,6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60,5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298,8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80,7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98,4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212,2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D25A7E">
            <w:pPr>
              <w:spacing w:after="0" w:line="240" w:lineRule="auto"/>
              <w:ind w:left="-12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огурцы соленые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0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0,8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лук зеленый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0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5,7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5,7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сметана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0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4,6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21,25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11,4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свекла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11,7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11,7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капуста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7,8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795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19,1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26,9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морковь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3,9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122,5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33,1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14,5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40,5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петрушка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7,42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1,2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лук репчатый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3,7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6,8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томатное пюре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2,3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сало свиное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1,6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сахар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уксус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1,2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судак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227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61,3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61,3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мука пшеничная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2,2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2,125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2,7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масло раст.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402,6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9,7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11,3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кулинарный жир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5,25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5,9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7,3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говядиня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4,1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5,8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соус Южный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41,8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41,8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маргарин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меланж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20,4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0,9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соль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70,4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1,7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дрожжи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20,4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0,5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перец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0,1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 xml:space="preserve">чай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0,3</w:t>
            </w:r>
          </w:p>
        </w:tc>
      </w:tr>
      <w:tr w:rsidR="007E0455" w:rsidRPr="00BB1624" w:rsidTr="00D25A7E">
        <w:trPr>
          <w:trHeight w:val="25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лимон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1624">
              <w:rPr>
                <w:rFonts w:ascii="Times New Roman" w:hAnsi="Times New Roman"/>
                <w:sz w:val="20"/>
                <w:szCs w:val="20"/>
              </w:rPr>
              <w:t>0,106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7E0455" w:rsidRPr="00BB1624" w:rsidRDefault="007E0455" w:rsidP="00A82D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1624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</w:tr>
    </w:tbl>
    <w:p w:rsidR="007E0455" w:rsidRDefault="007E0455" w:rsidP="00960EF0">
      <w:pPr>
        <w:sectPr w:rsidR="007E0455" w:rsidSect="00DB1B95">
          <w:pgSz w:w="16838" w:h="11906" w:orient="landscape"/>
          <w:pgMar w:top="567" w:right="1418" w:bottom="851" w:left="1134" w:header="567" w:footer="567" w:gutter="0"/>
          <w:cols w:space="720"/>
        </w:sectPr>
      </w:pPr>
    </w:p>
    <w:p w:rsidR="007E0455" w:rsidRDefault="007E0455" w:rsidP="00960EF0">
      <w:r w:rsidRPr="00BB1624">
        <w:rPr>
          <w:rFonts w:ascii="Arial CYR" w:hAnsi="Arial CYR" w:cs="Arial CYR"/>
          <w:noProof/>
          <w:sz w:val="20"/>
          <w:szCs w:val="20"/>
          <w:lang w:eastAsia="ru-RU"/>
        </w:rPr>
        <w:pict>
          <v:shape id="_x0000_i1035" type="#_x0000_t75" style="width:708.75pt;height:445.5pt;visibility:visible">
            <v:imagedata r:id="rId21" o:title=""/>
          </v:shape>
        </w:pict>
      </w:r>
    </w:p>
    <w:p w:rsidR="007E0455" w:rsidRDefault="007E0455" w:rsidP="00960EF0">
      <w:pPr>
        <w:tabs>
          <w:tab w:val="right" w:pos="1365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kk-KZ"/>
        </w:rPr>
        <w:sectPr w:rsidR="007E0455" w:rsidSect="00D25A7E">
          <w:pgSz w:w="16838" w:h="11906" w:orient="landscape"/>
          <w:pgMar w:top="851" w:right="1418" w:bottom="1418" w:left="1134" w:header="567" w:footer="567" w:gutter="0"/>
          <w:cols w:space="720"/>
        </w:sectPr>
      </w:pPr>
    </w:p>
    <w:p w:rsidR="007E0455" w:rsidRPr="0053614E" w:rsidRDefault="007E0455" w:rsidP="0067591C">
      <w:pPr>
        <w:tabs>
          <w:tab w:val="right" w:pos="1365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  <w:lang w:eastAsia="kk-KZ"/>
        </w:rPr>
      </w:pPr>
      <w:r>
        <w:rPr>
          <w:rFonts w:ascii="Times New Roman" w:hAnsi="Times New Roman"/>
          <w:sz w:val="28"/>
          <w:szCs w:val="28"/>
          <w:lang w:eastAsia="kk-KZ"/>
        </w:rPr>
        <w:t>1) Стоим</w:t>
      </w:r>
      <w:r w:rsidRPr="0053614E">
        <w:rPr>
          <w:rFonts w:ascii="Times New Roman" w:hAnsi="Times New Roman"/>
          <w:sz w:val="28"/>
          <w:szCs w:val="28"/>
          <w:lang w:eastAsia="kk-KZ"/>
        </w:rPr>
        <w:t xml:space="preserve">ость квартиры находится путем произведения стоимости площади квартиры на коэффициент престижности: </w:t>
      </w:r>
      <w:r w:rsidRPr="0053614E">
        <w:rPr>
          <w:rFonts w:ascii="Times New Roman" w:hAnsi="Times New Roman"/>
          <w:b/>
          <w:bCs/>
          <w:sz w:val="28"/>
          <w:szCs w:val="28"/>
          <w:lang w:eastAsia="kk-KZ"/>
        </w:rPr>
        <w:t>=B2*C2*D2</w:t>
      </w:r>
    </w:p>
    <w:p w:rsidR="007E0455" w:rsidRPr="0053614E" w:rsidRDefault="007E0455" w:rsidP="0067591C">
      <w:pPr>
        <w:tabs>
          <w:tab w:val="right" w:pos="1365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kk-KZ"/>
        </w:rPr>
      </w:pPr>
      <w:r w:rsidRPr="0053614E">
        <w:rPr>
          <w:rFonts w:ascii="Times New Roman" w:hAnsi="Times New Roman"/>
          <w:sz w:val="28"/>
          <w:szCs w:val="28"/>
          <w:lang w:eastAsia="kk-KZ"/>
        </w:rPr>
        <w:t xml:space="preserve">2) Налог на приватизацию вычисляется по формуле: </w:t>
      </w:r>
      <w:r w:rsidRPr="0053614E">
        <w:rPr>
          <w:rFonts w:ascii="Times New Roman" w:hAnsi="Times New Roman"/>
          <w:b/>
          <w:bCs/>
          <w:sz w:val="28"/>
          <w:szCs w:val="28"/>
          <w:lang w:eastAsia="kk-KZ"/>
        </w:rPr>
        <w:t>=0,01*E2</w:t>
      </w:r>
    </w:p>
    <w:p w:rsidR="007E0455" w:rsidRPr="0053614E" w:rsidRDefault="007E0455" w:rsidP="0067591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kk-KZ"/>
        </w:rPr>
      </w:pPr>
      <w:r w:rsidRPr="0053614E">
        <w:rPr>
          <w:rFonts w:ascii="Times New Roman" w:hAnsi="Times New Roman"/>
          <w:sz w:val="28"/>
          <w:szCs w:val="28"/>
          <w:lang w:eastAsia="kk-KZ"/>
        </w:rPr>
        <w:t>3) Вычислите самостоятельно плату агентству по продаже недвижимости (столбец G) стоимость перевода и регистрации недвижимости (столбец H)</w:t>
      </w:r>
    </w:p>
    <w:p w:rsidR="007E0455" w:rsidRPr="0053614E" w:rsidRDefault="007E0455" w:rsidP="0067591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kk-KZ"/>
        </w:rPr>
      </w:pPr>
      <w:r w:rsidRPr="0053614E">
        <w:rPr>
          <w:rFonts w:ascii="Times New Roman" w:hAnsi="Times New Roman"/>
          <w:sz w:val="28"/>
          <w:szCs w:val="28"/>
          <w:lang w:eastAsia="kk-KZ"/>
        </w:rPr>
        <w:t>4) Найдите общую стоимость квартиры и услуг в у.е. путем сложения соответствующих значений в столбцах E, F, G, H.</w:t>
      </w:r>
    </w:p>
    <w:p w:rsidR="007E0455" w:rsidRPr="0053614E" w:rsidRDefault="007E0455" w:rsidP="0067591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kk-KZ"/>
        </w:rPr>
      </w:pPr>
      <w:r w:rsidRPr="0053614E">
        <w:rPr>
          <w:rFonts w:ascii="Times New Roman" w:hAnsi="Times New Roman"/>
          <w:sz w:val="28"/>
          <w:szCs w:val="28"/>
          <w:lang w:eastAsia="kk-KZ"/>
        </w:rPr>
        <w:t>5) В ячейку A8 занесите курс доллара (1$ = 135 тенге)</w:t>
      </w:r>
    </w:p>
    <w:p w:rsidR="007E0455" w:rsidRPr="0053614E" w:rsidRDefault="007E0455" w:rsidP="0067591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kk-KZ"/>
        </w:rPr>
      </w:pPr>
      <w:r w:rsidRPr="0053614E">
        <w:rPr>
          <w:rFonts w:ascii="Times New Roman" w:hAnsi="Times New Roman"/>
          <w:sz w:val="28"/>
          <w:szCs w:val="28"/>
          <w:lang w:eastAsia="kk-KZ"/>
        </w:rPr>
        <w:t>6) В столбце J вычислите общую стоимость квартиры и услуг в тенге на основе курса доллара, занесенного в ячейку A8.</w:t>
      </w:r>
    </w:p>
    <w:p w:rsidR="007E0455" w:rsidRDefault="007E0455" w:rsidP="0067591C">
      <w:pPr>
        <w:jc w:val="both"/>
      </w:pPr>
    </w:p>
    <w:p w:rsidR="007E0455" w:rsidRDefault="007E0455" w:rsidP="0067591C">
      <w:pPr>
        <w:spacing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Контрольные вопросы: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Как при создании таблицы задать требуемое количество строк и столбцов?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С помощью каких инструментов можно форматировать ячейки таблицы?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Как добавить или удалить строки (столбцы) в таблице?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Как выделить отдельные ячейки таблицы или всю таблицу?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Сколько столбцов (строк) может иметь таблица Word, если предусматриваются вычисления в ней?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Каким образом ввести формулу в ячейку таблицы?</w:t>
      </w:r>
    </w:p>
    <w:p w:rsidR="007E0455" w:rsidRPr="0053614E" w:rsidRDefault="007E0455" w:rsidP="0067591C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53614E">
        <w:rPr>
          <w:color w:val="111115"/>
          <w:sz w:val="28"/>
          <w:szCs w:val="28"/>
        </w:rPr>
        <w:t>Как создать диаграмму, связанную с таблицей?</w:t>
      </w:r>
    </w:p>
    <w:p w:rsidR="007E0455" w:rsidRDefault="007E0455" w:rsidP="00960EF0">
      <w:pPr>
        <w:spacing w:after="100"/>
      </w:pPr>
    </w:p>
    <w:p w:rsidR="007E0455" w:rsidRPr="00960EF0" w:rsidRDefault="007E0455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0455" w:rsidRDefault="007E045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E0455" w:rsidRPr="0053614E" w:rsidRDefault="007E0455" w:rsidP="0053614E">
      <w:pPr>
        <w:pStyle w:val="Heading1"/>
        <w:rPr>
          <w:rFonts w:ascii="Times New Roman" w:hAnsi="Times New Roman"/>
          <w:color w:val="000000"/>
          <w:bdr w:val="none" w:sz="0" w:space="0" w:color="auto" w:frame="1"/>
        </w:rPr>
      </w:pPr>
      <w:bookmarkStart w:id="34" w:name="_Toc90808812"/>
      <w:r w:rsidRPr="0053614E">
        <w:rPr>
          <w:rFonts w:ascii="Times New Roman" w:hAnsi="Times New Roman"/>
          <w:color w:val="000000"/>
          <w:bdr w:val="none" w:sz="0" w:space="0" w:color="auto" w:frame="1"/>
        </w:rPr>
        <w:t>Список литературы и ссылки на Интернет-ресурсы, содержащие информацию по теме:</w:t>
      </w:r>
      <w:bookmarkEnd w:id="34"/>
    </w:p>
    <w:p w:rsidR="007E0455" w:rsidRPr="0053614E" w:rsidRDefault="007E0455" w:rsidP="0053614E">
      <w:pPr>
        <w:pStyle w:val="NormalWeb"/>
        <w:shd w:val="clear" w:color="auto" w:fill="FFFFFF"/>
        <w:spacing w:before="0" w:beforeAutospacing="0" w:after="0" w:afterAutospacing="0" w:line="360" w:lineRule="atLeast"/>
        <w:ind w:right="-143"/>
        <w:rPr>
          <w:b/>
          <w:color w:val="111115"/>
          <w:sz w:val="28"/>
          <w:szCs w:val="28"/>
        </w:rPr>
      </w:pPr>
    </w:p>
    <w:p w:rsidR="007E0455" w:rsidRPr="0067591C" w:rsidRDefault="007E0455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 w:rsidRPr="0067591C">
        <w:rPr>
          <w:color w:val="000000"/>
          <w:sz w:val="28"/>
          <w:szCs w:val="28"/>
          <w:bdr w:val="none" w:sz="0" w:space="0" w:color="auto" w:frame="1"/>
        </w:rPr>
        <w:t>1.        Михеева Е.В. Информационные технологии в профессиональной деятельности: учеб. пособие для студ. сред. проф. образования/ Е.В. Михеева. – 14-е изд., стер. – М.: Издательский центр «Академия», 2016. – 384 с.</w:t>
      </w:r>
    </w:p>
    <w:p w:rsidR="007E0455" w:rsidRPr="0067591C" w:rsidRDefault="007E0455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 w:rsidRPr="0067591C">
        <w:rPr>
          <w:color w:val="000000"/>
          <w:sz w:val="28"/>
          <w:szCs w:val="28"/>
          <w:bdr w:val="none" w:sz="0" w:space="0" w:color="auto" w:frame="1"/>
        </w:rPr>
        <w:t>2.        Михеева Е.В. Информационные технологии в профессиональной деятельности: учебник для студ. учреждений сред. проф. образования/ Е.В. Михеева, О.И. Титова. – 3-е изд., стер. – М.: Издательский центр «Академия», 2019. – 416 с.</w:t>
      </w:r>
    </w:p>
    <w:p w:rsidR="007E0455" w:rsidRPr="0067591C" w:rsidRDefault="007E0455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 w:rsidRPr="0067591C">
        <w:rPr>
          <w:color w:val="000000"/>
          <w:sz w:val="28"/>
          <w:szCs w:val="28"/>
          <w:bdr w:val="none" w:sz="0" w:space="0" w:color="auto" w:frame="1"/>
        </w:rPr>
        <w:t>3.        Современные компьютерные офисные технологии [Электронный ресурс]: пособие/ Т.В. Астапкина [и др.].— Электрон. текстовые данные.— Минск: Республиканский институт профессионального образования (РИПО), 2014.— 368 c.— Режим доступа: http://www.iprbookshop.ru/67738.html.— ЭБС «IPRbooks»</w:t>
      </w:r>
    </w:p>
    <w:p w:rsidR="007E0455" w:rsidRPr="0067591C" w:rsidRDefault="007E0455" w:rsidP="0067591C">
      <w:pPr>
        <w:pStyle w:val="NormalWeb"/>
        <w:shd w:val="clear" w:color="auto" w:fill="FFFFFF"/>
        <w:spacing w:before="0" w:beforeAutospacing="0" w:after="0" w:afterAutospacing="0" w:line="360" w:lineRule="atLeast"/>
        <w:ind w:right="-1" w:firstLine="290"/>
        <w:jc w:val="both"/>
        <w:rPr>
          <w:color w:val="111115"/>
          <w:sz w:val="28"/>
          <w:szCs w:val="28"/>
        </w:rPr>
      </w:pPr>
      <w:r w:rsidRPr="0067591C">
        <w:rPr>
          <w:color w:val="000000"/>
          <w:sz w:val="28"/>
          <w:szCs w:val="28"/>
          <w:bdr w:val="none" w:sz="0" w:space="0" w:color="auto" w:frame="1"/>
        </w:rPr>
        <w:t>4.        Учебная литература: http://www.iprbookshop.ru/67738.html.— ЭБС «IPRbooks»</w:t>
      </w:r>
    </w:p>
    <w:p w:rsidR="007E0455" w:rsidRPr="0053614E" w:rsidRDefault="007E0455" w:rsidP="00960E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0455" w:rsidRPr="0053614E" w:rsidRDefault="007E04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7E0455" w:rsidRPr="0053614E" w:rsidSect="00D25A7E">
      <w:pgSz w:w="11906" w:h="16838"/>
      <w:pgMar w:top="1134" w:right="851" w:bottom="1418" w:left="1418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455" w:rsidRDefault="007E0455" w:rsidP="00AA5E7B">
      <w:pPr>
        <w:spacing w:after="0" w:line="240" w:lineRule="auto"/>
      </w:pPr>
      <w:r>
        <w:separator/>
      </w:r>
    </w:p>
  </w:endnote>
  <w:endnote w:type="continuationSeparator" w:id="0">
    <w:p w:rsidR="007E0455" w:rsidRDefault="007E0455" w:rsidP="00AA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55" w:rsidRDefault="007E0455" w:rsidP="00B368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E0455" w:rsidRDefault="007E0455" w:rsidP="00B3687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55" w:rsidRDefault="007E0455" w:rsidP="00B368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7E0455" w:rsidRDefault="007E0455" w:rsidP="00B3687D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455" w:rsidRDefault="007E0455" w:rsidP="00AA5E7B">
      <w:pPr>
        <w:spacing w:after="0" w:line="240" w:lineRule="auto"/>
      </w:pPr>
      <w:r>
        <w:separator/>
      </w:r>
    </w:p>
  </w:footnote>
  <w:footnote w:type="continuationSeparator" w:id="0">
    <w:p w:rsidR="007E0455" w:rsidRDefault="007E0455" w:rsidP="00AA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55" w:rsidRDefault="007E045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E0455" w:rsidRDefault="007E0455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42C49"/>
    <w:multiLevelType w:val="hybridMultilevel"/>
    <w:tmpl w:val="25F0D9B6"/>
    <w:lvl w:ilvl="0" w:tplc="FFFFFFFF">
      <w:start w:val="1"/>
      <w:numFmt w:val="decimal"/>
      <w:lvlText w:val="%1."/>
      <w:lvlJc w:val="left"/>
      <w:pPr>
        <w:tabs>
          <w:tab w:val="num" w:pos="1256"/>
        </w:tabs>
        <w:ind w:left="12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E77524"/>
    <w:multiLevelType w:val="hybridMultilevel"/>
    <w:tmpl w:val="76D448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060F6B"/>
    <w:multiLevelType w:val="hybridMultilevel"/>
    <w:tmpl w:val="65FCD4C6"/>
    <w:lvl w:ilvl="0" w:tplc="6F06C2D8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6DB0542"/>
    <w:multiLevelType w:val="hybridMultilevel"/>
    <w:tmpl w:val="FDB2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FE7A2E"/>
    <w:multiLevelType w:val="hybridMultilevel"/>
    <w:tmpl w:val="88129644"/>
    <w:lvl w:ilvl="0" w:tplc="C038D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</w:pPr>
      <w:rPr>
        <w:rFonts w:cs="Times New Roman"/>
      </w:rPr>
    </w:lvl>
    <w:lvl w:ilvl="2" w:tplc="103AD9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AAACF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278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C3E27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014D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9520B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E3612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25090C50"/>
    <w:multiLevelType w:val="hybridMultilevel"/>
    <w:tmpl w:val="E92E15A6"/>
    <w:lvl w:ilvl="0" w:tplc="FE3E1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E960A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BB08B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576D0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07671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89D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58DE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EFC53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8660E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25624B80"/>
    <w:multiLevelType w:val="hybridMultilevel"/>
    <w:tmpl w:val="8EAE3B78"/>
    <w:lvl w:ilvl="0" w:tplc="FFFFFFFF">
      <w:start w:val="1"/>
      <w:numFmt w:val="decimal"/>
      <w:lvlText w:val="%1."/>
      <w:lvlJc w:val="left"/>
      <w:pPr>
        <w:tabs>
          <w:tab w:val="num" w:pos="1682"/>
        </w:tabs>
        <w:ind w:left="168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7">
    <w:nsid w:val="2A442E92"/>
    <w:multiLevelType w:val="hybridMultilevel"/>
    <w:tmpl w:val="A906FC36"/>
    <w:lvl w:ilvl="0" w:tplc="FFFFFFFF">
      <w:start w:val="1"/>
      <w:numFmt w:val="decimal"/>
      <w:lvlText w:val="%1."/>
      <w:lvlJc w:val="left"/>
      <w:pPr>
        <w:tabs>
          <w:tab w:val="num" w:pos="1256"/>
        </w:tabs>
        <w:ind w:left="12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BD418F8"/>
    <w:multiLevelType w:val="hybridMultilevel"/>
    <w:tmpl w:val="151E6DBC"/>
    <w:lvl w:ilvl="0" w:tplc="41DE6116">
      <w:numFmt w:val="bullet"/>
      <w:lvlText w:val="•"/>
      <w:lvlJc w:val="left"/>
      <w:pPr>
        <w:tabs>
          <w:tab w:val="num" w:pos="0"/>
        </w:tabs>
        <w:ind w:firstLine="567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6405F1"/>
    <w:multiLevelType w:val="hybridMultilevel"/>
    <w:tmpl w:val="D8523C6E"/>
    <w:lvl w:ilvl="0" w:tplc="E4CAD5E2">
      <w:start w:val="1"/>
      <w:numFmt w:val="decimal"/>
      <w:lvlText w:val="%1."/>
      <w:lvlJc w:val="left"/>
      <w:pPr>
        <w:ind w:left="7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  <w:rPr>
        <w:rFonts w:cs="Times New Roman"/>
      </w:rPr>
    </w:lvl>
  </w:abstractNum>
  <w:abstractNum w:abstractNumId="10">
    <w:nsid w:val="2F5A521A"/>
    <w:multiLevelType w:val="multilevel"/>
    <w:tmpl w:val="884C5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1B94320"/>
    <w:multiLevelType w:val="hybridMultilevel"/>
    <w:tmpl w:val="B1D6066E"/>
    <w:lvl w:ilvl="0" w:tplc="E81E74BA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2EA76FB"/>
    <w:multiLevelType w:val="hybridMultilevel"/>
    <w:tmpl w:val="95E61AD8"/>
    <w:lvl w:ilvl="0" w:tplc="E4CAD5E2">
      <w:start w:val="1"/>
      <w:numFmt w:val="decimal"/>
      <w:lvlText w:val="%1."/>
      <w:lvlJc w:val="left"/>
      <w:pPr>
        <w:ind w:left="7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  <w:rPr>
        <w:rFonts w:cs="Times New Roman"/>
      </w:rPr>
    </w:lvl>
  </w:abstractNum>
  <w:abstractNum w:abstractNumId="13">
    <w:nsid w:val="34653D03"/>
    <w:multiLevelType w:val="hybridMultilevel"/>
    <w:tmpl w:val="DE58827C"/>
    <w:lvl w:ilvl="0" w:tplc="24949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55126C"/>
    <w:multiLevelType w:val="hybridMultilevel"/>
    <w:tmpl w:val="A8CAD062"/>
    <w:lvl w:ilvl="0" w:tplc="A7FAC2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FA1"/>
    <w:multiLevelType w:val="hybridMultilevel"/>
    <w:tmpl w:val="90021882"/>
    <w:lvl w:ilvl="0" w:tplc="FFFFFFFF">
      <w:start w:val="1"/>
      <w:numFmt w:val="decimal"/>
      <w:lvlText w:val="%1."/>
      <w:lvlJc w:val="left"/>
      <w:pPr>
        <w:tabs>
          <w:tab w:val="num" w:pos="1256"/>
        </w:tabs>
        <w:ind w:left="12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7430F3"/>
    <w:multiLevelType w:val="multilevel"/>
    <w:tmpl w:val="0AEE92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3071721"/>
    <w:multiLevelType w:val="hybridMultilevel"/>
    <w:tmpl w:val="FC9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097D6B"/>
    <w:multiLevelType w:val="hybridMultilevel"/>
    <w:tmpl w:val="7D245C5E"/>
    <w:lvl w:ilvl="0" w:tplc="24949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6A39"/>
    <w:multiLevelType w:val="hybridMultilevel"/>
    <w:tmpl w:val="99A0FD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0D66312"/>
    <w:multiLevelType w:val="hybridMultilevel"/>
    <w:tmpl w:val="D88E3C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8115E02"/>
    <w:multiLevelType w:val="hybridMultilevel"/>
    <w:tmpl w:val="8EAE3B78"/>
    <w:lvl w:ilvl="0" w:tplc="FFFFFFFF">
      <w:start w:val="1"/>
      <w:numFmt w:val="decimal"/>
      <w:lvlText w:val="%1."/>
      <w:lvlJc w:val="left"/>
      <w:pPr>
        <w:tabs>
          <w:tab w:val="num" w:pos="1682"/>
        </w:tabs>
        <w:ind w:left="168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22">
    <w:nsid w:val="659E1B7F"/>
    <w:multiLevelType w:val="hybridMultilevel"/>
    <w:tmpl w:val="2DCEA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C647A36"/>
    <w:multiLevelType w:val="hybridMultilevel"/>
    <w:tmpl w:val="17BE2A68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1"/>
        </w:tabs>
        <w:ind w:left="11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31"/>
        </w:tabs>
        <w:ind w:left="18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51"/>
        </w:tabs>
        <w:ind w:left="25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71"/>
        </w:tabs>
        <w:ind w:left="32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91"/>
        </w:tabs>
        <w:ind w:left="39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11"/>
        </w:tabs>
        <w:ind w:left="47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31"/>
        </w:tabs>
        <w:ind w:left="54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51"/>
        </w:tabs>
        <w:ind w:left="6151" w:hanging="180"/>
      </w:pPr>
      <w:rPr>
        <w:rFonts w:cs="Times New Roman"/>
      </w:rPr>
    </w:lvl>
  </w:abstractNum>
  <w:abstractNum w:abstractNumId="24">
    <w:nsid w:val="6CC172B8"/>
    <w:multiLevelType w:val="hybridMultilevel"/>
    <w:tmpl w:val="7AF8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6102469"/>
    <w:multiLevelType w:val="hybridMultilevel"/>
    <w:tmpl w:val="12824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BDE582D"/>
    <w:multiLevelType w:val="hybridMultilevel"/>
    <w:tmpl w:val="E97CD3F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17"/>
  </w:num>
  <w:num w:numId="4">
    <w:abstractNumId w:val="21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2"/>
  </w:num>
  <w:num w:numId="10">
    <w:abstractNumId w:val="9"/>
  </w:num>
  <w:num w:numId="11">
    <w:abstractNumId w:val="16"/>
  </w:num>
  <w:num w:numId="12">
    <w:abstractNumId w:val="23"/>
  </w:num>
  <w:num w:numId="13">
    <w:abstractNumId w:val="11"/>
  </w:num>
  <w:num w:numId="14">
    <w:abstractNumId w:val="5"/>
  </w:num>
  <w:num w:numId="15">
    <w:abstractNumId w:val="14"/>
  </w:num>
  <w:num w:numId="16">
    <w:abstractNumId w:val="18"/>
  </w:num>
  <w:num w:numId="17">
    <w:abstractNumId w:val="13"/>
  </w:num>
  <w:num w:numId="18">
    <w:abstractNumId w:val="15"/>
  </w:num>
  <w:num w:numId="19">
    <w:abstractNumId w:val="10"/>
  </w:num>
  <w:num w:numId="20">
    <w:abstractNumId w:val="3"/>
  </w:num>
  <w:num w:numId="21">
    <w:abstractNumId w:val="0"/>
  </w:num>
  <w:num w:numId="22">
    <w:abstractNumId w:val="20"/>
  </w:num>
  <w:num w:numId="23">
    <w:abstractNumId w:val="24"/>
  </w:num>
  <w:num w:numId="24">
    <w:abstractNumId w:val="1"/>
  </w:num>
  <w:num w:numId="25">
    <w:abstractNumId w:val="22"/>
  </w:num>
  <w:num w:numId="26">
    <w:abstractNumId w:val="8"/>
  </w:num>
  <w:num w:numId="2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1B8D"/>
    <w:rsid w:val="00091979"/>
    <w:rsid w:val="0009698D"/>
    <w:rsid w:val="00130A47"/>
    <w:rsid w:val="00132491"/>
    <w:rsid w:val="00143D40"/>
    <w:rsid w:val="001A01BA"/>
    <w:rsid w:val="001A7B5F"/>
    <w:rsid w:val="002F204C"/>
    <w:rsid w:val="00345560"/>
    <w:rsid w:val="00357A85"/>
    <w:rsid w:val="00366490"/>
    <w:rsid w:val="003D312C"/>
    <w:rsid w:val="00467E2F"/>
    <w:rsid w:val="0053614E"/>
    <w:rsid w:val="00547987"/>
    <w:rsid w:val="005B7673"/>
    <w:rsid w:val="005E03D3"/>
    <w:rsid w:val="00670B61"/>
    <w:rsid w:val="0067591C"/>
    <w:rsid w:val="006B3232"/>
    <w:rsid w:val="006C044C"/>
    <w:rsid w:val="006C3A25"/>
    <w:rsid w:val="00741C11"/>
    <w:rsid w:val="0078345B"/>
    <w:rsid w:val="007A7BBB"/>
    <w:rsid w:val="007E0455"/>
    <w:rsid w:val="008036A0"/>
    <w:rsid w:val="008D1D3C"/>
    <w:rsid w:val="00913BAC"/>
    <w:rsid w:val="0093477C"/>
    <w:rsid w:val="009500A0"/>
    <w:rsid w:val="00960EF0"/>
    <w:rsid w:val="00A23250"/>
    <w:rsid w:val="00A5657D"/>
    <w:rsid w:val="00A82D0A"/>
    <w:rsid w:val="00AA5E7B"/>
    <w:rsid w:val="00B3687D"/>
    <w:rsid w:val="00B43BCF"/>
    <w:rsid w:val="00BB1624"/>
    <w:rsid w:val="00BD5E1D"/>
    <w:rsid w:val="00BE0E91"/>
    <w:rsid w:val="00C13A2A"/>
    <w:rsid w:val="00CD1CB6"/>
    <w:rsid w:val="00D25A7E"/>
    <w:rsid w:val="00D62820"/>
    <w:rsid w:val="00D81B8D"/>
    <w:rsid w:val="00DB0722"/>
    <w:rsid w:val="00DB1B95"/>
    <w:rsid w:val="00DD7127"/>
    <w:rsid w:val="00DF3707"/>
    <w:rsid w:val="00EB3814"/>
    <w:rsid w:val="00EF06A6"/>
    <w:rsid w:val="00F25627"/>
    <w:rsid w:val="00F57B3A"/>
    <w:rsid w:val="00FA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93477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7B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657D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798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7A8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7B5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657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7987"/>
    <w:rPr>
      <w:rFonts w:ascii="Cambria" w:hAnsi="Cambria" w:cs="Times New Roman"/>
      <w:b/>
      <w:b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57A85"/>
    <w:rPr>
      <w:rFonts w:ascii="Cambria" w:hAnsi="Cambria" w:cs="Times New Roman"/>
      <w:color w:val="243F60"/>
    </w:rPr>
  </w:style>
  <w:style w:type="paragraph" w:styleId="NormalWeb">
    <w:name w:val="Normal (Web)"/>
    <w:basedOn w:val="Normal"/>
    <w:uiPriority w:val="99"/>
    <w:rsid w:val="00D81B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96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9698D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969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698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698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DefaultParagraphFont"/>
    <w:uiPriority w:val="99"/>
    <w:rsid w:val="0009698D"/>
    <w:rPr>
      <w:rFonts w:ascii="Times New Roman" w:hAnsi="Times New Roman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09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698D"/>
    <w:rPr>
      <w:rFonts w:ascii="Tahoma" w:hAnsi="Tahoma" w:cs="Tahoma"/>
      <w:sz w:val="16"/>
      <w:szCs w:val="16"/>
    </w:rPr>
  </w:style>
  <w:style w:type="paragraph" w:customStyle="1" w:styleId="BlockQuotation">
    <w:name w:val="Block Quotation"/>
    <w:basedOn w:val="Normal"/>
    <w:uiPriority w:val="99"/>
    <w:rsid w:val="0009698D"/>
    <w:pPr>
      <w:widowControl w:val="0"/>
      <w:spacing w:after="0" w:line="240" w:lineRule="atLeast"/>
      <w:ind w:left="720" w:right="-61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09698D"/>
    <w:pPr>
      <w:spacing w:after="120"/>
      <w:ind w:left="283"/>
    </w:pPr>
    <w:rPr>
      <w:rFonts w:ascii="Times New Roman" w:hAnsi="Times New Roman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9698D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99"/>
    <w:qFormat/>
    <w:rsid w:val="00547987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D25A7E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D25A7E"/>
    <w:pPr>
      <w:spacing w:after="100"/>
    </w:pPr>
  </w:style>
  <w:style w:type="character" w:styleId="Hyperlink">
    <w:name w:val="Hyperlink"/>
    <w:basedOn w:val="DefaultParagraphFont"/>
    <w:uiPriority w:val="99"/>
    <w:rsid w:val="00D25A7E"/>
    <w:rPr>
      <w:rFonts w:cs="Times New Roman"/>
      <w:color w:val="0000FF"/>
      <w:u w:val="single"/>
    </w:rPr>
  </w:style>
  <w:style w:type="character" w:customStyle="1" w:styleId="FontStyle40">
    <w:name w:val="Font Style40"/>
    <w:basedOn w:val="DefaultParagraphFont"/>
    <w:uiPriority w:val="99"/>
    <w:rsid w:val="00A23250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Normal"/>
    <w:uiPriority w:val="99"/>
    <w:rsid w:val="00A23250"/>
    <w:pPr>
      <w:widowControl w:val="0"/>
      <w:autoSpaceDE w:val="0"/>
      <w:autoSpaceDN w:val="0"/>
      <w:adjustRightInd w:val="0"/>
      <w:spacing w:after="0" w:line="320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78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35</Pages>
  <Words>4443</Words>
  <Characters>25329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Нижегородской области</dc:title>
  <dc:subject/>
  <dc:creator>галина</dc:creator>
  <cp:keywords/>
  <dc:description/>
  <cp:lastModifiedBy>andrew</cp:lastModifiedBy>
  <cp:revision>2</cp:revision>
  <dcterms:created xsi:type="dcterms:W3CDTF">2021-12-20T05:29:00Z</dcterms:created>
  <dcterms:modified xsi:type="dcterms:W3CDTF">2021-12-20T05:29:00Z</dcterms:modified>
</cp:coreProperties>
</file>