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5A7" w:rsidRPr="00EB3814" w:rsidRDefault="00FE15A7" w:rsidP="00D81B8D">
      <w:pPr>
        <w:pStyle w:val="NormalWeb"/>
        <w:spacing w:before="0" w:beforeAutospacing="0" w:after="0" w:afterAutospacing="0" w:line="138" w:lineRule="atLeast"/>
        <w:jc w:val="center"/>
        <w:rPr>
          <w:color w:val="000000"/>
          <w:sz w:val="32"/>
          <w:szCs w:val="32"/>
        </w:rPr>
      </w:pPr>
      <w:r w:rsidRPr="00EB3814">
        <w:rPr>
          <w:b/>
          <w:bCs/>
          <w:color w:val="000000"/>
          <w:sz w:val="32"/>
          <w:szCs w:val="32"/>
        </w:rPr>
        <w:t>Министерство образования и науки Нижегородской области</w:t>
      </w:r>
    </w:p>
    <w:p w:rsidR="00FE15A7" w:rsidRPr="00EB3814" w:rsidRDefault="00FE15A7" w:rsidP="00D81B8D">
      <w:pPr>
        <w:pStyle w:val="NormalWeb"/>
        <w:spacing w:before="0" w:beforeAutospacing="0" w:after="0" w:afterAutospacing="0" w:line="138" w:lineRule="atLeast"/>
        <w:jc w:val="center"/>
        <w:rPr>
          <w:color w:val="000000"/>
          <w:sz w:val="32"/>
          <w:szCs w:val="32"/>
        </w:rPr>
      </w:pPr>
      <w:r w:rsidRPr="00EB3814">
        <w:rPr>
          <w:b/>
          <w:bCs/>
          <w:color w:val="000000"/>
          <w:sz w:val="32"/>
          <w:szCs w:val="32"/>
        </w:rPr>
        <w:t>Государственное бюджетное профессиональное образовательное учреждение</w:t>
      </w:r>
      <w:r w:rsidRPr="00EB3814">
        <w:rPr>
          <w:b/>
          <w:bCs/>
          <w:color w:val="000000"/>
          <w:sz w:val="32"/>
          <w:szCs w:val="32"/>
        </w:rPr>
        <w:br/>
        <w:t>ЛЫСКОВСКИЙ АГРОТЕХНИЧЕСКИЙ ТЕХНИКУМ</w:t>
      </w: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EB3814" w:rsidRDefault="00FE15A7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FE15A7" w:rsidRPr="00DB1B95" w:rsidRDefault="00FE15A7" w:rsidP="00EB381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B1B95">
        <w:rPr>
          <w:rFonts w:ascii="Times New Roman" w:hAnsi="Times New Roman"/>
          <w:b/>
          <w:sz w:val="32"/>
          <w:szCs w:val="32"/>
        </w:rPr>
        <w:t>Методические указания по выполнению лабораторно-практических работ</w:t>
      </w:r>
    </w:p>
    <w:p w:rsidR="00FE15A7" w:rsidRPr="00B3687D" w:rsidRDefault="00FE15A7" w:rsidP="00EB3814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B3687D">
        <w:rPr>
          <w:rFonts w:ascii="Times New Roman" w:hAnsi="Times New Roman"/>
          <w:sz w:val="32"/>
          <w:szCs w:val="32"/>
        </w:rPr>
        <w:t xml:space="preserve"> По дисциплине </w:t>
      </w:r>
      <w:r w:rsidRPr="00B3687D">
        <w:rPr>
          <w:rFonts w:ascii="Times New Roman" w:hAnsi="Times New Roman"/>
          <w:b/>
          <w:bCs/>
          <w:iCs/>
          <w:sz w:val="32"/>
          <w:szCs w:val="32"/>
        </w:rPr>
        <w:t>ОП.07 ИНФОРМАЦИОННЫЕ ТЕХНОЛОГИИ В ПРОФЕССИОНАЛЬНОЙ ДЕЯТЕЛЬНОСТИ</w:t>
      </w:r>
    </w:p>
    <w:p w:rsidR="00FE15A7" w:rsidRPr="00B3687D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Pr="00B3687D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B3687D">
        <w:rPr>
          <w:rFonts w:ascii="Times New Roman" w:hAnsi="Times New Roman"/>
          <w:sz w:val="32"/>
          <w:szCs w:val="32"/>
        </w:rPr>
        <w:t xml:space="preserve">для студентов специальности </w:t>
      </w: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09.02.07</w:t>
      </w:r>
      <w:r w:rsidRPr="00B3687D">
        <w:rPr>
          <w:rFonts w:ascii="Times New Roman" w:hAnsi="Times New Roman"/>
          <w:sz w:val="32"/>
          <w:szCs w:val="32"/>
        </w:rPr>
        <w:t xml:space="preserve"> «</w:t>
      </w:r>
      <w:r>
        <w:rPr>
          <w:rFonts w:ascii="Times New Roman" w:hAnsi="Times New Roman"/>
          <w:sz w:val="32"/>
          <w:szCs w:val="32"/>
        </w:rPr>
        <w:t>Информационные системы и программирование</w:t>
      </w:r>
      <w:r w:rsidRPr="00B3687D">
        <w:rPr>
          <w:rFonts w:ascii="Times New Roman" w:hAnsi="Times New Roman"/>
          <w:sz w:val="32"/>
          <w:szCs w:val="32"/>
        </w:rPr>
        <w:t>»</w:t>
      </w: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Pr="00B3687D" w:rsidRDefault="00FE15A7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E15A7" w:rsidRPr="003D312C" w:rsidRDefault="00FE15A7" w:rsidP="00EB38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  <w:r>
        <w:rPr>
          <w:sz w:val="40"/>
          <w:szCs w:val="40"/>
        </w:rPr>
        <w:br w:type="page"/>
      </w:r>
      <w:r w:rsidRPr="003D312C">
        <w:rPr>
          <w:rFonts w:ascii="Times New Roman" w:hAnsi="Times New Roman"/>
          <w:sz w:val="28"/>
          <w:szCs w:val="28"/>
        </w:rPr>
        <w:t>Составитель: Головина Г.В.., преподаватель ГБПОУ ЛАТТ</w:t>
      </w: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rPr>
          <w:rFonts w:ascii="Times New Roman" w:hAnsi="Times New Roman"/>
          <w:sz w:val="28"/>
          <w:szCs w:val="28"/>
        </w:rPr>
      </w:pPr>
    </w:p>
    <w:p w:rsidR="00FE15A7" w:rsidRPr="003D312C" w:rsidRDefault="00FE15A7" w:rsidP="003D31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312C">
        <w:rPr>
          <w:rFonts w:ascii="Times New Roman" w:hAnsi="Times New Roman"/>
          <w:sz w:val="28"/>
          <w:szCs w:val="28"/>
        </w:rPr>
        <w:t>Методические указания по выполнению лабораторно-практических работ: дидактический материал по дисциплине «Информационные технологии в профессиональной де</w:t>
      </w:r>
      <w:r>
        <w:rPr>
          <w:rFonts w:ascii="Times New Roman" w:hAnsi="Times New Roman"/>
          <w:sz w:val="28"/>
          <w:szCs w:val="28"/>
        </w:rPr>
        <w:t>ятельности» для специальности 09.02.07</w:t>
      </w:r>
      <w:r w:rsidRPr="003D31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Информационные системы и программирование, 2022.- 68</w:t>
      </w:r>
      <w:r w:rsidRPr="003D312C">
        <w:rPr>
          <w:rFonts w:ascii="Times New Roman" w:hAnsi="Times New Roman"/>
          <w:sz w:val="28"/>
          <w:szCs w:val="28"/>
        </w:rPr>
        <w:t xml:space="preserve"> с.</w:t>
      </w:r>
    </w:p>
    <w:p w:rsidR="00FE15A7" w:rsidRDefault="00FE15A7" w:rsidP="003D312C">
      <w:pPr>
        <w:rPr>
          <w:b/>
          <w:sz w:val="28"/>
          <w:szCs w:val="28"/>
        </w:rPr>
      </w:pPr>
    </w:p>
    <w:p w:rsidR="00FE15A7" w:rsidRDefault="00FE15A7" w:rsidP="003D312C">
      <w:pPr>
        <w:rPr>
          <w:b/>
          <w:sz w:val="28"/>
          <w:szCs w:val="28"/>
        </w:rPr>
      </w:pPr>
    </w:p>
    <w:p w:rsidR="00FE15A7" w:rsidRDefault="00FE15A7" w:rsidP="003D312C">
      <w:pPr>
        <w:rPr>
          <w:b/>
          <w:sz w:val="28"/>
          <w:szCs w:val="28"/>
        </w:rPr>
      </w:pPr>
    </w:p>
    <w:tbl>
      <w:tblPr>
        <w:tblW w:w="10045" w:type="dxa"/>
        <w:tblInd w:w="-176" w:type="dxa"/>
        <w:tblLook w:val="00A0"/>
      </w:tblPr>
      <w:tblGrid>
        <w:gridCol w:w="5104"/>
        <w:gridCol w:w="4941"/>
      </w:tblGrid>
      <w:tr w:rsidR="00FE15A7" w:rsidRPr="00A37AB4" w:rsidTr="002754C7">
        <w:tc>
          <w:tcPr>
            <w:tcW w:w="5104" w:type="dxa"/>
          </w:tcPr>
          <w:p w:rsidR="00FE15A7" w:rsidRPr="00A37AB4" w:rsidRDefault="00FE15A7" w:rsidP="002754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Cs/>
                <w:sz w:val="24"/>
                <w:szCs w:val="24"/>
              </w:rPr>
              <w:t xml:space="preserve">Рассмотрены и одобрены </w:t>
            </w:r>
          </w:p>
          <w:p w:rsidR="00FE15A7" w:rsidRPr="00A37AB4" w:rsidRDefault="00FE15A7" w:rsidP="002754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Cs/>
                <w:sz w:val="24"/>
                <w:szCs w:val="24"/>
              </w:rPr>
              <w:t>предметно-цикловой комиссией «___________________________»</w:t>
            </w:r>
          </w:p>
          <w:p w:rsidR="00FE15A7" w:rsidRPr="00A37AB4" w:rsidRDefault="00FE15A7" w:rsidP="002754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Cs/>
                <w:sz w:val="24"/>
                <w:szCs w:val="24"/>
              </w:rPr>
              <w:t>Председатель _______ ФИО</w:t>
            </w:r>
          </w:p>
          <w:p w:rsidR="00FE15A7" w:rsidRPr="000C3BEF" w:rsidRDefault="00FE15A7" w:rsidP="002754C7">
            <w:pPr>
              <w:pStyle w:val="NormalWeb"/>
              <w:spacing w:before="0" w:beforeAutospacing="0" w:after="0" w:afterAutospacing="0" w:line="276" w:lineRule="auto"/>
              <w:rPr>
                <w:bCs/>
              </w:rPr>
            </w:pPr>
            <w:r w:rsidRPr="000C3BEF">
              <w:rPr>
                <w:bCs/>
              </w:rPr>
              <w:t>Протокол № _____</w:t>
            </w:r>
          </w:p>
          <w:p w:rsidR="00FE15A7" w:rsidRPr="000C3BEF" w:rsidRDefault="00FE15A7" w:rsidP="002754C7">
            <w:pPr>
              <w:pStyle w:val="NormalWeb"/>
              <w:spacing w:before="0" w:beforeAutospacing="0" w:after="0" w:afterAutospacing="0" w:line="276" w:lineRule="auto"/>
            </w:pPr>
            <w:r w:rsidRPr="000C3BEF">
              <w:rPr>
                <w:bCs/>
              </w:rPr>
              <w:t>от «___» _______________ 20___ года.</w:t>
            </w:r>
          </w:p>
        </w:tc>
        <w:tc>
          <w:tcPr>
            <w:tcW w:w="4941" w:type="dxa"/>
          </w:tcPr>
          <w:p w:rsidR="00FE15A7" w:rsidRPr="000C3BEF" w:rsidRDefault="00FE15A7" w:rsidP="002754C7">
            <w:pPr>
              <w:pStyle w:val="NormalWeb"/>
              <w:spacing w:before="0" w:beforeAutospacing="0" w:after="0" w:afterAutospacing="0" w:line="276" w:lineRule="auto"/>
            </w:pPr>
          </w:p>
          <w:p w:rsidR="00FE15A7" w:rsidRPr="000C3BEF" w:rsidRDefault="00FE15A7" w:rsidP="002754C7">
            <w:pPr>
              <w:pStyle w:val="NormalWeb"/>
              <w:spacing w:before="0" w:beforeAutospacing="0" w:after="0" w:afterAutospacing="0" w:line="276" w:lineRule="auto"/>
            </w:pPr>
          </w:p>
        </w:tc>
      </w:tr>
    </w:tbl>
    <w:p w:rsidR="00FE15A7" w:rsidRDefault="00FE15A7" w:rsidP="003D312C">
      <w:pPr>
        <w:rPr>
          <w:b/>
          <w:sz w:val="28"/>
          <w:szCs w:val="28"/>
        </w:rPr>
      </w:pPr>
    </w:p>
    <w:p w:rsidR="00FE15A7" w:rsidRDefault="00FE15A7" w:rsidP="003D312C">
      <w:pPr>
        <w:rPr>
          <w:b/>
          <w:sz w:val="28"/>
          <w:szCs w:val="28"/>
        </w:rPr>
      </w:pPr>
    </w:p>
    <w:p w:rsidR="00FE15A7" w:rsidRDefault="00FE15A7" w:rsidP="003D312C">
      <w:pPr>
        <w:rPr>
          <w:b/>
          <w:sz w:val="28"/>
          <w:szCs w:val="28"/>
        </w:rPr>
      </w:pPr>
    </w:p>
    <w:p w:rsidR="00FE15A7" w:rsidRDefault="00FE15A7">
      <w:pPr>
        <w:rPr>
          <w:sz w:val="40"/>
          <w:szCs w:val="40"/>
        </w:rPr>
      </w:pPr>
    </w:p>
    <w:p w:rsidR="00FE15A7" w:rsidRDefault="00FE15A7" w:rsidP="00A5657D">
      <w:pPr>
        <w:pStyle w:val="Heading2"/>
        <w:spacing w:before="0" w:after="0"/>
        <w:jc w:val="center"/>
        <w:rPr>
          <w:rFonts w:ascii="Times New Roman" w:hAnsi="Times New Roman"/>
          <w:i w:val="0"/>
          <w:iCs w:val="0"/>
          <w:sz w:val="24"/>
          <w:szCs w:val="24"/>
        </w:rPr>
      </w:pPr>
    </w:p>
    <w:p w:rsidR="00FE15A7" w:rsidRDefault="00FE15A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FE15A7" w:rsidRPr="00B3687D" w:rsidRDefault="00FE15A7" w:rsidP="00A5657D">
      <w:pPr>
        <w:rPr>
          <w:rFonts w:ascii="Times New Roman" w:hAnsi="Times New Roman"/>
          <w:sz w:val="28"/>
          <w:szCs w:val="28"/>
          <w:lang w:eastAsia="ru-RU"/>
        </w:rPr>
      </w:pPr>
    </w:p>
    <w:p w:rsidR="00FE15A7" w:rsidRPr="00194357" w:rsidRDefault="00FE15A7">
      <w:pPr>
        <w:pStyle w:val="TOCHeading"/>
        <w:rPr>
          <w:rFonts w:ascii="Times New Roman" w:hAnsi="Times New Roman"/>
        </w:rPr>
      </w:pPr>
      <w:r w:rsidRPr="00194357">
        <w:rPr>
          <w:rFonts w:ascii="Times New Roman" w:hAnsi="Times New Roman"/>
        </w:rPr>
        <w:t>Оглавление</w:t>
      </w:r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194357">
        <w:rPr>
          <w:rFonts w:ascii="Times New Roman" w:hAnsi="Times New Roman"/>
          <w:sz w:val="28"/>
          <w:szCs w:val="28"/>
        </w:rPr>
        <w:fldChar w:fldCharType="begin"/>
      </w:r>
      <w:r w:rsidRPr="0019435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194357">
        <w:rPr>
          <w:rFonts w:ascii="Times New Roman" w:hAnsi="Times New Roman"/>
          <w:sz w:val="28"/>
          <w:szCs w:val="28"/>
        </w:rPr>
        <w:fldChar w:fldCharType="separate"/>
      </w:r>
      <w:hyperlink w:anchor="_Toc104996514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Ведение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_Toc104996514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15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№1.  Тема: ОРГАНИЗАЦИЯ РАСЧЕТОВ В ТАБЛИЧНОМ ПРОЦЕССОРЕ MS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_Toc104996515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16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№2  Тема: ОРГАНИЗАЦИЯ РАСЧЕТОВ В ТАБЛИЧНОМ ПРОЦЕССОРЕ  MS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_Toc104996516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17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№3  Тема:  СОЗДАНИЕ ЭЛЕКТРОННОЙ КНИГИ. ОТНОСИТЕЛЬНАЯ И АБСОЛЮТНАЯ АДРЕСАЦИЯ  В MS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_Toc104996517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18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№4 Тема:  СОЗДАНИЕ ЭЛЕКТРОННОЙ КНИГИ. ОТНОСИТЕЛЬНАЯ И АБСОЛЮТНАЯ АДРЕСАЦИЯ В MS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_Toc104996518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19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№5 Тема: ПОСТРОЕНИЕ ГРАФИКОВ ФУНКЦИЙ В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_Toc104996519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0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 работа № 6 Тема. МАСТЕР ФУНКЦИЙ В MS EXCEL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_Toc104996520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1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 7 Тема:  ПРИКЛАДНОЕ ПРОГРАММНОЕ ОБЕСПЕЧЕНИЕ MICROSOFT OFFICE EXCEL. КОМПЛЕКСНОЕ ИСПОЛЬЗОВАНИЕ ВОЗМОЖНОСТЕЙ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_Toc104996521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2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 8  Тема:  ПРИКЛАДНОЕ ПРОГРАММНОЕ ОБЕСПЕЧЕНИЕ MICROSOFT OFFICE EXCEL. КОМПЛЕКСНОЕ ИСПОЛЬЗОВАНИЕ ВОЗМОЖНОСТЕЙ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_Toc104996522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3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 работа №9  Тема:  ПРИКЛАДНОЕ ПРОГРАММНОЕ ОБЕСПЕЧЕНИЕ MICROSOFT OFFICE EXCEL. КОМПЛЕКСНОЕ ИСПОЛЬЗОВАНИЕ ВОЗМОЖНОСТЕЙ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_Toc104996523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4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№ 10  Тема: ПОДБОР ПАРАМЕТРА. ОРГАНИЗАЦИЯ ОБРАТНОГО РАСЧЕТА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_Toc104996524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Pr="00194357" w:rsidRDefault="00FE15A7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04996525" w:history="1">
        <w:r w:rsidRPr="00194357">
          <w:rPr>
            <w:rStyle w:val="Hyperlink"/>
            <w:rFonts w:ascii="Times New Roman" w:hAnsi="Times New Roman"/>
            <w:noProof/>
            <w:sz w:val="28"/>
            <w:szCs w:val="28"/>
            <w:bdr w:val="none" w:sz="0" w:space="0" w:color="auto" w:frame="1"/>
          </w:rPr>
          <w:t>Список литературы и ссылки на Интернет-ресурсы, содержащие информацию по теме: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_Toc104996525 \h </w:instrText>
        </w:r>
        <w:r w:rsidRPr="00F618DE">
          <w:rPr>
            <w:rFonts w:ascii="Times New Roman" w:hAnsi="Times New Roman"/>
            <w:noProof/>
            <w:sz w:val="28"/>
            <w:szCs w:val="28"/>
          </w:rPr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1943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E15A7" w:rsidRDefault="00FE15A7">
      <w:r w:rsidRPr="00194357">
        <w:rPr>
          <w:rFonts w:ascii="Times New Roman" w:hAnsi="Times New Roman"/>
          <w:sz w:val="28"/>
          <w:szCs w:val="28"/>
        </w:rPr>
        <w:fldChar w:fldCharType="end"/>
      </w:r>
    </w:p>
    <w:p w:rsidR="00FE15A7" w:rsidRDefault="00FE15A7">
      <w:pPr>
        <w:rPr>
          <w:lang w:eastAsia="ru-RU"/>
        </w:rPr>
      </w:pPr>
      <w:r>
        <w:rPr>
          <w:lang w:eastAsia="ru-RU"/>
        </w:rPr>
        <w:br w:type="page"/>
      </w:r>
    </w:p>
    <w:p w:rsidR="00FE15A7" w:rsidRPr="00FA13FA" w:rsidRDefault="00FE15A7" w:rsidP="001A7B5F">
      <w:pPr>
        <w:pStyle w:val="Heading1"/>
        <w:rPr>
          <w:rFonts w:ascii="Times New Roman" w:hAnsi="Times New Roman"/>
          <w:color w:val="auto"/>
          <w:lang w:eastAsia="ru-RU"/>
        </w:rPr>
      </w:pPr>
      <w:bookmarkStart w:id="0" w:name="_Toc104911571"/>
      <w:bookmarkStart w:id="1" w:name="_Toc104996514"/>
      <w:r w:rsidRPr="00FA13FA">
        <w:rPr>
          <w:rFonts w:ascii="Times New Roman" w:hAnsi="Times New Roman"/>
          <w:color w:val="auto"/>
          <w:lang w:eastAsia="ru-RU"/>
        </w:rPr>
        <w:t>Ведение</w:t>
      </w:r>
      <w:bookmarkEnd w:id="0"/>
      <w:bookmarkEnd w:id="1"/>
    </w:p>
    <w:p w:rsidR="00FE15A7" w:rsidRPr="00FA13FA" w:rsidRDefault="00FE15A7" w:rsidP="00FA13F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E15A7" w:rsidRPr="002754C7" w:rsidRDefault="00FE15A7" w:rsidP="002754C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В соответствии с Типовым положением об образовательном учреждении среднего профессионального образования (среднем специальном учебном заведении), утвержденным постановлением Правительства РФ от 18 июля 2008г. № 543, к основным видам учебных занятий наряду с другими отнесены лабораторные и практические занятия. Направленные на экспериментальное подтверждение теоретических положений и формирование учебных и профессиональных практических умений, они составляют важную часть теоретической и профессиональной практической подготовки. Практические занятия и их объем определены рабочим учебным планом.</w:t>
      </w:r>
    </w:p>
    <w:p w:rsidR="00FE15A7" w:rsidRPr="002754C7" w:rsidRDefault="00FE15A7" w:rsidP="002754C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 xml:space="preserve">Целью проведения практических занятий по дисциплине </w:t>
      </w:r>
      <w:r w:rsidRPr="002754C7">
        <w:rPr>
          <w:rFonts w:ascii="Times New Roman" w:hAnsi="Times New Roman"/>
          <w:i/>
          <w:sz w:val="28"/>
          <w:szCs w:val="28"/>
        </w:rPr>
        <w:t>ОП.04 Информационные технологии в профессиональной деятельности</w:t>
      </w:r>
      <w:r w:rsidRPr="002754C7">
        <w:rPr>
          <w:rFonts w:ascii="Times New Roman" w:hAnsi="Times New Roman"/>
          <w:sz w:val="28"/>
          <w:szCs w:val="28"/>
        </w:rPr>
        <w:t xml:space="preserve"> является:</w:t>
      </w:r>
    </w:p>
    <w:p w:rsidR="00FE15A7" w:rsidRPr="002754C7" w:rsidRDefault="00FE15A7" w:rsidP="002754C7">
      <w:pPr>
        <w:numPr>
          <w:ilvl w:val="0"/>
          <w:numId w:val="6"/>
        </w:numPr>
        <w:tabs>
          <w:tab w:val="clear" w:pos="0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обобщение, систематизация, углубление, закрепление полученных теоретических знаний;</w:t>
      </w:r>
    </w:p>
    <w:p w:rsidR="00FE15A7" w:rsidRPr="002754C7" w:rsidRDefault="00FE15A7" w:rsidP="002754C7">
      <w:pPr>
        <w:numPr>
          <w:ilvl w:val="0"/>
          <w:numId w:val="6"/>
        </w:numPr>
        <w:tabs>
          <w:tab w:val="clear" w:pos="0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FE15A7" w:rsidRPr="002754C7" w:rsidRDefault="00FE15A7" w:rsidP="002754C7">
      <w:pPr>
        <w:numPr>
          <w:ilvl w:val="0"/>
          <w:numId w:val="6"/>
        </w:numPr>
        <w:tabs>
          <w:tab w:val="clear" w:pos="0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развитие интеллектуальных умений у будущих специалистов: аналитических, проектировочных, конструктивных и др.;</w:t>
      </w:r>
    </w:p>
    <w:p w:rsidR="00FE15A7" w:rsidRPr="002754C7" w:rsidRDefault="00FE15A7" w:rsidP="002754C7">
      <w:pPr>
        <w:numPr>
          <w:ilvl w:val="0"/>
          <w:numId w:val="6"/>
        </w:numPr>
        <w:tabs>
          <w:tab w:val="clear" w:pos="0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развитие самостоятельности, ответственности, творческой инициативы при решении профессиональных задач;</w:t>
      </w:r>
    </w:p>
    <w:p w:rsidR="00FE15A7" w:rsidRPr="002754C7" w:rsidRDefault="00FE15A7" w:rsidP="002754C7">
      <w:pPr>
        <w:numPr>
          <w:ilvl w:val="0"/>
          <w:numId w:val="6"/>
        </w:numPr>
        <w:tabs>
          <w:tab w:val="clear" w:pos="0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умение использовать информационные технологии в образовании и своей профессиональной деятельности.</w:t>
      </w:r>
    </w:p>
    <w:p w:rsidR="00FE15A7" w:rsidRDefault="00FE15A7" w:rsidP="002754C7">
      <w:pPr>
        <w:pStyle w:val="BodyText"/>
        <w:spacing w:after="0" w:line="360" w:lineRule="auto"/>
        <w:ind w:right="11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 xml:space="preserve">Выполнение практических работ направлено на закрепление полученных в ходе изучения тем знаний и реализацию выполнения требований. </w:t>
      </w:r>
    </w:p>
    <w:p w:rsidR="00FE15A7" w:rsidRPr="002754C7" w:rsidRDefault="00FE15A7" w:rsidP="002754C7">
      <w:pPr>
        <w:pStyle w:val="BodyText"/>
        <w:spacing w:after="0" w:line="360" w:lineRule="auto"/>
        <w:ind w:right="11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Практические занятия повышают качество знаний, их глубину, конкретность, оперативность, значительно усиливают интерес к изучению дисциплины, помогают студентам полнее осознать практическую значимость естественных наук.</w:t>
      </w:r>
    </w:p>
    <w:p w:rsidR="00FE15A7" w:rsidRPr="002754C7" w:rsidRDefault="00FE15A7" w:rsidP="002754C7">
      <w:pPr>
        <w:pStyle w:val="BodyText"/>
        <w:spacing w:after="0" w:line="360" w:lineRule="auto"/>
        <w:ind w:right="118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Во всех практических работах учитывается полнота и качество выполнения практических заданий.</w:t>
      </w:r>
    </w:p>
    <w:p w:rsidR="00FE15A7" w:rsidRPr="002754C7" w:rsidRDefault="00FE15A7" w:rsidP="002754C7">
      <w:pPr>
        <w:pStyle w:val="BodyText"/>
        <w:spacing w:after="0" w:line="360" w:lineRule="auto"/>
        <w:ind w:right="12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sz w:val="28"/>
          <w:szCs w:val="28"/>
        </w:rPr>
        <w:t>Требования к содержанию и объему выполняемых заданий</w:t>
      </w:r>
      <w:r>
        <w:rPr>
          <w:rFonts w:ascii="Times New Roman" w:hAnsi="Times New Roman"/>
          <w:sz w:val="28"/>
          <w:szCs w:val="28"/>
        </w:rPr>
        <w:t>:</w:t>
      </w:r>
      <w:r w:rsidRPr="002754C7">
        <w:rPr>
          <w:rFonts w:ascii="Times New Roman" w:hAnsi="Times New Roman"/>
          <w:sz w:val="28"/>
          <w:szCs w:val="28"/>
        </w:rPr>
        <w:t xml:space="preserve"> выполняется на ПК и оформляется в тетради, в соответствии с требованиями к практической работе.</w:t>
      </w:r>
    </w:p>
    <w:p w:rsidR="00FE15A7" w:rsidRPr="002754C7" w:rsidRDefault="00FE15A7" w:rsidP="002754C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54C7">
        <w:rPr>
          <w:rStyle w:val="FontStyle40"/>
          <w:sz w:val="28"/>
          <w:szCs w:val="28"/>
        </w:rPr>
        <w:t xml:space="preserve">При разработке практических занятий учтены особенности содержания учебной программы по специальности </w:t>
      </w:r>
      <w:r w:rsidRPr="002754C7">
        <w:rPr>
          <w:rFonts w:ascii="Times New Roman" w:hAnsi="Times New Roman"/>
          <w:sz w:val="28"/>
          <w:szCs w:val="28"/>
        </w:rPr>
        <w:t>09.02.07 Информационные системы и программирование.</w:t>
      </w:r>
    </w:p>
    <w:p w:rsidR="00FE15A7" w:rsidRPr="002754C7" w:rsidRDefault="00FE15A7" w:rsidP="002754C7">
      <w:pPr>
        <w:pStyle w:val="Style15"/>
        <w:widowControl/>
        <w:spacing w:line="360" w:lineRule="auto"/>
        <w:ind w:right="5" w:firstLine="358"/>
        <w:rPr>
          <w:rStyle w:val="FontStyle40"/>
          <w:sz w:val="28"/>
          <w:szCs w:val="28"/>
        </w:rPr>
      </w:pPr>
      <w:r w:rsidRPr="002754C7">
        <w:rPr>
          <w:rStyle w:val="FontStyle40"/>
          <w:sz w:val="28"/>
          <w:szCs w:val="28"/>
        </w:rPr>
        <w:t xml:space="preserve"> Содержание практических заданий составлено с учетом обучения решению профессиональных задач. Осуществляемая тесная взаимосвязь со специальными дисциплинами, позволяет формировать у обучающихся умения самостоятельно и избирательно применять различные средства ИКТ в своей профессиональной деятельности.</w:t>
      </w:r>
    </w:p>
    <w:p w:rsidR="00FE15A7" w:rsidRPr="002754C7" w:rsidRDefault="00FE15A7" w:rsidP="002754C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54C7">
        <w:rPr>
          <w:rFonts w:ascii="Times New Roman" w:hAnsi="Times New Roman"/>
          <w:color w:val="000000"/>
          <w:sz w:val="28"/>
          <w:szCs w:val="28"/>
        </w:rPr>
        <w:t>Методические указания по выполнению практических работ составлены в соответствии с Рабочей программой по дисциплине</w:t>
      </w:r>
      <w:r w:rsidRPr="002754C7">
        <w:rPr>
          <w:rFonts w:ascii="Times New Roman" w:hAnsi="Times New Roman"/>
          <w:i/>
          <w:sz w:val="28"/>
          <w:szCs w:val="28"/>
        </w:rPr>
        <w:t xml:space="preserve"> ОП.04 Информационные технологии в профессиональной деятельности</w:t>
      </w:r>
      <w:r w:rsidRPr="002754C7">
        <w:rPr>
          <w:rFonts w:ascii="Times New Roman" w:hAnsi="Times New Roman"/>
          <w:sz w:val="28"/>
          <w:szCs w:val="28"/>
        </w:rPr>
        <w:t xml:space="preserve"> программы подготовки специалистов среднего звена по специальности 09.02.07 Информационные системы и программирование.</w:t>
      </w:r>
    </w:p>
    <w:p w:rsidR="00FE15A7" w:rsidRPr="002754C7" w:rsidRDefault="00FE15A7" w:rsidP="002754C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54C7">
        <w:rPr>
          <w:rFonts w:ascii="Times New Roman" w:hAnsi="Times New Roman"/>
          <w:color w:val="000000"/>
          <w:sz w:val="28"/>
          <w:szCs w:val="28"/>
          <w:lang w:eastAsia="ru-RU"/>
        </w:rPr>
        <w:t>Рабочая программа рассчитана на 132 часа, из них 100 часов отводится на практические занятия.</w:t>
      </w:r>
    </w:p>
    <w:p w:rsidR="00FE15A7" w:rsidRPr="00B64673" w:rsidRDefault="00FE15A7" w:rsidP="00B64673">
      <w:pPr>
        <w:pStyle w:val="1111"/>
        <w:rPr>
          <w:sz w:val="28"/>
          <w:szCs w:val="28"/>
        </w:rPr>
      </w:pPr>
      <w:bookmarkStart w:id="2" w:name="_Toc528589197"/>
      <w:r w:rsidRPr="00B64673">
        <w:rPr>
          <w:sz w:val="28"/>
          <w:szCs w:val="28"/>
        </w:rPr>
        <w:t>Критерии оценки практической работы</w:t>
      </w:r>
      <w:bookmarkEnd w:id="2"/>
    </w:p>
    <w:p w:rsidR="00FE15A7" w:rsidRPr="00B64673" w:rsidRDefault="00FE15A7" w:rsidP="003C68AC">
      <w:pPr>
        <w:jc w:val="both"/>
        <w:rPr>
          <w:rFonts w:ascii="Times New Roman" w:hAnsi="Times New Roman"/>
          <w:sz w:val="28"/>
          <w:szCs w:val="28"/>
        </w:rPr>
      </w:pPr>
      <w:r w:rsidRPr="00B64673">
        <w:rPr>
          <w:rFonts w:ascii="Times New Roman" w:hAnsi="Times New Roman"/>
          <w:i/>
          <w:sz w:val="28"/>
          <w:szCs w:val="28"/>
        </w:rPr>
        <w:t>Оценка «5»</w:t>
      </w:r>
      <w:r w:rsidRPr="00B64673">
        <w:rPr>
          <w:rFonts w:ascii="Times New Roman" w:hAnsi="Times New Roman"/>
          <w:sz w:val="28"/>
          <w:szCs w:val="28"/>
        </w:rPr>
        <w:t xml:space="preserve"> ставится, если работа выполнена в полном объеме в соответствии с методическими рекомендациями к работе, с соблюдением правил техники безопасности.</w:t>
      </w:r>
    </w:p>
    <w:p w:rsidR="00FE15A7" w:rsidRPr="00B64673" w:rsidRDefault="00FE15A7" w:rsidP="003C68AC">
      <w:pPr>
        <w:jc w:val="both"/>
        <w:rPr>
          <w:rFonts w:ascii="Times New Roman" w:hAnsi="Times New Roman"/>
          <w:sz w:val="28"/>
          <w:szCs w:val="28"/>
        </w:rPr>
      </w:pPr>
      <w:r w:rsidRPr="00B64673">
        <w:rPr>
          <w:rFonts w:ascii="Times New Roman" w:hAnsi="Times New Roman"/>
          <w:i/>
          <w:sz w:val="28"/>
          <w:szCs w:val="28"/>
        </w:rPr>
        <w:t>Оценка «4»</w:t>
      </w:r>
      <w:r w:rsidRPr="00B64673">
        <w:rPr>
          <w:rFonts w:ascii="Times New Roman" w:hAnsi="Times New Roman"/>
          <w:sz w:val="28"/>
          <w:szCs w:val="28"/>
        </w:rPr>
        <w:t xml:space="preserve"> - работа выполнена в объеме не менее 75% в соответствии с методическими рекомендациями к работе, соблюдением правил техники безопасности.</w:t>
      </w:r>
    </w:p>
    <w:p w:rsidR="00FE15A7" w:rsidRPr="00B64673" w:rsidRDefault="00FE15A7" w:rsidP="003C68AC">
      <w:pPr>
        <w:jc w:val="both"/>
        <w:rPr>
          <w:rFonts w:ascii="Times New Roman" w:hAnsi="Times New Roman"/>
          <w:sz w:val="28"/>
          <w:szCs w:val="28"/>
        </w:rPr>
      </w:pPr>
      <w:r w:rsidRPr="00B64673">
        <w:rPr>
          <w:rFonts w:ascii="Times New Roman" w:hAnsi="Times New Roman"/>
          <w:i/>
          <w:sz w:val="28"/>
          <w:szCs w:val="28"/>
        </w:rPr>
        <w:t>Оценка «3»</w:t>
      </w:r>
      <w:r w:rsidRPr="00B64673">
        <w:rPr>
          <w:rFonts w:ascii="Times New Roman" w:hAnsi="Times New Roman"/>
          <w:sz w:val="28"/>
          <w:szCs w:val="28"/>
        </w:rPr>
        <w:t xml:space="preserve"> - работа выполнена в объеме не менее 50% в соответствии с методическими рекомендациями к работе, соблюдением правил техники безопасности.</w:t>
      </w:r>
    </w:p>
    <w:p w:rsidR="00FE15A7" w:rsidRPr="00B64673" w:rsidRDefault="00FE15A7" w:rsidP="003C68AC">
      <w:pPr>
        <w:jc w:val="both"/>
        <w:rPr>
          <w:rFonts w:ascii="Times New Roman" w:hAnsi="Times New Roman"/>
          <w:sz w:val="28"/>
          <w:szCs w:val="28"/>
        </w:rPr>
      </w:pPr>
      <w:r w:rsidRPr="00B64673">
        <w:rPr>
          <w:rFonts w:ascii="Times New Roman" w:hAnsi="Times New Roman"/>
          <w:i/>
          <w:sz w:val="28"/>
          <w:szCs w:val="28"/>
        </w:rPr>
        <w:t>Оценка «2»</w:t>
      </w:r>
      <w:r w:rsidRPr="00B64673">
        <w:rPr>
          <w:rFonts w:ascii="Times New Roman" w:hAnsi="Times New Roman"/>
          <w:sz w:val="28"/>
          <w:szCs w:val="28"/>
        </w:rPr>
        <w:t xml:space="preserve"> - работа выполнена в объеме менее 50%  или нарушены  правила техники безопасности.</w:t>
      </w:r>
    </w:p>
    <w:p w:rsidR="00FE15A7" w:rsidRPr="00B64673" w:rsidRDefault="00FE15A7" w:rsidP="003C68A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64673">
        <w:rPr>
          <w:rFonts w:ascii="Times New Roman" w:hAnsi="Times New Roman"/>
          <w:sz w:val="28"/>
          <w:szCs w:val="28"/>
        </w:rPr>
        <w:t xml:space="preserve">Оценкой за самостоятельную подготовку к практической работе является оценка за выполненную практическую работу на аудиторном практическом занятии, с учетом вышеперечисленных критериев. </w:t>
      </w:r>
    </w:p>
    <w:p w:rsidR="00FE15A7" w:rsidRDefault="00FE15A7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FE15A7" w:rsidRPr="003D312C" w:rsidRDefault="00FE15A7" w:rsidP="003D312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" w:name="_Toc104911572"/>
      <w:bookmarkStart w:id="4" w:name="_Toc104996515"/>
      <w:r w:rsidRPr="003D312C">
        <w:rPr>
          <w:rFonts w:ascii="Times New Roman" w:hAnsi="Times New Roman"/>
          <w:color w:val="auto"/>
        </w:rPr>
        <w:t xml:space="preserve">Практическая работа </w:t>
      </w:r>
      <w:r>
        <w:rPr>
          <w:rFonts w:ascii="Times New Roman" w:hAnsi="Times New Roman"/>
          <w:color w:val="auto"/>
        </w:rPr>
        <w:t>№</w:t>
      </w:r>
      <w:r w:rsidRPr="003D312C">
        <w:rPr>
          <w:rFonts w:ascii="Times New Roman" w:hAnsi="Times New Roman"/>
          <w:color w:val="auto"/>
        </w:rPr>
        <w:t>1.</w:t>
      </w:r>
      <w:bookmarkEnd w:id="3"/>
      <w:r>
        <w:rPr>
          <w:rFonts w:ascii="Times New Roman" w:hAnsi="Times New Roman"/>
          <w:color w:val="auto"/>
        </w:rPr>
        <w:t xml:space="preserve"> </w:t>
      </w:r>
      <w:bookmarkStart w:id="5" w:name="_Toc104911573"/>
      <w:r>
        <w:rPr>
          <w:rFonts w:ascii="Times New Roman" w:hAnsi="Times New Roman"/>
          <w:color w:val="auto"/>
        </w:rPr>
        <w:br/>
      </w:r>
      <w:r w:rsidRPr="003D312C">
        <w:rPr>
          <w:rFonts w:ascii="Times New Roman" w:hAnsi="Times New Roman"/>
          <w:color w:val="auto"/>
        </w:rPr>
        <w:t>Тема: ОРГАНИЗАЦИЯ РАСЧЕТОВ В ТАБЛИЧНОМ ПРОЦЕССОРЕ MS EXCEL</w:t>
      </w:r>
      <w:bookmarkEnd w:id="4"/>
      <w:bookmarkEnd w:id="5"/>
    </w:p>
    <w:p w:rsidR="00FE15A7" w:rsidRPr="00844D8F" w:rsidRDefault="00FE15A7" w:rsidP="00844D8F">
      <w:pPr>
        <w:ind w:right="935"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FE15A7" w:rsidRPr="00844D8F" w:rsidRDefault="00FE15A7" w:rsidP="00844D8F">
      <w:pPr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 xml:space="preserve">Цель занятия: </w:t>
      </w:r>
      <w:r w:rsidRPr="00844D8F">
        <w:rPr>
          <w:rFonts w:ascii="Times New Roman" w:hAnsi="Times New Roman"/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 w:rsidRPr="00844D8F">
        <w:rPr>
          <w:rFonts w:ascii="Times New Roman" w:hAnsi="Times New Roman"/>
          <w:sz w:val="28"/>
          <w:szCs w:val="28"/>
          <w:lang w:val="en-US"/>
        </w:rPr>
        <w:t>Excel</w:t>
      </w:r>
      <w:r w:rsidRPr="00844D8F">
        <w:rPr>
          <w:rFonts w:ascii="Times New Roman" w:hAnsi="Times New Roman"/>
          <w:sz w:val="28"/>
          <w:szCs w:val="28"/>
        </w:rPr>
        <w:t xml:space="preserve"> для финансового анализа.</w:t>
      </w:r>
    </w:p>
    <w:p w:rsidR="00FE15A7" w:rsidRPr="00844D8F" w:rsidRDefault="00FE15A7" w:rsidP="00844D8F">
      <w:pPr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844D8F">
        <w:rPr>
          <w:rFonts w:ascii="Times New Roman" w:hAnsi="Times New Roman"/>
          <w:sz w:val="28"/>
          <w:szCs w:val="28"/>
        </w:rPr>
        <w:t>Создать таблицу финансовой сводки за неделю, произвести расчеты, построить диаграмму изменения финансового результата, произвести фильтрацию данных.</w:t>
      </w:r>
    </w:p>
    <w:p w:rsidR="00FE15A7" w:rsidRPr="00844D8F" w:rsidRDefault="00FE15A7" w:rsidP="00844D8F">
      <w:pPr>
        <w:pStyle w:val="BodyTextIndent"/>
      </w:pPr>
      <w:r w:rsidRPr="00844D8F">
        <w:t>Исходные данные представлены на рис. 1, результаты работы – на рис.2.</w:t>
      </w:r>
    </w:p>
    <w:p w:rsidR="00FE15A7" w:rsidRPr="00844D8F" w:rsidRDefault="00FE15A7" w:rsidP="00844D8F">
      <w:pPr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i/>
          <w:sz w:val="28"/>
          <w:szCs w:val="28"/>
        </w:rPr>
        <w:t>Порядок работы.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142"/>
        </w:tabs>
        <w:spacing w:after="0" w:line="240" w:lineRule="auto"/>
        <w:ind w:left="0" w:right="-58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Запустить редактор электронных таблиц </w:t>
      </w:r>
      <w:r w:rsidRPr="00844D8F">
        <w:rPr>
          <w:rFonts w:ascii="Times New Roman" w:hAnsi="Times New Roman"/>
          <w:sz w:val="28"/>
          <w:szCs w:val="28"/>
          <w:lang w:val="en-US"/>
        </w:rPr>
        <w:t>Microsoft</w:t>
      </w:r>
      <w:r w:rsidRPr="00844D8F"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sz w:val="28"/>
          <w:szCs w:val="28"/>
          <w:lang w:val="en-US"/>
        </w:rPr>
        <w:t>Excel</w:t>
      </w:r>
      <w:r w:rsidRPr="00844D8F">
        <w:rPr>
          <w:rFonts w:ascii="Times New Roman" w:hAnsi="Times New Roman"/>
          <w:sz w:val="28"/>
          <w:szCs w:val="28"/>
        </w:rPr>
        <w:t xml:space="preserve"> и создайте новую электронную книгу (при стандартной установке </w:t>
      </w:r>
      <w:r w:rsidRPr="00844D8F">
        <w:rPr>
          <w:rFonts w:ascii="Times New Roman" w:hAnsi="Times New Roman"/>
          <w:sz w:val="28"/>
          <w:szCs w:val="28"/>
          <w:lang w:val="en-US"/>
        </w:rPr>
        <w:t>MS</w:t>
      </w:r>
      <w:r w:rsidRPr="00844D8F"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sz w:val="28"/>
          <w:szCs w:val="28"/>
          <w:lang w:val="en-US"/>
        </w:rPr>
        <w:t>Office</w:t>
      </w:r>
      <w:r w:rsidRPr="00844D8F">
        <w:rPr>
          <w:rFonts w:ascii="Times New Roman" w:hAnsi="Times New Roman"/>
          <w:sz w:val="28"/>
          <w:szCs w:val="28"/>
        </w:rPr>
        <w:t xml:space="preserve"> выполните </w:t>
      </w:r>
      <w:r w:rsidRPr="00844D8F">
        <w:rPr>
          <w:rFonts w:ascii="Times New Roman" w:hAnsi="Times New Roman"/>
          <w:b/>
          <w:i/>
          <w:sz w:val="28"/>
          <w:szCs w:val="28"/>
        </w:rPr>
        <w:t>Пуск/ программы/</w:t>
      </w:r>
      <w:r w:rsidRPr="00844D8F">
        <w:rPr>
          <w:rFonts w:ascii="Times New Roman" w:hAnsi="Times New Roman"/>
          <w:b/>
          <w:sz w:val="28"/>
          <w:szCs w:val="28"/>
        </w:rPr>
        <w:t xml:space="preserve"> </w:t>
      </w:r>
      <w:r w:rsidRPr="00844D8F">
        <w:rPr>
          <w:rFonts w:ascii="Times New Roman" w:hAnsi="Times New Roman"/>
          <w:b/>
          <w:i/>
          <w:sz w:val="28"/>
          <w:szCs w:val="28"/>
          <w:lang w:val="en-US"/>
        </w:rPr>
        <w:t>Microsoft</w:t>
      </w:r>
      <w:r w:rsidRPr="00844D8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44D8F">
        <w:rPr>
          <w:rFonts w:ascii="Times New Roman" w:hAnsi="Times New Roman"/>
          <w:b/>
          <w:i/>
          <w:sz w:val="28"/>
          <w:szCs w:val="28"/>
          <w:lang w:val="en-US"/>
        </w:rPr>
        <w:t>Excel</w:t>
      </w:r>
      <w:r w:rsidRPr="00844D8F">
        <w:rPr>
          <w:rFonts w:ascii="Times New Roman" w:hAnsi="Times New Roman"/>
          <w:b/>
          <w:i/>
          <w:sz w:val="28"/>
          <w:szCs w:val="28"/>
        </w:rPr>
        <w:t>).</w:t>
      </w:r>
    </w:p>
    <w:p w:rsidR="00FE15A7" w:rsidRPr="00844D8F" w:rsidRDefault="00FE15A7" w:rsidP="00844D8F">
      <w:pPr>
        <w:ind w:left="426" w:right="-58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268"/>
        <w:gridCol w:w="2268"/>
        <w:gridCol w:w="1888"/>
        <w:gridCol w:w="2081"/>
      </w:tblGrid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5" w:type="dxa"/>
            <w:gridSpan w:val="4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Финансовая сводка за неделю (тыс. руб.)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88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081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Дни недели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Доход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Расход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Финансовый результат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3 245, 20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3 628, 50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4 572, 50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5 320, 50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6 251, 66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5 292, 10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2 125, 20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3 824, 30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3 896, 60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3 020,10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5 420, 30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4 261,10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Воскресенье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6 050, 60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4 369,50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Ср. значение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8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rPr>
          <w:cantSplit/>
          <w:trHeight w:val="365"/>
        </w:trPr>
        <w:tc>
          <w:tcPr>
            <w:tcW w:w="534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6424" w:type="dxa"/>
            <w:gridSpan w:val="3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Общий финансовый результат за неделю:</w:t>
            </w:r>
          </w:p>
        </w:tc>
        <w:tc>
          <w:tcPr>
            <w:tcW w:w="2081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FE15A7" w:rsidRPr="00844D8F" w:rsidRDefault="00FE15A7" w:rsidP="00844D8F">
      <w:pPr>
        <w:ind w:left="567" w:right="368"/>
        <w:rPr>
          <w:rFonts w:ascii="Times New Roman" w:hAnsi="Times New Roman"/>
          <w:sz w:val="28"/>
          <w:szCs w:val="28"/>
        </w:rPr>
      </w:pP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567"/>
        </w:tabs>
        <w:spacing w:after="0" w:line="240" w:lineRule="auto"/>
        <w:ind w:left="0" w:right="-58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Введите заголовок таблицы «Финансовая сводка за неделю (тыс. руб.)», начиная с ячейки А1.</w:t>
      </w:r>
    </w:p>
    <w:p w:rsidR="00FE15A7" w:rsidRPr="00844D8F" w:rsidRDefault="00FE15A7" w:rsidP="00BB36DD">
      <w:pPr>
        <w:numPr>
          <w:ilvl w:val="0"/>
          <w:numId w:val="28"/>
        </w:numPr>
        <w:spacing w:after="0" w:line="240" w:lineRule="auto"/>
        <w:ind w:left="0" w:right="-58" w:firstLine="426"/>
        <w:jc w:val="both"/>
        <w:rPr>
          <w:rFonts w:ascii="Times New Roman" w:hAnsi="Times New Roman"/>
          <w:i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На третьей строке введите название колонок таблицы – «Дни недели», «Доход», «Расход», «Финансовый результат», далее заполните таблицу исходными данными согласно Заданию 1.</w:t>
      </w:r>
    </w:p>
    <w:p w:rsidR="00FE15A7" w:rsidRPr="00844D8F" w:rsidRDefault="00FE15A7" w:rsidP="00844D8F">
      <w:pPr>
        <w:ind w:right="-57" w:firstLine="425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К р а т к а я  с п р а в к а. Для ввода дней недели наберите «Понедельник» и произведите автокопирование  до «Воскресенья» (левой кнопкой мыши за маркер автозаполнения в правом нижнем углу ячейки).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Произведите расчеты в графе «Финансовый результат» по следующей формуле:</w:t>
      </w:r>
    </w:p>
    <w:p w:rsidR="00FE15A7" w:rsidRPr="00844D8F" w:rsidRDefault="00FE15A7" w:rsidP="00844D8F">
      <w:pPr>
        <w:ind w:right="-57" w:firstLine="426"/>
        <w:jc w:val="center"/>
        <w:rPr>
          <w:rFonts w:ascii="Times New Roman" w:hAnsi="Times New Roman"/>
          <w:b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>Финансовый результат=Доход-Расход,</w:t>
      </w:r>
    </w:p>
    <w:p w:rsidR="00FE15A7" w:rsidRPr="00844D8F" w:rsidRDefault="00FE15A7" w:rsidP="00844D8F">
      <w:pPr>
        <w:ind w:right="-5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Для этого в ячейке </w:t>
      </w:r>
      <w:r w:rsidRPr="00844D8F">
        <w:rPr>
          <w:rFonts w:ascii="Times New Roman" w:hAnsi="Times New Roman"/>
          <w:sz w:val="28"/>
          <w:szCs w:val="28"/>
          <w:lang w:val="en-US"/>
        </w:rPr>
        <w:t>D</w:t>
      </w:r>
      <w:r w:rsidRPr="00844D8F">
        <w:rPr>
          <w:rFonts w:ascii="Times New Roman" w:hAnsi="Times New Roman"/>
          <w:sz w:val="28"/>
          <w:szCs w:val="28"/>
        </w:rPr>
        <w:t>4 наберите формулу=В4-С4.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К р а т к а я    с п р а в к а. Введите расчетную формулу только для расчета по строке «Понедельник», далее произведите автокопирование формулы (так как в графе «Расход» нет незаполненных данными ячеек, можно производить автокопирование двойным щелчком мыши по маркеру автозаполнения в правом нижнем углу ячейки).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0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Для ячеек с результатом расчетов задайте в контекстном меню Формат ячеек – «Денежный» с выделением отрицательных чисел красным цветом. (</w:t>
      </w:r>
      <w:r w:rsidRPr="00844D8F">
        <w:rPr>
          <w:rFonts w:ascii="Times New Roman" w:hAnsi="Times New Roman"/>
          <w:i/>
          <w:sz w:val="28"/>
          <w:szCs w:val="28"/>
        </w:rPr>
        <w:t>Формат ячейки/</w:t>
      </w:r>
      <w:r w:rsidRPr="00844D8F">
        <w:rPr>
          <w:rFonts w:ascii="Times New Roman" w:hAnsi="Times New Roman"/>
          <w:sz w:val="28"/>
          <w:szCs w:val="28"/>
        </w:rPr>
        <w:t>вкладка</w:t>
      </w:r>
      <w:r w:rsidRPr="00844D8F">
        <w:rPr>
          <w:rFonts w:ascii="Times New Roman" w:hAnsi="Times New Roman"/>
          <w:i/>
          <w:sz w:val="28"/>
          <w:szCs w:val="28"/>
        </w:rPr>
        <w:t xml:space="preserve"> Число/</w:t>
      </w:r>
      <w:r w:rsidRPr="00844D8F">
        <w:rPr>
          <w:rFonts w:ascii="Times New Roman" w:hAnsi="Times New Roman"/>
          <w:sz w:val="28"/>
          <w:szCs w:val="28"/>
        </w:rPr>
        <w:t xml:space="preserve">формат – </w:t>
      </w:r>
      <w:r w:rsidRPr="00844D8F">
        <w:rPr>
          <w:rFonts w:ascii="Times New Roman" w:hAnsi="Times New Roman"/>
          <w:i/>
          <w:sz w:val="28"/>
          <w:szCs w:val="28"/>
        </w:rPr>
        <w:t xml:space="preserve">Денежный / </w:t>
      </w:r>
      <w:r w:rsidRPr="00844D8F">
        <w:rPr>
          <w:rFonts w:ascii="Times New Roman" w:hAnsi="Times New Roman"/>
          <w:sz w:val="28"/>
          <w:szCs w:val="28"/>
        </w:rPr>
        <w:t xml:space="preserve">отрицательные числа - </w:t>
      </w:r>
      <w:r w:rsidRPr="00844D8F">
        <w:rPr>
          <w:rFonts w:ascii="Times New Roman" w:hAnsi="Times New Roman"/>
          <w:i/>
          <w:sz w:val="28"/>
          <w:szCs w:val="28"/>
        </w:rPr>
        <w:t xml:space="preserve"> красные.</w:t>
      </w:r>
      <w:r w:rsidRPr="00844D8F">
        <w:rPr>
          <w:rFonts w:ascii="Times New Roman" w:hAnsi="Times New Roman"/>
          <w:sz w:val="28"/>
          <w:szCs w:val="28"/>
        </w:rPr>
        <w:t xml:space="preserve">) </w:t>
      </w:r>
    </w:p>
    <w:p w:rsidR="00FE15A7" w:rsidRPr="00844D8F" w:rsidRDefault="00FE15A7" w:rsidP="00844D8F">
      <w:pPr>
        <w:pStyle w:val="BodyTextIndent2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Обратите внимание, как изменился цвет отрицательных значений </w:t>
      </w:r>
      <w:r>
        <w:rPr>
          <w:rFonts w:ascii="Times New Roman" w:hAnsi="Times New Roman"/>
          <w:sz w:val="28"/>
          <w:szCs w:val="28"/>
        </w:rPr>
        <w:t>ф</w:t>
      </w:r>
      <w:r w:rsidRPr="00844D8F">
        <w:rPr>
          <w:rFonts w:ascii="Times New Roman" w:hAnsi="Times New Roman"/>
          <w:sz w:val="28"/>
          <w:szCs w:val="28"/>
        </w:rPr>
        <w:t>инансового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sz w:val="28"/>
          <w:szCs w:val="28"/>
        </w:rPr>
        <w:t xml:space="preserve"> результата на красный.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142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Рассчитайте средние значения Дохода и расхода, пользуясь мастером функций (кнопка </w:t>
      </w:r>
      <w:r w:rsidRPr="00844D8F">
        <w:rPr>
          <w:rFonts w:ascii="Times New Roman" w:hAnsi="Times New Roman"/>
          <w:i/>
          <w:sz w:val="28"/>
          <w:szCs w:val="28"/>
          <w:lang w:val="en-US"/>
        </w:rPr>
        <w:t>fx</w:t>
      </w:r>
      <w:r w:rsidRPr="00844D8F">
        <w:rPr>
          <w:rFonts w:ascii="Times New Roman" w:hAnsi="Times New Roman"/>
          <w:i/>
          <w:sz w:val="28"/>
          <w:szCs w:val="28"/>
        </w:rPr>
        <w:t>).</w:t>
      </w:r>
      <w:r w:rsidRPr="00844D8F">
        <w:rPr>
          <w:rFonts w:ascii="Times New Roman" w:hAnsi="Times New Roman"/>
          <w:sz w:val="28"/>
          <w:szCs w:val="28"/>
        </w:rPr>
        <w:t>Функция «Среднее значение» (СРЗНАЧ) находится в разделе «Статистические». Для расчета функции СРЗНАЧ дохода установите курсор в соответствующей ячейке для расчета среднего значения (В11), запустите мастер функций. В качестве первого числа выделите группу ячеек с данными для расчета среднего значения – В4:В10.</w:t>
      </w:r>
    </w:p>
    <w:p w:rsidR="00FE15A7" w:rsidRPr="00844D8F" w:rsidRDefault="00FE15A7" w:rsidP="00844D8F">
      <w:pPr>
        <w:pStyle w:val="BodyTextIndent2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Аналогично рассчитайте «Среднее значение» расхода.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0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В ячейке </w:t>
      </w:r>
      <w:r w:rsidRPr="00844D8F">
        <w:rPr>
          <w:rFonts w:ascii="Times New Roman" w:hAnsi="Times New Roman"/>
          <w:sz w:val="28"/>
          <w:szCs w:val="28"/>
          <w:lang w:val="en-US"/>
        </w:rPr>
        <w:t>D</w:t>
      </w:r>
      <w:r w:rsidRPr="00844D8F">
        <w:rPr>
          <w:rFonts w:ascii="Times New Roman" w:hAnsi="Times New Roman"/>
          <w:sz w:val="28"/>
          <w:szCs w:val="28"/>
        </w:rPr>
        <w:t xml:space="preserve">13 выполните расчет общего финансового результата (сумма по столбцу «Финансовый результат»). Для выполнения автосуммы удобно пользоваться кнопкой </w:t>
      </w:r>
      <w:r w:rsidRPr="00844D8F">
        <w:rPr>
          <w:rFonts w:ascii="Times New Roman" w:hAnsi="Times New Roman"/>
          <w:i/>
          <w:sz w:val="28"/>
          <w:szCs w:val="28"/>
        </w:rPr>
        <w:t xml:space="preserve">Автосуммирования ( Σ ) </w:t>
      </w:r>
      <w:r w:rsidRPr="00844D8F">
        <w:rPr>
          <w:rFonts w:ascii="Times New Roman" w:hAnsi="Times New Roman"/>
          <w:sz w:val="28"/>
          <w:szCs w:val="28"/>
        </w:rPr>
        <w:t xml:space="preserve">на панели инструментов или функцией СУММ  в качестве первого числа выделите группу ячеек с данными для расчета суммы – </w:t>
      </w:r>
      <w:r w:rsidRPr="00844D8F">
        <w:rPr>
          <w:rFonts w:ascii="Times New Roman" w:hAnsi="Times New Roman"/>
          <w:sz w:val="28"/>
          <w:szCs w:val="28"/>
          <w:lang w:val="en-US"/>
        </w:rPr>
        <w:t>D</w:t>
      </w:r>
      <w:r w:rsidRPr="00844D8F">
        <w:rPr>
          <w:rFonts w:ascii="Times New Roman" w:hAnsi="Times New Roman"/>
          <w:sz w:val="28"/>
          <w:szCs w:val="28"/>
        </w:rPr>
        <w:t>4:</w:t>
      </w:r>
      <w:r w:rsidRPr="00844D8F">
        <w:rPr>
          <w:rFonts w:ascii="Times New Roman" w:hAnsi="Times New Roman"/>
          <w:sz w:val="28"/>
          <w:szCs w:val="28"/>
          <w:lang w:val="en-US"/>
        </w:rPr>
        <w:t>D</w:t>
      </w:r>
      <w:r w:rsidRPr="00844D8F">
        <w:rPr>
          <w:rFonts w:ascii="Times New Roman" w:hAnsi="Times New Roman"/>
          <w:sz w:val="28"/>
          <w:szCs w:val="28"/>
        </w:rPr>
        <w:t>10.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-142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Проведите форматирование заголовка таблицы. Для этого выделите интервал ячеек  от А1 до </w:t>
      </w:r>
      <w:r w:rsidRPr="00844D8F">
        <w:rPr>
          <w:rFonts w:ascii="Times New Roman" w:hAnsi="Times New Roman"/>
          <w:sz w:val="28"/>
          <w:szCs w:val="28"/>
          <w:lang w:val="en-US"/>
        </w:rPr>
        <w:t>D</w:t>
      </w:r>
      <w:r w:rsidRPr="00844D8F">
        <w:rPr>
          <w:rFonts w:ascii="Times New Roman" w:hAnsi="Times New Roman"/>
          <w:sz w:val="28"/>
          <w:szCs w:val="28"/>
        </w:rPr>
        <w:t xml:space="preserve">1, объедините их кнопкой панели инструментов </w:t>
      </w:r>
      <w:r w:rsidRPr="00844D8F">
        <w:rPr>
          <w:rFonts w:ascii="Times New Roman" w:hAnsi="Times New Roman"/>
          <w:i/>
          <w:sz w:val="28"/>
          <w:szCs w:val="28"/>
        </w:rPr>
        <w:t xml:space="preserve">Объединить и поместить в центре </w:t>
      </w:r>
      <w:r w:rsidRPr="00844D8F">
        <w:rPr>
          <w:rFonts w:ascii="Times New Roman" w:hAnsi="Times New Roman"/>
          <w:sz w:val="28"/>
          <w:szCs w:val="28"/>
        </w:rPr>
        <w:t>или командой меню</w:t>
      </w:r>
      <w:r w:rsidRPr="00844D8F">
        <w:rPr>
          <w:rFonts w:ascii="Times New Roman" w:hAnsi="Times New Roman"/>
          <w:i/>
          <w:sz w:val="28"/>
          <w:szCs w:val="28"/>
        </w:rPr>
        <w:t xml:space="preserve">. </w:t>
      </w:r>
      <w:r w:rsidRPr="00844D8F">
        <w:rPr>
          <w:rFonts w:ascii="Times New Roman" w:hAnsi="Times New Roman"/>
          <w:sz w:val="28"/>
          <w:szCs w:val="28"/>
        </w:rPr>
        <w:t>Задайте начертание шрифта – полужирное;  цвет – по вашему усмотрению.</w:t>
      </w:r>
    </w:p>
    <w:p w:rsidR="00FE15A7" w:rsidRPr="00844D8F" w:rsidRDefault="00FE15A7" w:rsidP="00BB36DD">
      <w:pPr>
        <w:numPr>
          <w:ilvl w:val="0"/>
          <w:numId w:val="29"/>
        </w:numPr>
        <w:tabs>
          <w:tab w:val="clear" w:pos="786"/>
          <w:tab w:val="num" w:pos="142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. Постройте диаграмму (линейного типа) изменения финансовых результатов по дням недели с использованием мастера диаграмм.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Для этого выделите интервал ячеек с данными финансового результата и выберите команду </w:t>
      </w:r>
      <w:r w:rsidRPr="00844D8F">
        <w:rPr>
          <w:rFonts w:ascii="Times New Roman" w:hAnsi="Times New Roman"/>
          <w:i/>
          <w:sz w:val="28"/>
          <w:szCs w:val="28"/>
        </w:rPr>
        <w:t xml:space="preserve">Вставка/ Диаграммы. </w:t>
      </w:r>
      <w:r w:rsidRPr="00844D8F">
        <w:rPr>
          <w:rFonts w:ascii="Times New Roman" w:hAnsi="Times New Roman"/>
          <w:sz w:val="28"/>
          <w:szCs w:val="28"/>
        </w:rPr>
        <w:t xml:space="preserve">Далее введите название диаграммы и подписи осей; дальнейшие шаги построения диаграммы осуществляются автоматически по подсказкам мастера. </w:t>
      </w:r>
    </w:p>
    <w:p w:rsidR="00FE15A7" w:rsidRPr="00844D8F" w:rsidRDefault="00FE15A7" w:rsidP="00BB36DD">
      <w:pPr>
        <w:numPr>
          <w:ilvl w:val="0"/>
          <w:numId w:val="30"/>
        </w:num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Произведите фильтрацию значений дохода, превышающих 4000 р.</w:t>
      </w:r>
    </w:p>
    <w:p w:rsidR="00FE15A7" w:rsidRPr="00844D8F" w:rsidRDefault="00FE15A7" w:rsidP="00844D8F">
      <w:pPr>
        <w:pStyle w:val="BodyText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К р а к а я    с п р а в к а. В режиме фильтра в таблице видны только те данные, которые удовлетворяют некоторому критерию, при этом остальные строки скрыты. В этом режиме все операции формирования, копирования, автозаполнения, автосуммирования и т. д. применяются только к видимым ячейкам листа.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984"/>
        <w:gridCol w:w="1985"/>
        <w:gridCol w:w="2126"/>
        <w:gridCol w:w="1891"/>
      </w:tblGrid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86" w:type="dxa"/>
            <w:gridSpan w:val="4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Финансовая сводка за неделю (тыс. руб.)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Доход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Расход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Финансовый результат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3 245, 20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3 628, 50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-383,30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4 572, 50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5 320, 50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-748,00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6 251, 66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5 292, 10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959,56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2 125, 20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3 824, 30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-1699,10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3 896, 60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3 020,10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876,50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5 420, 30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4 261,10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1158,20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Воскресенье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6 050, 60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4 369,50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1681,10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Ср. значение</w:t>
            </w:r>
          </w:p>
        </w:tc>
        <w:tc>
          <w:tcPr>
            <w:tcW w:w="1985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i/>
                <w:sz w:val="28"/>
                <w:szCs w:val="28"/>
              </w:rPr>
              <w:t>4508,87</w:t>
            </w:r>
          </w:p>
        </w:tc>
        <w:tc>
          <w:tcPr>
            <w:tcW w:w="2126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i/>
                <w:sz w:val="28"/>
                <w:szCs w:val="28"/>
              </w:rPr>
              <w:t>4245,30</w:t>
            </w:r>
          </w:p>
        </w:tc>
        <w:tc>
          <w:tcPr>
            <w:tcW w:w="18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095" w:type="dxa"/>
            <w:gridSpan w:val="3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Общий финансовый результат за неделю:</w:t>
            </w:r>
          </w:p>
        </w:tc>
        <w:tc>
          <w:tcPr>
            <w:tcW w:w="189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1844,96</w:t>
            </w:r>
          </w:p>
        </w:tc>
      </w:tr>
    </w:tbl>
    <w:p w:rsidR="00FE15A7" w:rsidRPr="00844D8F" w:rsidRDefault="00FE15A7" w:rsidP="00844D8F">
      <w:pPr>
        <w:ind w:left="567" w:right="-57"/>
        <w:jc w:val="both"/>
        <w:rPr>
          <w:rFonts w:ascii="Times New Roman" w:hAnsi="Times New Roman"/>
          <w:sz w:val="28"/>
          <w:szCs w:val="28"/>
        </w:rPr>
      </w:pPr>
    </w:p>
    <w:p w:rsidR="00FE15A7" w:rsidRPr="00844D8F" w:rsidRDefault="00FE15A7" w:rsidP="00E33457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Для установления режима фильтра установите курсор внутри таблицы и воспользуйтесь командой </w:t>
      </w:r>
      <w:r w:rsidRPr="00844D8F">
        <w:rPr>
          <w:rFonts w:ascii="Times New Roman" w:hAnsi="Times New Roman"/>
          <w:i/>
          <w:sz w:val="28"/>
          <w:szCs w:val="28"/>
        </w:rPr>
        <w:t>Главная/ Сортировка и фильтр/ Фильтр.</w:t>
      </w:r>
      <w:r w:rsidRPr="00844D8F">
        <w:rPr>
          <w:rFonts w:ascii="Times New Roman" w:hAnsi="Times New Roman"/>
          <w:sz w:val="28"/>
          <w:szCs w:val="28"/>
        </w:rPr>
        <w:t xml:space="preserve"> В заголовках полей появятся стрелки выпадающих списков. Щелкните по стрелке в заголовке поля, на которое будет наложено условие (в столбце «Доход»), и вы увидите список всех неповторяющихся значений этого поля. Выберите команду для фильтрации – </w:t>
      </w:r>
      <w:r w:rsidRPr="00844D8F">
        <w:rPr>
          <w:rFonts w:ascii="Times New Roman" w:hAnsi="Times New Roman"/>
          <w:i/>
          <w:sz w:val="28"/>
          <w:szCs w:val="28"/>
        </w:rPr>
        <w:t>Условие</w:t>
      </w:r>
      <w:r w:rsidRPr="00844D8F">
        <w:rPr>
          <w:rFonts w:ascii="Times New Roman" w:hAnsi="Times New Roman"/>
          <w:sz w:val="28"/>
          <w:szCs w:val="28"/>
        </w:rPr>
        <w:t>).</w:t>
      </w:r>
    </w:p>
    <w:p w:rsidR="00FE15A7" w:rsidRPr="00844D8F" w:rsidRDefault="00FE15A7" w:rsidP="00E33457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В открывшемся окне </w:t>
      </w:r>
      <w:r w:rsidRPr="00844D8F">
        <w:rPr>
          <w:rFonts w:ascii="Times New Roman" w:hAnsi="Times New Roman"/>
          <w:i/>
          <w:sz w:val="28"/>
          <w:szCs w:val="28"/>
        </w:rPr>
        <w:t>Числовые</w:t>
      </w:r>
      <w:r w:rsidRPr="00844D8F"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i/>
          <w:sz w:val="28"/>
          <w:szCs w:val="28"/>
        </w:rPr>
        <w:t>фильтры</w:t>
      </w:r>
      <w:r w:rsidRPr="00844D8F">
        <w:rPr>
          <w:rFonts w:ascii="Times New Roman" w:hAnsi="Times New Roman"/>
          <w:sz w:val="28"/>
          <w:szCs w:val="28"/>
        </w:rPr>
        <w:t xml:space="preserve"> задайте условие «Больше 4000».</w:t>
      </w:r>
    </w:p>
    <w:p w:rsidR="00FE15A7" w:rsidRPr="00844D8F" w:rsidRDefault="00FE15A7" w:rsidP="00E33457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Произойдет отбор данных по заданному условию.</w:t>
      </w:r>
    </w:p>
    <w:p w:rsidR="00FE15A7" w:rsidRPr="00844D8F" w:rsidRDefault="00FE15A7" w:rsidP="00E33457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Проследите, как изменились вид таблицы  и построенная диаграмма.</w:t>
      </w:r>
    </w:p>
    <w:p w:rsidR="00FE15A7" w:rsidRPr="00844D8F" w:rsidRDefault="00FE15A7" w:rsidP="00BB36DD">
      <w:pPr>
        <w:pStyle w:val="BodyTextIndent2"/>
        <w:numPr>
          <w:ilvl w:val="0"/>
          <w:numId w:val="30"/>
        </w:numPr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Сохраните созданную электронную книгу в своей папке.</w:t>
      </w:r>
    </w:p>
    <w:p w:rsidR="00FE15A7" w:rsidRPr="00844D8F" w:rsidRDefault="00FE15A7" w:rsidP="00844D8F">
      <w:pPr>
        <w:pStyle w:val="BodyTextIndent2"/>
        <w:rPr>
          <w:rFonts w:ascii="Times New Roman" w:hAnsi="Times New Roman"/>
          <w:sz w:val="28"/>
          <w:szCs w:val="28"/>
        </w:rPr>
      </w:pPr>
    </w:p>
    <w:p w:rsidR="00FE15A7" w:rsidRPr="00844D8F" w:rsidRDefault="00FE15A7" w:rsidP="00844D8F">
      <w:pPr>
        <w:ind w:right="-57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844D8F">
        <w:rPr>
          <w:rFonts w:ascii="Times New Roman" w:hAnsi="Times New Roman"/>
          <w:sz w:val="28"/>
          <w:szCs w:val="28"/>
        </w:rPr>
        <w:t xml:space="preserve"> Заполнить таблицу, произвести расчеты, выделить минимальную и максимальную сумму покупки; по результатам расчета построить круговую диаграмму суммы продаж.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134"/>
        <w:gridCol w:w="1984"/>
        <w:gridCol w:w="1701"/>
        <w:gridCol w:w="1559"/>
        <w:gridCol w:w="1608"/>
      </w:tblGrid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86" w:type="dxa"/>
            <w:gridSpan w:val="5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Анализ продаж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8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Цена, руб.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Сумма, руб.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Туфли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820,00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Сапоги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1530,00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Куртки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1500,00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Юбки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250,00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Шарфы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125,00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Зонты 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Перчатки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Варежки</w:t>
            </w:r>
          </w:p>
        </w:tc>
        <w:tc>
          <w:tcPr>
            <w:tcW w:w="170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3"/>
            <w:vAlign w:val="center"/>
          </w:tcPr>
          <w:p w:rsidR="00FE15A7" w:rsidRPr="00A37AB4" w:rsidRDefault="00FE15A7" w:rsidP="009C0EC2">
            <w:pPr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Минимальная сумма покупки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3"/>
          </w:tcPr>
          <w:p w:rsidR="00FE15A7" w:rsidRPr="00A37AB4" w:rsidRDefault="00FE15A7" w:rsidP="009C0EC2">
            <w:pPr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Максимальная сумма покупки</w:t>
            </w:r>
          </w:p>
        </w:tc>
        <w:tc>
          <w:tcPr>
            <w:tcW w:w="1608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</w:tbl>
    <w:p w:rsidR="00FE15A7" w:rsidRPr="00844D8F" w:rsidRDefault="00FE15A7" w:rsidP="00844D8F">
      <w:pPr>
        <w:ind w:right="-57"/>
        <w:jc w:val="both"/>
        <w:rPr>
          <w:rFonts w:ascii="Times New Roman" w:hAnsi="Times New Roman"/>
          <w:sz w:val="28"/>
          <w:szCs w:val="28"/>
        </w:rPr>
      </w:pPr>
    </w:p>
    <w:p w:rsidR="00FE15A7" w:rsidRPr="00844D8F" w:rsidRDefault="00FE15A7" w:rsidP="00844D8F">
      <w:pPr>
        <w:pStyle w:val="BodyText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Формулы для расчета:</w:t>
      </w:r>
    </w:p>
    <w:p w:rsidR="00FE15A7" w:rsidRPr="00844D8F" w:rsidRDefault="00FE15A7" w:rsidP="00844D8F">
      <w:pPr>
        <w:ind w:right="-57"/>
        <w:jc w:val="center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Сумма = Цена  х Количество;</w:t>
      </w:r>
    </w:p>
    <w:p w:rsidR="00FE15A7" w:rsidRPr="00844D8F" w:rsidRDefault="00FE15A7" w:rsidP="00844D8F">
      <w:pPr>
        <w:ind w:right="-57"/>
        <w:jc w:val="center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Всего = </w:t>
      </w:r>
      <w:r w:rsidRPr="00844D8F">
        <w:rPr>
          <w:rFonts w:ascii="Times New Roman" w:hAnsi="Times New Roman"/>
          <w:i/>
          <w:sz w:val="28"/>
          <w:szCs w:val="28"/>
        </w:rPr>
        <w:t xml:space="preserve">сумма значений колонки </w:t>
      </w:r>
      <w:r w:rsidRPr="00844D8F">
        <w:rPr>
          <w:rFonts w:ascii="Times New Roman" w:hAnsi="Times New Roman"/>
          <w:sz w:val="28"/>
          <w:szCs w:val="28"/>
        </w:rPr>
        <w:t>«Сумма».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К р а т к а я   с п р а в к а. Для выделения максимального/ минимального значений установите курсор в ячейке расчета, выберите встроенную функцию </w:t>
      </w:r>
      <w:r w:rsidRPr="00844D8F">
        <w:rPr>
          <w:rFonts w:ascii="Times New Roman" w:hAnsi="Times New Roman"/>
          <w:sz w:val="28"/>
          <w:szCs w:val="28"/>
          <w:lang w:val="en-US"/>
        </w:rPr>
        <w:t>Excel</w:t>
      </w:r>
      <w:r w:rsidRPr="00844D8F">
        <w:rPr>
          <w:rFonts w:ascii="Times New Roman" w:hAnsi="Times New Roman"/>
          <w:sz w:val="28"/>
          <w:szCs w:val="28"/>
        </w:rPr>
        <w:t xml:space="preserve"> МАКС (МИН) из категории «Статистические», в качестве первого числа выделите диапазон ячеек значений столбца «Сумма» (ячейки Е3:Е10).</w:t>
      </w:r>
    </w:p>
    <w:p w:rsidR="00FE15A7" w:rsidRDefault="00FE15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E15A7" w:rsidRPr="00844D8F" w:rsidRDefault="00FE15A7" w:rsidP="00844D8F">
      <w:pPr>
        <w:spacing w:after="0" w:line="240" w:lineRule="auto"/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844D8F">
        <w:rPr>
          <w:rFonts w:ascii="Times New Roman" w:hAnsi="Times New Roman"/>
          <w:sz w:val="28"/>
          <w:szCs w:val="28"/>
        </w:rPr>
        <w:t xml:space="preserve"> Заполнить ведомость учета брака, произвести расчеты, выделения минимальную, максимальную и среднюю суммы брака, а также средний процент брака; произвести фильтрацию данных по условию процента брака &gt;8%, построить график отфильтрованных значений изменения суммы брака по месяцам.</w:t>
      </w:r>
    </w:p>
    <w:p w:rsidR="00FE15A7" w:rsidRPr="00844D8F" w:rsidRDefault="00FE15A7" w:rsidP="00844D8F">
      <w:pPr>
        <w:spacing w:after="0" w:line="240" w:lineRule="auto"/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Формулы для расчета:</w:t>
      </w:r>
    </w:p>
    <w:p w:rsidR="00FE15A7" w:rsidRDefault="00FE15A7" w:rsidP="00844D8F">
      <w:pPr>
        <w:spacing w:after="0" w:line="240" w:lineRule="auto"/>
        <w:ind w:right="-57" w:firstLine="993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Сумма брака = Процент брака * Сумма зарплаты.</w:t>
      </w:r>
    </w:p>
    <w:p w:rsidR="00FE15A7" w:rsidRPr="00844D8F" w:rsidRDefault="00FE15A7" w:rsidP="00BB36DD">
      <w:pPr>
        <w:numPr>
          <w:ilvl w:val="0"/>
          <w:numId w:val="28"/>
        </w:numPr>
        <w:tabs>
          <w:tab w:val="clear" w:pos="927"/>
          <w:tab w:val="num" w:pos="0"/>
        </w:tabs>
        <w:spacing w:after="0" w:line="240" w:lineRule="auto"/>
        <w:ind w:left="0"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К р а т к а  я   с п р а в к а.  В колонке «Процент брака» установите процентный формат чисел  в контекстном меню Формат ячеек – «</w:t>
      </w:r>
      <w:r w:rsidRPr="00844D8F">
        <w:rPr>
          <w:rFonts w:ascii="Times New Roman" w:hAnsi="Times New Roman"/>
          <w:sz w:val="28"/>
          <w:szCs w:val="28"/>
          <w:lang w:val="en-US"/>
        </w:rPr>
        <w:t>Процентный</w:t>
      </w:r>
      <w:r w:rsidRPr="00844D8F">
        <w:rPr>
          <w:rFonts w:ascii="Times New Roman" w:hAnsi="Times New Roman"/>
          <w:sz w:val="28"/>
          <w:szCs w:val="28"/>
        </w:rPr>
        <w:t>». (</w:t>
      </w:r>
      <w:r w:rsidRPr="00844D8F">
        <w:rPr>
          <w:rFonts w:ascii="Times New Roman" w:hAnsi="Times New Roman"/>
          <w:i/>
          <w:sz w:val="28"/>
          <w:szCs w:val="28"/>
        </w:rPr>
        <w:t>Формат ячейки/</w:t>
      </w:r>
      <w:r w:rsidRPr="00844D8F">
        <w:rPr>
          <w:rFonts w:ascii="Times New Roman" w:hAnsi="Times New Roman"/>
          <w:sz w:val="28"/>
          <w:szCs w:val="28"/>
        </w:rPr>
        <w:t>вкладка</w:t>
      </w:r>
      <w:r w:rsidRPr="00844D8F">
        <w:rPr>
          <w:rFonts w:ascii="Times New Roman" w:hAnsi="Times New Roman"/>
          <w:i/>
          <w:sz w:val="28"/>
          <w:szCs w:val="28"/>
        </w:rPr>
        <w:t xml:space="preserve"> Число/</w:t>
      </w:r>
      <w:r w:rsidRPr="00844D8F">
        <w:rPr>
          <w:rFonts w:ascii="Times New Roman" w:hAnsi="Times New Roman"/>
          <w:sz w:val="28"/>
          <w:szCs w:val="28"/>
        </w:rPr>
        <w:t xml:space="preserve">формат – </w:t>
      </w:r>
      <w:r w:rsidRPr="00844D8F">
        <w:rPr>
          <w:rFonts w:ascii="Times New Roman" w:hAnsi="Times New Roman"/>
          <w:i/>
          <w:sz w:val="28"/>
          <w:szCs w:val="28"/>
        </w:rPr>
        <w:t>Процентный.</w:t>
      </w:r>
      <w:r w:rsidRPr="00844D8F">
        <w:rPr>
          <w:rFonts w:ascii="Times New Roman" w:hAnsi="Times New Roman"/>
          <w:sz w:val="28"/>
          <w:szCs w:val="28"/>
        </w:rPr>
        <w:t xml:space="preserve">) </w:t>
      </w:r>
    </w:p>
    <w:p w:rsidR="00FE15A7" w:rsidRPr="00844D8F" w:rsidRDefault="00FE15A7" w:rsidP="00844D8F">
      <w:pPr>
        <w:spacing w:after="0" w:line="240" w:lineRule="auto"/>
        <w:ind w:right="-57" w:firstLine="426"/>
        <w:jc w:val="both"/>
        <w:rPr>
          <w:rFonts w:ascii="Times New Roman" w:hAnsi="Times New Roman"/>
          <w:sz w:val="28"/>
          <w:szCs w:val="28"/>
        </w:rPr>
      </w:pP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330"/>
        <w:gridCol w:w="1331"/>
        <w:gridCol w:w="1331"/>
        <w:gridCol w:w="1331"/>
        <w:gridCol w:w="1331"/>
        <w:gridCol w:w="1331"/>
      </w:tblGrid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85" w:type="dxa"/>
            <w:gridSpan w:val="6"/>
          </w:tcPr>
          <w:p w:rsidR="00FE15A7" w:rsidRPr="00A37AB4" w:rsidRDefault="00FE15A7" w:rsidP="00844D8F">
            <w:pPr>
              <w:pStyle w:val="Heading5"/>
              <w:spacing w:before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ВЕДОМОСТЬ УЧЕТА БРАКА 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Месяц.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Ф. И. О.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Табельный номер.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Процент брака.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Сумма зарплаты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Сумма брака.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pStyle w:val="Heading6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i w:val="0"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Иванов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3265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Петров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4568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Сидоров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4500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Паньчук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657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6804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Васин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568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6759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Борисов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849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4673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Сорокин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409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21%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5677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Федотова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46%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6836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Титова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598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3534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Пирогов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4569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5789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Светлов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4673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Козлов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6785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1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4" w:type="dxa"/>
            <w:gridSpan w:val="4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Максимальная сумма брака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4" w:type="dxa"/>
            <w:gridSpan w:val="4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Минимальная сумма брака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4" w:type="dxa"/>
            <w:gridSpan w:val="4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Средняя сумма брака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rPr>
          <w:cantSplit/>
        </w:trPr>
        <w:tc>
          <w:tcPr>
            <w:tcW w:w="534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30" w:type="dxa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4" w:type="dxa"/>
            <w:gridSpan w:val="4"/>
            <w:vAlign w:val="center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Средний процент брака</w:t>
            </w:r>
          </w:p>
        </w:tc>
        <w:tc>
          <w:tcPr>
            <w:tcW w:w="133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FE15A7" w:rsidRDefault="00FE15A7" w:rsidP="00844D8F">
      <w:pPr>
        <w:ind w:right="-57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b/>
          <w:sz w:val="28"/>
          <w:szCs w:val="28"/>
        </w:rPr>
        <w:t>Задание 4.</w:t>
      </w:r>
      <w:r w:rsidRPr="00844D8F">
        <w:rPr>
          <w:rFonts w:ascii="Times New Roman" w:hAnsi="Times New Roman"/>
          <w:sz w:val="28"/>
          <w:szCs w:val="28"/>
        </w:rPr>
        <w:t xml:space="preserve"> Заполнить таблицу анализа продаж, произвести расчеты, выделить минимальную и максимальную продажи (количество и сумму); произвести фильтрацию по цене, превышающей 9000р., построить гистограмму отфильтрованных значений изменения выручки по видам продукции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 xml:space="preserve">Формулы для расчета: 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Всего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D8F">
        <w:rPr>
          <w:rFonts w:ascii="Times New Roman" w:hAnsi="Times New Roman"/>
          <w:sz w:val="28"/>
          <w:szCs w:val="28"/>
        </w:rPr>
        <w:t>Безналичные платежи + наличные платежи;</w:t>
      </w:r>
    </w:p>
    <w:p w:rsidR="00FE15A7" w:rsidRPr="00844D8F" w:rsidRDefault="00FE15A7" w:rsidP="00844D8F">
      <w:pPr>
        <w:ind w:right="-57" w:firstLine="426"/>
        <w:jc w:val="both"/>
        <w:rPr>
          <w:rFonts w:ascii="Times New Roman" w:hAnsi="Times New Roman"/>
          <w:sz w:val="28"/>
          <w:szCs w:val="28"/>
        </w:rPr>
      </w:pPr>
      <w:r w:rsidRPr="00844D8F">
        <w:rPr>
          <w:rFonts w:ascii="Times New Roman" w:hAnsi="Times New Roman"/>
          <w:sz w:val="28"/>
          <w:szCs w:val="28"/>
        </w:rPr>
        <w:t>Выручка от продажи = Цена х Всего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10"/>
        <w:gridCol w:w="226"/>
        <w:gridCol w:w="991"/>
        <w:gridCol w:w="1217"/>
        <w:gridCol w:w="343"/>
        <w:gridCol w:w="1418"/>
        <w:gridCol w:w="850"/>
        <w:gridCol w:w="2127"/>
      </w:tblGrid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217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21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61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</w:tr>
      <w:tr w:rsidR="00FE15A7" w:rsidRPr="00A37AB4" w:rsidTr="00E33457">
        <w:trPr>
          <w:cantSplit/>
        </w:trPr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2" w:type="dxa"/>
            <w:gridSpan w:val="8"/>
          </w:tcPr>
          <w:p w:rsidR="00FE15A7" w:rsidRPr="00A37AB4" w:rsidRDefault="00FE15A7" w:rsidP="00844D8F">
            <w:pPr>
              <w:pStyle w:val="Heading7"/>
              <w:spacing w:before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Анализ продаж продукции фирмы «Интертейд» за текущий месяц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rPr>
          <w:cantSplit/>
        </w:trPr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  <w:gridSpan w:val="2"/>
            <w:vMerge w:val="restart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Наименование продукции</w:t>
            </w:r>
          </w:p>
        </w:tc>
        <w:tc>
          <w:tcPr>
            <w:tcW w:w="991" w:type="dxa"/>
            <w:vMerge w:val="restart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Цена (руб.)</w:t>
            </w:r>
          </w:p>
        </w:tc>
        <w:tc>
          <w:tcPr>
            <w:tcW w:w="3828" w:type="dxa"/>
            <w:gridSpan w:val="4"/>
          </w:tcPr>
          <w:p w:rsidR="00FE15A7" w:rsidRPr="00A37AB4" w:rsidRDefault="00FE15A7" w:rsidP="00844D8F">
            <w:pPr>
              <w:pStyle w:val="Heading8"/>
              <w:spacing w:before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Продажи</w:t>
            </w:r>
          </w:p>
        </w:tc>
        <w:tc>
          <w:tcPr>
            <w:tcW w:w="2127" w:type="dxa"/>
            <w:vMerge w:val="restart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Выручка от продажи (руб.)</w:t>
            </w:r>
          </w:p>
        </w:tc>
      </w:tr>
      <w:tr w:rsidR="00FE15A7" w:rsidRPr="00A37AB4" w:rsidTr="00E33457">
        <w:trPr>
          <w:cantSplit/>
        </w:trPr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6" w:type="dxa"/>
            <w:gridSpan w:val="2"/>
            <w:vMerge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Безналичные платежи</w:t>
            </w:r>
          </w:p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(шт.)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Наличные платежи (шт.)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Всего (шт.)</w:t>
            </w:r>
          </w:p>
        </w:tc>
        <w:tc>
          <w:tcPr>
            <w:tcW w:w="2127" w:type="dxa"/>
            <w:vMerge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Радиотелефон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4200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9500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6250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12750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Видеокамера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13790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Видеоплеер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4620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Аудиоплеер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Видеокассеты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Максимальные продажи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FE15A7" w:rsidRPr="00A37AB4" w:rsidTr="00E33457">
        <w:tc>
          <w:tcPr>
            <w:tcW w:w="56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36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Минимальные продажи</w:t>
            </w:r>
          </w:p>
        </w:tc>
        <w:tc>
          <w:tcPr>
            <w:tcW w:w="991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418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15A7" w:rsidRPr="00A37AB4" w:rsidRDefault="00FE15A7" w:rsidP="00844D8F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FE15A7" w:rsidRPr="0009698D" w:rsidRDefault="00FE15A7" w:rsidP="0009698D">
      <w:pPr>
        <w:spacing w:after="0" w:line="240" w:lineRule="auto"/>
        <w:ind w:right="935" w:firstLine="1134"/>
        <w:jc w:val="center"/>
        <w:rPr>
          <w:rFonts w:ascii="Times New Roman" w:hAnsi="Times New Roman"/>
          <w:b/>
          <w:sz w:val="28"/>
          <w:szCs w:val="28"/>
        </w:rPr>
      </w:pPr>
    </w:p>
    <w:p w:rsidR="00FE15A7" w:rsidRPr="003C68AC" w:rsidRDefault="00FE15A7" w:rsidP="00D44CD8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bookmarkStart w:id="6" w:name="_Toc398209043"/>
      <w:bookmarkStart w:id="7" w:name="_Toc398209106"/>
      <w:bookmarkStart w:id="8" w:name="_Toc398209175"/>
      <w:bookmarkStart w:id="9" w:name="_Toc398562327"/>
      <w:bookmarkStart w:id="10" w:name="_Toc398562599"/>
      <w:r w:rsidRPr="003C68AC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3C68AC" w:rsidRDefault="00FE15A7" w:rsidP="00A90BA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1.Структура пользовательского интерфейса программы и назначение его элементов</w:t>
      </w:r>
    </w:p>
    <w:p w:rsidR="00FE15A7" w:rsidRPr="003C68AC" w:rsidRDefault="00FE15A7" w:rsidP="00A90BA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Краткая характеристика основных категорий  меню программы</w:t>
      </w:r>
    </w:p>
    <w:p w:rsidR="00FE15A7" w:rsidRDefault="00FE15A7" w:rsidP="00A90BA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Виды режимов работы с документами и их краткая характеристика.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Структура рабочей области программы. Понятие рабочего листа, книги.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Какие действия можно выполнять над рабочими листами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6.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Краткая характеристика основных категорий  меню программы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7.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Виды режимов работы с документами и их краткая характеристика.</w:t>
      </w:r>
    </w:p>
    <w:p w:rsidR="00FE15A7" w:rsidRPr="003C68AC" w:rsidRDefault="00FE15A7" w:rsidP="00A90BA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E15A7" w:rsidRDefault="00FE15A7" w:rsidP="00BC75F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D44CD8">
        <w:rPr>
          <w:sz w:val="24"/>
          <w:szCs w:val="24"/>
        </w:rPr>
        <w:tab/>
      </w:r>
    </w:p>
    <w:p w:rsidR="00FE15A7" w:rsidRPr="00E33457" w:rsidRDefault="00FE15A7" w:rsidP="00E3345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1" w:name="_Toc104911574"/>
      <w:bookmarkStart w:id="12" w:name="_Toc104996516"/>
      <w:r w:rsidRPr="00E33457">
        <w:rPr>
          <w:rFonts w:ascii="Times New Roman" w:hAnsi="Times New Roman"/>
          <w:color w:val="auto"/>
        </w:rPr>
        <w:t xml:space="preserve">Практическая работа </w:t>
      </w:r>
      <w:r>
        <w:rPr>
          <w:rFonts w:ascii="Times New Roman" w:hAnsi="Times New Roman"/>
          <w:color w:val="auto"/>
        </w:rPr>
        <w:t>№</w:t>
      </w:r>
      <w:r w:rsidRPr="00E33457">
        <w:rPr>
          <w:rFonts w:ascii="Times New Roman" w:hAnsi="Times New Roman"/>
          <w:color w:val="auto"/>
        </w:rPr>
        <w:t>2</w:t>
      </w:r>
      <w:bookmarkEnd w:id="11"/>
      <w:r>
        <w:rPr>
          <w:rFonts w:ascii="Times New Roman" w:hAnsi="Times New Roman"/>
          <w:color w:val="auto"/>
        </w:rPr>
        <w:t xml:space="preserve"> </w:t>
      </w:r>
      <w:bookmarkStart w:id="13" w:name="_Toc104911575"/>
      <w:r>
        <w:rPr>
          <w:rFonts w:ascii="Times New Roman" w:hAnsi="Times New Roman"/>
          <w:color w:val="auto"/>
        </w:rPr>
        <w:br/>
      </w:r>
      <w:r w:rsidRPr="00E33457">
        <w:rPr>
          <w:rFonts w:ascii="Times New Roman" w:hAnsi="Times New Roman"/>
          <w:color w:val="auto"/>
        </w:rPr>
        <w:t>Тема: ОРГАНИЗАЦИЯ РАСЧЕТОВ В ТАБЛИЧНОМ ПРОЦЕССОРЕ</w:t>
      </w:r>
      <w:r>
        <w:rPr>
          <w:rFonts w:ascii="Times New Roman" w:hAnsi="Times New Roman"/>
          <w:color w:val="auto"/>
        </w:rPr>
        <w:t xml:space="preserve"> </w:t>
      </w:r>
      <w:r w:rsidRPr="00E33457">
        <w:rPr>
          <w:rFonts w:ascii="Times New Roman" w:hAnsi="Times New Roman"/>
          <w:color w:val="auto"/>
        </w:rPr>
        <w:t xml:space="preserve"> MS EXCEL</w:t>
      </w:r>
      <w:bookmarkEnd w:id="12"/>
      <w:bookmarkEnd w:id="13"/>
    </w:p>
    <w:p w:rsidR="00FE15A7" w:rsidRPr="009D7961" w:rsidRDefault="00FE15A7" w:rsidP="009D7961">
      <w:pPr>
        <w:spacing w:after="0" w:line="240" w:lineRule="auto"/>
        <w:ind w:right="935"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FE15A7" w:rsidRPr="00E33457" w:rsidRDefault="00FE15A7" w:rsidP="009D7961">
      <w:pPr>
        <w:spacing w:after="0" w:line="240" w:lineRule="auto"/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 xml:space="preserve">Цель занятия: </w:t>
      </w:r>
      <w:r w:rsidRPr="00E33457">
        <w:rPr>
          <w:rFonts w:ascii="Times New Roman" w:hAnsi="Times New Roman"/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 w:rsidRPr="00E33457">
        <w:rPr>
          <w:rFonts w:ascii="Times New Roman" w:hAnsi="Times New Roman"/>
          <w:sz w:val="28"/>
          <w:szCs w:val="28"/>
          <w:lang w:val="en-US"/>
        </w:rPr>
        <w:t>Excel</w:t>
      </w:r>
      <w:r w:rsidRPr="00E33457">
        <w:rPr>
          <w:rFonts w:ascii="Times New Roman" w:hAnsi="Times New Roman"/>
          <w:sz w:val="28"/>
          <w:szCs w:val="28"/>
        </w:rPr>
        <w:t xml:space="preserve"> для финансового анализа.</w:t>
      </w: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</w:p>
    <w:p w:rsidR="00FE15A7" w:rsidRPr="00E33457" w:rsidRDefault="00FE15A7" w:rsidP="009D79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FE15A7" w:rsidRPr="00E33457" w:rsidRDefault="00FE15A7" w:rsidP="00BB36D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Запустить программу </w:t>
      </w:r>
      <w:r w:rsidRPr="00E33457">
        <w:rPr>
          <w:rFonts w:ascii="Times New Roman" w:hAnsi="Times New Roman"/>
          <w:sz w:val="28"/>
          <w:szCs w:val="28"/>
          <w:lang w:val="en-US"/>
        </w:rPr>
        <w:t>MS</w:t>
      </w:r>
      <w:r w:rsidRPr="00E33457">
        <w:rPr>
          <w:rFonts w:ascii="Times New Roman" w:hAnsi="Times New Roman"/>
          <w:sz w:val="28"/>
          <w:szCs w:val="28"/>
        </w:rPr>
        <w:t>-</w:t>
      </w:r>
      <w:r w:rsidRPr="00E33457">
        <w:rPr>
          <w:rFonts w:ascii="Times New Roman" w:hAnsi="Times New Roman"/>
          <w:sz w:val="28"/>
          <w:szCs w:val="28"/>
          <w:lang w:val="en-US"/>
        </w:rPr>
        <w:t>Excel</w:t>
      </w:r>
      <w:r w:rsidRPr="00E33457">
        <w:rPr>
          <w:rFonts w:ascii="Times New Roman" w:hAnsi="Times New Roman"/>
          <w:sz w:val="28"/>
          <w:szCs w:val="28"/>
        </w:rPr>
        <w:t>, создать новую книгу (</w:t>
      </w:r>
      <w:r w:rsidRPr="00E33457">
        <w:rPr>
          <w:rFonts w:ascii="Times New Roman" w:hAnsi="Times New Roman"/>
          <w:b/>
          <w:sz w:val="28"/>
          <w:szCs w:val="28"/>
        </w:rPr>
        <w:t>Файл-Создать</w:t>
      </w:r>
      <w:r w:rsidRPr="00E33457">
        <w:rPr>
          <w:rFonts w:ascii="Times New Roman" w:hAnsi="Times New Roman"/>
          <w:sz w:val="28"/>
          <w:szCs w:val="28"/>
        </w:rPr>
        <w:t>).</w:t>
      </w:r>
    </w:p>
    <w:p w:rsidR="00FE15A7" w:rsidRPr="00E33457" w:rsidRDefault="00FE15A7" w:rsidP="00BB36D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Набрать таблицу Для этого:</w:t>
      </w:r>
    </w:p>
    <w:p w:rsidR="00FE15A7" w:rsidRPr="00E33457" w:rsidRDefault="00FE15A7" w:rsidP="00BB36DD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Заполнить ячейки</w:t>
      </w:r>
      <w:r w:rsidRPr="00E33457">
        <w:rPr>
          <w:rFonts w:ascii="Times New Roman" w:hAnsi="Times New Roman"/>
          <w:b/>
          <w:sz w:val="28"/>
          <w:szCs w:val="28"/>
        </w:rPr>
        <w:t xml:space="preserve"> 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33457">
        <w:rPr>
          <w:rFonts w:ascii="Times New Roman" w:hAnsi="Times New Roman"/>
          <w:b/>
          <w:sz w:val="28"/>
          <w:szCs w:val="28"/>
        </w:rPr>
        <w:t>2: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b/>
          <w:sz w:val="28"/>
          <w:szCs w:val="28"/>
        </w:rPr>
        <w:t xml:space="preserve">8 </w:t>
      </w:r>
      <w:r w:rsidRPr="00E33457">
        <w:rPr>
          <w:rFonts w:ascii="Times New Roman" w:hAnsi="Times New Roman"/>
          <w:sz w:val="28"/>
          <w:szCs w:val="28"/>
        </w:rPr>
        <w:t>соответственно образцу.</w:t>
      </w:r>
    </w:p>
    <w:p w:rsidR="00FE15A7" w:rsidRPr="00E33457" w:rsidRDefault="00FE15A7" w:rsidP="00BB36DD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столбце </w:t>
      </w:r>
      <w:r w:rsidRPr="00E33457">
        <w:rPr>
          <w:rFonts w:ascii="Times New Roman" w:hAnsi="Times New Roman"/>
          <w:b/>
          <w:sz w:val="28"/>
          <w:szCs w:val="28"/>
        </w:rPr>
        <w:t>Осталось</w:t>
      </w:r>
      <w:r w:rsidRPr="00E33457">
        <w:rPr>
          <w:rFonts w:ascii="Times New Roman" w:hAnsi="Times New Roman"/>
          <w:sz w:val="28"/>
          <w:szCs w:val="28"/>
        </w:rPr>
        <w:t xml:space="preserve"> применить ФОРМУЛУ ( </w:t>
      </w:r>
      <w:r w:rsidRPr="00E33457">
        <w:rPr>
          <w:rFonts w:ascii="Times New Roman" w:hAnsi="Times New Roman"/>
          <w:b/>
          <w:sz w:val="28"/>
          <w:szCs w:val="28"/>
        </w:rPr>
        <w:t>=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C</w:t>
      </w:r>
      <w:r w:rsidRPr="00E33457">
        <w:rPr>
          <w:rFonts w:ascii="Times New Roman" w:hAnsi="Times New Roman"/>
          <w:b/>
          <w:sz w:val="28"/>
          <w:szCs w:val="28"/>
        </w:rPr>
        <w:t>2-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b/>
          <w:sz w:val="28"/>
          <w:szCs w:val="28"/>
        </w:rPr>
        <w:t>2</w:t>
      </w:r>
      <w:r w:rsidRPr="00E33457">
        <w:rPr>
          <w:rFonts w:ascii="Times New Roman" w:hAnsi="Times New Roman"/>
          <w:sz w:val="28"/>
          <w:szCs w:val="28"/>
        </w:rPr>
        <w:t>), заполнить</w:t>
      </w:r>
      <w:r w:rsidRPr="00E33457">
        <w:rPr>
          <w:rFonts w:ascii="Times New Roman" w:hAnsi="Times New Roman"/>
          <w:b/>
          <w:sz w:val="28"/>
          <w:szCs w:val="28"/>
        </w:rPr>
        <w:t xml:space="preserve"> </w:t>
      </w:r>
      <w:r w:rsidRPr="00E33457">
        <w:rPr>
          <w:rFonts w:ascii="Times New Roman" w:hAnsi="Times New Roman"/>
          <w:sz w:val="28"/>
          <w:szCs w:val="28"/>
        </w:rPr>
        <w:t xml:space="preserve">ячейки 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E</w:t>
      </w:r>
      <w:r w:rsidRPr="00E33457">
        <w:rPr>
          <w:rFonts w:ascii="Times New Roman" w:hAnsi="Times New Roman"/>
          <w:b/>
          <w:sz w:val="28"/>
          <w:szCs w:val="28"/>
        </w:rPr>
        <w:t>3: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E</w:t>
      </w:r>
      <w:r w:rsidRPr="00E33457">
        <w:rPr>
          <w:rFonts w:ascii="Times New Roman" w:hAnsi="Times New Roman"/>
          <w:b/>
          <w:sz w:val="28"/>
          <w:szCs w:val="28"/>
        </w:rPr>
        <w:t>8</w:t>
      </w:r>
      <w:r w:rsidRPr="00E33457">
        <w:rPr>
          <w:rFonts w:ascii="Times New Roman" w:hAnsi="Times New Roman"/>
          <w:sz w:val="28"/>
          <w:szCs w:val="28"/>
        </w:rPr>
        <w:t xml:space="preserve"> автозаполнением. </w:t>
      </w:r>
    </w:p>
    <w:p w:rsidR="00FE15A7" w:rsidRPr="00E33457" w:rsidRDefault="00FE15A7" w:rsidP="00BB36DD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столбце ВЫРУЧКА введите формулу для расчета. Заполнить</w:t>
      </w:r>
      <w:r w:rsidRPr="00E33457">
        <w:rPr>
          <w:rFonts w:ascii="Times New Roman" w:hAnsi="Times New Roman"/>
          <w:b/>
          <w:sz w:val="28"/>
          <w:szCs w:val="28"/>
        </w:rPr>
        <w:t xml:space="preserve"> </w:t>
      </w:r>
      <w:r w:rsidRPr="00E33457">
        <w:rPr>
          <w:rFonts w:ascii="Times New Roman" w:hAnsi="Times New Roman"/>
          <w:sz w:val="28"/>
          <w:szCs w:val="28"/>
        </w:rPr>
        <w:t xml:space="preserve">ячейки 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2: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8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ячейке 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9</w:t>
      </w:r>
      <w:r w:rsidRPr="00E33457">
        <w:rPr>
          <w:rFonts w:ascii="Times New Roman" w:hAnsi="Times New Roman"/>
          <w:sz w:val="28"/>
          <w:szCs w:val="28"/>
        </w:rPr>
        <w:t xml:space="preserve"> рассчитайте по формуле </w:t>
      </w:r>
      <w:r w:rsidRPr="00E33457">
        <w:rPr>
          <w:rFonts w:ascii="Times New Roman" w:hAnsi="Times New Roman"/>
          <w:b/>
          <w:sz w:val="28"/>
          <w:szCs w:val="28"/>
        </w:rPr>
        <w:t>=СУММ (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2: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8)</w:t>
      </w:r>
      <w:r w:rsidRPr="00E33457">
        <w:rPr>
          <w:rFonts w:ascii="Times New Roman" w:hAnsi="Times New Roman"/>
          <w:sz w:val="28"/>
          <w:szCs w:val="28"/>
        </w:rPr>
        <w:t xml:space="preserve"> </w:t>
      </w:r>
    </w:p>
    <w:p w:rsidR="00FE15A7" w:rsidRPr="00E33457" w:rsidRDefault="00FE15A7" w:rsidP="009D79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У вас должна получиться следующая таблица:</w:t>
      </w:r>
    </w:p>
    <w:p w:rsidR="00FE15A7" w:rsidRPr="00E33457" w:rsidRDefault="00FE15A7" w:rsidP="009D79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табл1%20раб№1" style="width:402.75pt;height:147pt;visibility:visible">
            <v:imagedata r:id="rId7" o:title=""/>
          </v:shape>
        </w:pict>
      </w:r>
    </w:p>
    <w:p w:rsidR="00FE15A7" w:rsidRPr="00E33457" w:rsidRDefault="00FE15A7" w:rsidP="009D7961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1"/>
          <w:numId w:val="19"/>
        </w:numPr>
        <w:tabs>
          <w:tab w:val="clear" w:pos="792"/>
          <w:tab w:val="num" w:pos="900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Для ячеек цены (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33457">
        <w:rPr>
          <w:rFonts w:ascii="Times New Roman" w:hAnsi="Times New Roman"/>
          <w:b/>
          <w:sz w:val="28"/>
          <w:szCs w:val="28"/>
        </w:rPr>
        <w:t>2: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33457">
        <w:rPr>
          <w:rFonts w:ascii="Times New Roman" w:hAnsi="Times New Roman"/>
          <w:b/>
          <w:sz w:val="28"/>
          <w:szCs w:val="28"/>
        </w:rPr>
        <w:t>8</w:t>
      </w:r>
      <w:r w:rsidRPr="00E33457">
        <w:rPr>
          <w:rFonts w:ascii="Times New Roman" w:hAnsi="Times New Roman"/>
          <w:sz w:val="28"/>
          <w:szCs w:val="28"/>
        </w:rPr>
        <w:t xml:space="preserve">) и выручки </w:t>
      </w:r>
      <w:r w:rsidRPr="00E33457">
        <w:rPr>
          <w:rFonts w:ascii="Times New Roman" w:hAnsi="Times New Roman"/>
          <w:b/>
          <w:sz w:val="28"/>
          <w:szCs w:val="28"/>
        </w:rPr>
        <w:t>(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2:</w:t>
      </w:r>
      <w:r w:rsidRPr="00E33457">
        <w:rPr>
          <w:rFonts w:ascii="Times New Roman" w:hAnsi="Times New Roman"/>
          <w:b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sz w:val="28"/>
          <w:szCs w:val="28"/>
        </w:rPr>
        <w:t>9</w:t>
      </w:r>
      <w:r w:rsidRPr="00E33457">
        <w:rPr>
          <w:rFonts w:ascii="Times New Roman" w:hAnsi="Times New Roman"/>
          <w:sz w:val="28"/>
          <w:szCs w:val="28"/>
        </w:rPr>
        <w:t xml:space="preserve">) выбрать </w:t>
      </w:r>
      <w:r w:rsidRPr="00E33457">
        <w:rPr>
          <w:rFonts w:ascii="Times New Roman" w:hAnsi="Times New Roman"/>
          <w:b/>
          <w:sz w:val="28"/>
          <w:szCs w:val="28"/>
        </w:rPr>
        <w:t>Денежный формат,</w:t>
      </w:r>
      <w:r w:rsidRPr="00E33457">
        <w:rPr>
          <w:rFonts w:ascii="Times New Roman" w:hAnsi="Times New Roman"/>
          <w:sz w:val="28"/>
          <w:szCs w:val="28"/>
        </w:rPr>
        <w:t xml:space="preserve"> установить </w:t>
      </w:r>
      <w:r w:rsidRPr="00E33457">
        <w:rPr>
          <w:rFonts w:ascii="Times New Roman" w:hAnsi="Times New Roman"/>
          <w:b/>
          <w:sz w:val="28"/>
          <w:szCs w:val="28"/>
        </w:rPr>
        <w:t xml:space="preserve">Число десятичных знаков </w:t>
      </w:r>
      <w:r w:rsidRPr="00E33457">
        <w:rPr>
          <w:rFonts w:ascii="Times New Roman" w:hAnsi="Times New Roman"/>
          <w:sz w:val="28"/>
          <w:szCs w:val="28"/>
        </w:rPr>
        <w:t xml:space="preserve">2, </w:t>
      </w:r>
      <w:r w:rsidRPr="00E33457">
        <w:rPr>
          <w:rFonts w:ascii="Times New Roman" w:hAnsi="Times New Roman"/>
          <w:b/>
          <w:sz w:val="28"/>
          <w:szCs w:val="28"/>
        </w:rPr>
        <w:t xml:space="preserve">обозначение «р.». </w:t>
      </w:r>
    </w:p>
    <w:p w:rsidR="00FE15A7" w:rsidRPr="00E33457" w:rsidRDefault="00FE15A7" w:rsidP="00BB36DD">
      <w:pPr>
        <w:numPr>
          <w:ilvl w:val="1"/>
          <w:numId w:val="19"/>
        </w:numPr>
        <w:tabs>
          <w:tab w:val="clear" w:pos="792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Для ячеек заголовка и итогов установить голубой цвет фона (заливки) в </w:t>
      </w:r>
      <w:r w:rsidRPr="00E33457">
        <w:rPr>
          <w:rFonts w:ascii="Times New Roman" w:hAnsi="Times New Roman"/>
          <w:b/>
          <w:sz w:val="28"/>
          <w:szCs w:val="28"/>
        </w:rPr>
        <w:t>Формат ячейки</w:t>
      </w:r>
      <w:r w:rsidRPr="00E33457">
        <w:rPr>
          <w:rFonts w:ascii="Times New Roman" w:hAnsi="Times New Roman"/>
          <w:sz w:val="28"/>
          <w:szCs w:val="28"/>
        </w:rPr>
        <w:t xml:space="preserve"> на вкладке </w:t>
      </w:r>
      <w:r w:rsidRPr="00E33457">
        <w:rPr>
          <w:rFonts w:ascii="Times New Roman" w:hAnsi="Times New Roman"/>
          <w:b/>
          <w:sz w:val="28"/>
          <w:szCs w:val="28"/>
        </w:rPr>
        <w:t>Вид</w:t>
      </w:r>
      <w:r w:rsidRPr="00E33457">
        <w:rPr>
          <w:rFonts w:ascii="Times New Roman" w:hAnsi="Times New Roman"/>
          <w:sz w:val="28"/>
          <w:szCs w:val="28"/>
        </w:rPr>
        <w:t>. Установить зеленую заливку для столбца с наименованиями продуктов и белую для остальных данных.</w:t>
      </w:r>
    </w:p>
    <w:p w:rsidR="00FE15A7" w:rsidRPr="00E33457" w:rsidRDefault="00FE15A7" w:rsidP="009D7961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2.7. Добавить первый столбец, который назовем </w:t>
      </w:r>
      <w:r w:rsidRPr="00E33457">
        <w:rPr>
          <w:rFonts w:ascii="Times New Roman" w:hAnsi="Times New Roman"/>
          <w:b/>
          <w:sz w:val="28"/>
          <w:szCs w:val="28"/>
        </w:rPr>
        <w:t xml:space="preserve">№. </w:t>
      </w:r>
      <w:r w:rsidRPr="00E33457">
        <w:rPr>
          <w:rFonts w:ascii="Times New Roman" w:hAnsi="Times New Roman"/>
          <w:sz w:val="28"/>
          <w:szCs w:val="28"/>
        </w:rPr>
        <w:t xml:space="preserve">Для этого: Выделите столбец с именем </w:t>
      </w:r>
      <w:r w:rsidRPr="00E33457">
        <w:rPr>
          <w:rFonts w:ascii="Times New Roman" w:hAnsi="Times New Roman"/>
          <w:b/>
          <w:sz w:val="28"/>
          <w:szCs w:val="28"/>
        </w:rPr>
        <w:t>А</w:t>
      </w:r>
      <w:r w:rsidRPr="00E33457">
        <w:rPr>
          <w:rFonts w:ascii="Times New Roman" w:hAnsi="Times New Roman"/>
          <w:sz w:val="28"/>
          <w:szCs w:val="28"/>
        </w:rPr>
        <w:t xml:space="preserve">, меню </w:t>
      </w:r>
      <w:r w:rsidRPr="00E33457">
        <w:rPr>
          <w:rFonts w:ascii="Times New Roman" w:hAnsi="Times New Roman"/>
          <w:b/>
          <w:sz w:val="28"/>
          <w:szCs w:val="28"/>
        </w:rPr>
        <w:t>Вставка – Столбцы.</w:t>
      </w:r>
    </w:p>
    <w:p w:rsidR="00FE15A7" w:rsidRPr="00E33457" w:rsidRDefault="00FE15A7" w:rsidP="009D7961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2.8.  Добавить в таблицу две строчки (8 и 9 продукты): </w:t>
      </w:r>
      <w:r w:rsidRPr="00E33457">
        <w:rPr>
          <w:rFonts w:ascii="Times New Roman" w:hAnsi="Times New Roman"/>
          <w:b/>
          <w:i/>
          <w:sz w:val="28"/>
          <w:szCs w:val="28"/>
        </w:rPr>
        <w:t>Сырок</w:t>
      </w:r>
      <w:r w:rsidRPr="00E33457">
        <w:rPr>
          <w:rFonts w:ascii="Times New Roman" w:hAnsi="Times New Roman"/>
          <w:sz w:val="28"/>
          <w:szCs w:val="28"/>
        </w:rPr>
        <w:t xml:space="preserve"> по цене 8,00 руб., поставлено в количестве 85 штук, из них продано 79; </w:t>
      </w:r>
      <w:r w:rsidRPr="00E33457">
        <w:rPr>
          <w:rFonts w:ascii="Times New Roman" w:hAnsi="Times New Roman"/>
          <w:b/>
          <w:i/>
          <w:sz w:val="28"/>
          <w:szCs w:val="28"/>
        </w:rPr>
        <w:t>Ряженка</w:t>
      </w:r>
      <w:r w:rsidRPr="00E33457">
        <w:rPr>
          <w:rFonts w:ascii="Times New Roman" w:hAnsi="Times New Roman"/>
          <w:sz w:val="28"/>
          <w:szCs w:val="28"/>
        </w:rPr>
        <w:t xml:space="preserve"> по цене 7,00 руб., поставлено в количестве 45 штук, из них продано 42. Добавлять строчки также как столбцы, только в этом случае выделять нужно две строчки 9 и 10.</w:t>
      </w:r>
    </w:p>
    <w:p w:rsidR="00FE15A7" w:rsidRPr="00E33457" w:rsidRDefault="00FE15A7" w:rsidP="009D796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3. Вставить диаграммы по образцу.</w:t>
      </w:r>
    </w:p>
    <w:p w:rsidR="00FE15A7" w:rsidRPr="00E33457" w:rsidRDefault="00FE15A7" w:rsidP="009D7961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6" type="#_x0000_t75" alt="образец для пр раб №2 ЭТ-2" style="position:absolute;left:0;text-align:left;margin-left:15.4pt;margin-top:6.95pt;width:443.55pt;height:251.35pt;z-index:251655168;visibility:visible">
            <v:imagedata r:id="rId8" o:title="" croptop="7178f" cropbottom="6017f"/>
            <w10:wrap type="square"/>
          </v:shape>
        </w:pict>
      </w:r>
    </w:p>
    <w:p w:rsidR="00FE15A7" w:rsidRPr="00E33457" w:rsidRDefault="00FE15A7" w:rsidP="009D796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Задание №2.</w:t>
      </w:r>
    </w:p>
    <w:p w:rsidR="00FE15A7" w:rsidRPr="00E33457" w:rsidRDefault="00FE15A7" w:rsidP="009D796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Набрать данные по образцу:</w:t>
      </w:r>
    </w:p>
    <w:p w:rsidR="00FE15A7" w:rsidRPr="00E33457" w:rsidRDefault="00FE15A7" w:rsidP="009D79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6" type="#_x0000_t75" style="width:499.5pt;height:207.75pt;visibility:visible">
            <v:imagedata r:id="rId9" o:title=""/>
          </v:shape>
        </w:pict>
      </w: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Внести необходимые формулы для подсчёта Стоимости товара без налога и Стоимости товара с учётом налога.</w:t>
      </w:r>
    </w:p>
    <w:p w:rsidR="00FE15A7" w:rsidRPr="00E33457" w:rsidRDefault="00FE15A7" w:rsidP="00BB36DD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Подсчитать общую стоимость товара с учётом налога.</w:t>
      </w:r>
    </w:p>
    <w:p w:rsidR="00FE15A7" w:rsidRPr="00E33457" w:rsidRDefault="00FE15A7" w:rsidP="00BB36DD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столбцах под номером 4,5,7 выставить денежный формат.</w:t>
      </w:r>
    </w:p>
    <w:p w:rsidR="00FE15A7" w:rsidRPr="00E33457" w:rsidRDefault="00FE15A7" w:rsidP="009D7961">
      <w:pPr>
        <w:spacing w:after="0" w:line="240" w:lineRule="auto"/>
        <w:ind w:left="993" w:hanging="426"/>
        <w:rPr>
          <w:rFonts w:ascii="Times New Roman" w:hAnsi="Times New Roman"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sz w:val="28"/>
          <w:szCs w:val="28"/>
        </w:rPr>
        <w:t>Задание №3</w:t>
      </w:r>
    </w:p>
    <w:p w:rsidR="00FE15A7" w:rsidRPr="00E33457" w:rsidRDefault="00FE15A7" w:rsidP="00BB36D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Заданы стоимость 1 кВт./ч. электроэнергии и показания счетчика за предыдущий и текущий месяцы. Необходимо вычислить расход электроэнергии за прошедший период и стоимость израсходованной электроэнергии.</w:t>
      </w:r>
    </w:p>
    <w:p w:rsidR="00FE15A7" w:rsidRPr="00E33457" w:rsidRDefault="00FE15A7" w:rsidP="00BB36D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 Расчеты вы выполняли на Листе 1, переименуйте его в Электроэнергию.</w:t>
      </w:r>
    </w:p>
    <w:p w:rsidR="00FE15A7" w:rsidRPr="00E33457" w:rsidRDefault="00FE15A7" w:rsidP="009D79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7" type="#_x0000_t75" style="width:488.25pt;height:279pt;visibility:visible">
            <v:imagedata r:id="rId10" o:title=""/>
          </v:shape>
        </w:pict>
      </w: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E15A7" w:rsidRPr="00E33457" w:rsidRDefault="00FE15A7" w:rsidP="009D7961">
      <w:pPr>
        <w:spacing w:after="0" w:line="240" w:lineRule="auto"/>
        <w:ind w:left="142" w:firstLine="425"/>
        <w:rPr>
          <w:rFonts w:ascii="Times New Roman" w:hAnsi="Times New Roman"/>
          <w:b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Задание № 4.</w:t>
      </w:r>
    </w:p>
    <w:p w:rsidR="00FE15A7" w:rsidRPr="00E33457" w:rsidRDefault="00FE15A7" w:rsidP="00BB36D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На листе 4 постройте круговую диаграмму, отображающую химический состав земного шара по данным следующей таблицы:</w:t>
      </w: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25.95pt;margin-top:10.55pt;width:181.8pt;height:159.1pt;z-index:-251660288;visibility:visible" wrapcoords="-89 0 -89 21498 21600 21498 21600 0 -89 0">
            <v:imagedata r:id="rId11" o:title=""/>
            <w10:wrap type="tight"/>
          </v:shape>
        </w:pict>
      </w: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9D796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pStyle w:val="ListParagraph"/>
        <w:numPr>
          <w:ilvl w:val="0"/>
          <w:numId w:val="24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Выделите данные диапазона </w:t>
      </w:r>
      <w:r w:rsidRPr="00E33457">
        <w:rPr>
          <w:rFonts w:ascii="Times New Roman" w:hAnsi="Times New Roman"/>
          <w:sz w:val="28"/>
          <w:szCs w:val="28"/>
          <w:lang w:val="en-US"/>
        </w:rPr>
        <w:t>A</w:t>
      </w:r>
      <w:r w:rsidRPr="00E33457">
        <w:rPr>
          <w:rFonts w:ascii="Times New Roman" w:hAnsi="Times New Roman"/>
          <w:sz w:val="28"/>
          <w:szCs w:val="28"/>
        </w:rPr>
        <w:t xml:space="preserve">2:В11 и на </w:t>
      </w:r>
      <w:r w:rsidRPr="00E33457">
        <w:rPr>
          <w:rFonts w:ascii="Times New Roman" w:hAnsi="Times New Roman"/>
          <w:b/>
          <w:i/>
          <w:sz w:val="28"/>
          <w:szCs w:val="28"/>
        </w:rPr>
        <w:t>вкладке Вставка – панели Диаграммы выберите Круговая – объёмная разрезанная круговая</w:t>
      </w:r>
      <w:r w:rsidRPr="00E33457">
        <w:rPr>
          <w:rFonts w:ascii="Times New Roman" w:hAnsi="Times New Roman"/>
          <w:sz w:val="28"/>
          <w:szCs w:val="28"/>
        </w:rPr>
        <w:t xml:space="preserve">. </w:t>
      </w:r>
    </w:p>
    <w:p w:rsidR="00FE15A7" w:rsidRPr="00E33457" w:rsidRDefault="00FE15A7" w:rsidP="00BB36DD">
      <w:pPr>
        <w:pStyle w:val="ListParagraph"/>
        <w:numPr>
          <w:ilvl w:val="0"/>
          <w:numId w:val="22"/>
        </w:numPr>
        <w:ind w:left="72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Подпишите название диаграммы.</w:t>
      </w:r>
    </w:p>
    <w:p w:rsidR="00FE15A7" w:rsidRPr="00E33457" w:rsidRDefault="00FE15A7" w:rsidP="00BB36DD">
      <w:pPr>
        <w:pStyle w:val="ListParagraph"/>
        <w:numPr>
          <w:ilvl w:val="0"/>
          <w:numId w:val="22"/>
        </w:numPr>
        <w:ind w:left="72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Указать подписи данных у вершины снаружи, выбрав соответствующую Команду на </w:t>
      </w:r>
      <w:r w:rsidRPr="00E33457">
        <w:rPr>
          <w:rFonts w:ascii="Times New Roman" w:hAnsi="Times New Roman"/>
          <w:b/>
          <w:i/>
          <w:sz w:val="28"/>
          <w:szCs w:val="28"/>
        </w:rPr>
        <w:t>вкладке Макет – панель Подписи – Подписи данных</w:t>
      </w:r>
      <w:r w:rsidRPr="00E33457">
        <w:rPr>
          <w:rFonts w:ascii="Times New Roman" w:hAnsi="Times New Roman"/>
          <w:b/>
          <w:sz w:val="28"/>
          <w:szCs w:val="28"/>
        </w:rPr>
        <w:t>.</w:t>
      </w: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15A7" w:rsidRPr="00E33457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 xml:space="preserve">Задание № 5. </w:t>
      </w:r>
      <w:r w:rsidRPr="00E33457">
        <w:rPr>
          <w:rFonts w:ascii="Times New Roman" w:hAnsi="Times New Roman"/>
          <w:sz w:val="28"/>
          <w:szCs w:val="28"/>
        </w:rPr>
        <w:t>Лист 5 переименуйте в «</w:t>
      </w:r>
      <w:r w:rsidRPr="00E33457">
        <w:rPr>
          <w:rFonts w:ascii="Times New Roman" w:hAnsi="Times New Roman"/>
          <w:b/>
          <w:sz w:val="28"/>
          <w:szCs w:val="28"/>
        </w:rPr>
        <w:t>ГИСТОГРАММА</w:t>
      </w:r>
      <w:r w:rsidRPr="00E33457">
        <w:rPr>
          <w:rFonts w:ascii="Times New Roman" w:hAnsi="Times New Roman"/>
          <w:sz w:val="28"/>
          <w:szCs w:val="28"/>
        </w:rPr>
        <w:t>» подготовьте на нём таблицу.</w:t>
      </w:r>
    </w:p>
    <w:p w:rsidR="00FE15A7" w:rsidRPr="00E33457" w:rsidRDefault="00FE15A7" w:rsidP="009D7961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E15A7" w:rsidRPr="00E33457" w:rsidRDefault="00FE15A7" w:rsidP="009D7961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РЕЗУЛЬТАТЫ ОЛИМПИАДЫ В СИДНЕЕ 2020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6"/>
        <w:gridCol w:w="1079"/>
        <w:gridCol w:w="1259"/>
        <w:gridCol w:w="1111"/>
      </w:tblGrid>
      <w:tr w:rsidR="00FE15A7" w:rsidRPr="00A37AB4" w:rsidTr="00E33457">
        <w:trPr>
          <w:jc w:val="center"/>
        </w:trPr>
        <w:tc>
          <w:tcPr>
            <w:tcW w:w="2236" w:type="dxa"/>
            <w:shd w:val="clear" w:color="auto" w:fill="CCC0D9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1074" w:type="dxa"/>
            <w:shd w:val="clear" w:color="auto" w:fill="CCC0D9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Золото</w:t>
            </w:r>
          </w:p>
        </w:tc>
        <w:tc>
          <w:tcPr>
            <w:tcW w:w="1110" w:type="dxa"/>
            <w:shd w:val="clear" w:color="auto" w:fill="CCC0D9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Серебро</w:t>
            </w:r>
          </w:p>
        </w:tc>
        <w:tc>
          <w:tcPr>
            <w:tcW w:w="1075" w:type="dxa"/>
            <w:shd w:val="clear" w:color="auto" w:fill="CCC0D9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Бронза</w:t>
            </w:r>
          </w:p>
        </w:tc>
      </w:tr>
      <w:tr w:rsidR="00FE15A7" w:rsidRPr="00A37AB4" w:rsidTr="00E33457">
        <w:trPr>
          <w:trHeight w:val="260"/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Беларусь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E15A7" w:rsidRPr="00A37AB4" w:rsidTr="00E33457">
        <w:trPr>
          <w:trHeight w:val="309"/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Германия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Италия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Казахстан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Канада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Китай 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Россия 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Украина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Франция 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E15A7" w:rsidRPr="00A37AB4" w:rsidTr="00E33457">
        <w:trPr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Чехия 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E15A7" w:rsidRPr="00A37AB4" w:rsidTr="00E33457">
        <w:trPr>
          <w:trHeight w:val="166"/>
          <w:jc w:val="center"/>
        </w:trPr>
        <w:tc>
          <w:tcPr>
            <w:tcW w:w="2236" w:type="dxa"/>
          </w:tcPr>
          <w:p w:rsidR="00FE15A7" w:rsidRPr="00A37AB4" w:rsidRDefault="00FE15A7" w:rsidP="009D79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Шри-Ланка</w:t>
            </w:r>
          </w:p>
        </w:tc>
        <w:tc>
          <w:tcPr>
            <w:tcW w:w="1074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0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75" w:type="dxa"/>
          </w:tcPr>
          <w:p w:rsidR="00FE15A7" w:rsidRPr="00A37AB4" w:rsidRDefault="00FE15A7" w:rsidP="009D79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E15A7" w:rsidRPr="00E33457" w:rsidRDefault="00FE15A7" w:rsidP="009D796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E33457" w:rsidRDefault="00FE15A7" w:rsidP="00BB36DD">
      <w:pPr>
        <w:pStyle w:val="ListParagraph"/>
        <w:numPr>
          <w:ilvl w:val="0"/>
          <w:numId w:val="21"/>
        </w:numPr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Постройте гистограмму, отображающую количество золотых, серебряных и бронзовых медалей, полученных спортсменами разных стран.</w:t>
      </w:r>
    </w:p>
    <w:p w:rsidR="00FE15A7" w:rsidRPr="00E33457" w:rsidRDefault="00FE15A7" w:rsidP="00BB36DD">
      <w:pPr>
        <w:pStyle w:val="ListParagraph"/>
        <w:numPr>
          <w:ilvl w:val="0"/>
          <w:numId w:val="21"/>
        </w:numPr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Отформатируйте диаграмму по своему вкусу. Измените легенду, сделайте заголовок.</w:t>
      </w:r>
    </w:p>
    <w:p w:rsidR="00FE15A7" w:rsidRPr="00E33457" w:rsidRDefault="00FE15A7" w:rsidP="00BB36DD">
      <w:pPr>
        <w:pStyle w:val="ListParagraph"/>
        <w:numPr>
          <w:ilvl w:val="0"/>
          <w:numId w:val="21"/>
        </w:numPr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Оформите область диаграммы рисунком на </w:t>
      </w:r>
      <w:r w:rsidRPr="00E33457">
        <w:rPr>
          <w:rFonts w:ascii="Times New Roman" w:hAnsi="Times New Roman"/>
          <w:b/>
          <w:i/>
          <w:sz w:val="28"/>
          <w:szCs w:val="28"/>
        </w:rPr>
        <w:t>вкладке Макет</w:t>
      </w:r>
      <w:r w:rsidRPr="00E33457">
        <w:rPr>
          <w:rFonts w:ascii="Times New Roman" w:hAnsi="Times New Roman"/>
          <w:sz w:val="28"/>
          <w:szCs w:val="28"/>
        </w:rPr>
        <w:t xml:space="preserve"> выбрать </w:t>
      </w:r>
      <w:r w:rsidRPr="00E33457">
        <w:rPr>
          <w:rFonts w:ascii="Times New Roman" w:hAnsi="Times New Roman"/>
          <w:b/>
          <w:i/>
          <w:sz w:val="28"/>
          <w:szCs w:val="28"/>
        </w:rPr>
        <w:t xml:space="preserve">панель Область построения </w:t>
      </w:r>
      <w:r w:rsidRPr="00E33457">
        <w:rPr>
          <w:rFonts w:ascii="Times New Roman" w:hAnsi="Times New Roman"/>
          <w:i/>
          <w:sz w:val="28"/>
          <w:szCs w:val="28"/>
        </w:rPr>
        <w:t>–</w:t>
      </w:r>
      <w:r w:rsidRPr="00E33457">
        <w:rPr>
          <w:rFonts w:ascii="Times New Roman" w:hAnsi="Times New Roman"/>
          <w:b/>
          <w:i/>
          <w:sz w:val="28"/>
          <w:szCs w:val="28"/>
        </w:rPr>
        <w:t xml:space="preserve"> Дополнительные параметры области построения</w:t>
      </w:r>
      <w:r w:rsidRPr="00E33457">
        <w:rPr>
          <w:rFonts w:ascii="Times New Roman" w:hAnsi="Times New Roman"/>
          <w:b/>
          <w:sz w:val="28"/>
          <w:szCs w:val="28"/>
        </w:rPr>
        <w:t xml:space="preserve"> </w:t>
      </w:r>
      <w:r w:rsidRPr="00E33457">
        <w:rPr>
          <w:rFonts w:ascii="Times New Roman" w:hAnsi="Times New Roman"/>
          <w:sz w:val="28"/>
          <w:szCs w:val="28"/>
        </w:rPr>
        <w:t xml:space="preserve">выбрать </w:t>
      </w:r>
      <w:r w:rsidRPr="00E33457">
        <w:rPr>
          <w:rFonts w:ascii="Times New Roman" w:hAnsi="Times New Roman"/>
          <w:b/>
          <w:i/>
          <w:sz w:val="28"/>
          <w:szCs w:val="28"/>
        </w:rPr>
        <w:t>заливка – рисунок или текстура</w:t>
      </w:r>
      <w:r w:rsidRPr="00E33457">
        <w:rPr>
          <w:rFonts w:ascii="Times New Roman" w:hAnsi="Times New Roman"/>
          <w:b/>
          <w:sz w:val="28"/>
          <w:szCs w:val="28"/>
        </w:rPr>
        <w:t xml:space="preserve"> </w:t>
      </w:r>
      <w:r w:rsidRPr="00E33457">
        <w:rPr>
          <w:rFonts w:ascii="Times New Roman" w:hAnsi="Times New Roman"/>
          <w:sz w:val="28"/>
          <w:szCs w:val="28"/>
        </w:rPr>
        <w:t>и выбрать рисунок «</w:t>
      </w:r>
      <w:r w:rsidRPr="00E33457">
        <w:rPr>
          <w:rFonts w:ascii="Times New Roman" w:hAnsi="Times New Roman"/>
          <w:b/>
          <w:i/>
          <w:sz w:val="28"/>
          <w:szCs w:val="28"/>
        </w:rPr>
        <w:t>Вставить из</w:t>
      </w:r>
      <w:r w:rsidRPr="00E33457">
        <w:rPr>
          <w:rFonts w:ascii="Times New Roman" w:hAnsi="Times New Roman"/>
          <w:sz w:val="28"/>
          <w:szCs w:val="28"/>
        </w:rPr>
        <w:t>».</w:t>
      </w:r>
      <w:r w:rsidRPr="00E33457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Нажав на кнопку файл указать путь к рисунку, который должен стать фоном</w:t>
      </w:r>
      <w:r w:rsidRPr="00E33457">
        <w:rPr>
          <w:rFonts w:ascii="Times New Roman" w:hAnsi="Times New Roman"/>
          <w:sz w:val="28"/>
          <w:szCs w:val="28"/>
        </w:rPr>
        <w:t>. (</w:t>
      </w:r>
      <w:r w:rsidRPr="00E33457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В настройках фона можно указать следующие критерии: прозрачность картинки, смещение картинки относительно границ фона, растянуть изображение или замостить им фон)</w:t>
      </w:r>
    </w:p>
    <w:p w:rsidR="00FE15A7" w:rsidRPr="00E33457" w:rsidRDefault="00FE15A7" w:rsidP="00BB36DD">
      <w:pPr>
        <w:pStyle w:val="ListParagraph"/>
        <w:numPr>
          <w:ilvl w:val="0"/>
          <w:numId w:val="21"/>
        </w:numPr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Добавить столбец </w:t>
      </w:r>
      <w:r w:rsidRPr="00E33457">
        <w:rPr>
          <w:rFonts w:ascii="Times New Roman" w:hAnsi="Times New Roman"/>
          <w:b/>
          <w:sz w:val="28"/>
          <w:szCs w:val="28"/>
        </w:rPr>
        <w:t>Очки</w:t>
      </w:r>
      <w:r w:rsidRPr="00E33457">
        <w:rPr>
          <w:rFonts w:ascii="Times New Roman" w:hAnsi="Times New Roman"/>
          <w:sz w:val="28"/>
          <w:szCs w:val="28"/>
        </w:rPr>
        <w:t>, в котором подсчитать количество очков, полученных странами. За золотую медаль начисляется 3 очка, за серебряную - 2, за бронзовую – 1.</w:t>
      </w:r>
    </w:p>
    <w:p w:rsidR="00FE15A7" w:rsidRPr="00E33457" w:rsidRDefault="00FE15A7" w:rsidP="00BB36DD">
      <w:pPr>
        <w:pStyle w:val="ListParagraph"/>
        <w:numPr>
          <w:ilvl w:val="0"/>
          <w:numId w:val="21"/>
        </w:numPr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Постройте линейчатую диаграмму в виде цилиндров по данным столбца О</w:t>
      </w:r>
      <w:r w:rsidRPr="00E33457">
        <w:rPr>
          <w:rFonts w:ascii="Times New Roman" w:hAnsi="Times New Roman"/>
          <w:b/>
          <w:sz w:val="28"/>
          <w:szCs w:val="28"/>
        </w:rPr>
        <w:t>чки</w:t>
      </w:r>
      <w:r w:rsidRPr="00E33457">
        <w:rPr>
          <w:rFonts w:ascii="Times New Roman" w:hAnsi="Times New Roman"/>
          <w:sz w:val="28"/>
          <w:szCs w:val="28"/>
        </w:rPr>
        <w:t xml:space="preserve">. Разместите диаграмму на отдельном лист, выбрав команду </w:t>
      </w:r>
      <w:r w:rsidRPr="00E33457">
        <w:rPr>
          <w:rFonts w:ascii="Times New Roman" w:hAnsi="Times New Roman"/>
          <w:b/>
          <w:i/>
          <w:sz w:val="28"/>
          <w:szCs w:val="28"/>
        </w:rPr>
        <w:t>на вкладке Конструктор – панель Расположение.</w:t>
      </w:r>
      <w:r w:rsidRPr="00E33457">
        <w:rPr>
          <w:rFonts w:ascii="Times New Roman" w:hAnsi="Times New Roman"/>
          <w:sz w:val="28"/>
          <w:szCs w:val="28"/>
        </w:rPr>
        <w:t xml:space="preserve"> </w:t>
      </w:r>
    </w:p>
    <w:p w:rsidR="00FE15A7" w:rsidRDefault="00FE15A7" w:rsidP="00D44CD8">
      <w:pPr>
        <w:spacing w:line="360" w:lineRule="auto"/>
        <w:rPr>
          <w:b/>
          <w:i/>
          <w:color w:val="000000"/>
          <w:sz w:val="28"/>
          <w:szCs w:val="28"/>
        </w:rPr>
      </w:pPr>
    </w:p>
    <w:p w:rsidR="00FE15A7" w:rsidRDefault="00FE15A7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FE15A7" w:rsidRPr="003C68AC" w:rsidRDefault="00FE15A7" w:rsidP="003C68AC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C68AC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1. Для чего предназначены электронные таблицы?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2.  Как обозначается адрес ячейки?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3. Как добавить столбец или строку?</w:t>
      </w:r>
    </w:p>
    <w:p w:rsidR="00FE15A7" w:rsidRPr="003C68AC" w:rsidRDefault="00FE15A7" w:rsidP="003C68AC">
      <w:pPr>
        <w:shd w:val="clear" w:color="auto" w:fill="FFFFFF"/>
        <w:tabs>
          <w:tab w:val="left" w:pos="411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4.  Как удалить столбец или строку?</w:t>
      </w: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5.  Как отредактировать содержимое ячейки?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6.  Как вводятся формулы в ячейку?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7.  Какие категории функций вы можете назвать?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8.  Каким образом выполняется копирование содержимого ячейки?</w:t>
      </w:r>
    </w:p>
    <w:p w:rsidR="00FE15A7" w:rsidRPr="003C68AC" w:rsidRDefault="00FE15A7" w:rsidP="003C6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68AC">
        <w:rPr>
          <w:rFonts w:ascii="Times New Roman" w:hAnsi="Times New Roman"/>
          <w:color w:val="000000"/>
          <w:sz w:val="28"/>
          <w:szCs w:val="28"/>
          <w:lang w:eastAsia="ru-RU"/>
        </w:rPr>
        <w:t>9. Как увеличить или уменьшить разрядность чисел?</w:t>
      </w:r>
    </w:p>
    <w:p w:rsidR="00FE15A7" w:rsidRDefault="00FE15A7" w:rsidP="003C68AC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E33457" w:rsidRDefault="00FE15A7">
      <w:pPr>
        <w:rPr>
          <w:rFonts w:ascii="Times New Roman" w:eastAsia="FangSong" w:hAnsi="Times New Roman"/>
          <w:b/>
          <w:i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br w:type="page"/>
      </w:r>
    </w:p>
    <w:p w:rsidR="00FE15A7" w:rsidRPr="00E33457" w:rsidRDefault="00FE15A7" w:rsidP="00E3345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4" w:name="_Toc104911576"/>
      <w:bookmarkStart w:id="15" w:name="_Toc104996517"/>
      <w:r w:rsidRPr="00E33457">
        <w:rPr>
          <w:rFonts w:ascii="Times New Roman" w:hAnsi="Times New Roman"/>
          <w:color w:val="auto"/>
        </w:rPr>
        <w:t>Практическая работа №3</w:t>
      </w:r>
      <w:bookmarkStart w:id="16" w:name="_Toc104911577"/>
      <w:bookmarkEnd w:id="14"/>
      <w:r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br/>
      </w:r>
      <w:r w:rsidRPr="00E33457">
        <w:rPr>
          <w:rFonts w:ascii="Times New Roman" w:hAnsi="Times New Roman"/>
          <w:color w:val="auto"/>
        </w:rPr>
        <w:t>Тема:  СОЗДАНИЕ ЭЛЕКТРОННОЙ КНИГИ</w:t>
      </w:r>
      <w:bookmarkEnd w:id="16"/>
      <w:r>
        <w:rPr>
          <w:rFonts w:ascii="Times New Roman" w:hAnsi="Times New Roman"/>
          <w:color w:val="auto"/>
        </w:rPr>
        <w:t xml:space="preserve">. </w:t>
      </w:r>
      <w:bookmarkStart w:id="17" w:name="_Toc104911578"/>
      <w:r w:rsidRPr="00E33457">
        <w:rPr>
          <w:rFonts w:ascii="Times New Roman" w:hAnsi="Times New Roman"/>
          <w:color w:val="auto"/>
        </w:rPr>
        <w:t>ОТНОСИТЕЛЬНАЯ И АБСОЛЮТНАЯ АДРЕСАЦИЯ</w:t>
      </w:r>
      <w:bookmarkEnd w:id="17"/>
      <w:r>
        <w:rPr>
          <w:rFonts w:ascii="Times New Roman" w:hAnsi="Times New Roman"/>
          <w:color w:val="auto"/>
        </w:rPr>
        <w:t xml:space="preserve"> </w:t>
      </w:r>
      <w:r w:rsidRPr="00E33457">
        <w:rPr>
          <w:rFonts w:ascii="Times New Roman" w:hAnsi="Times New Roman"/>
          <w:color w:val="auto"/>
        </w:rPr>
        <w:t xml:space="preserve"> </w:t>
      </w:r>
      <w:bookmarkStart w:id="18" w:name="_Toc104911579"/>
      <w:r w:rsidRPr="00E33457">
        <w:rPr>
          <w:rFonts w:ascii="Times New Roman" w:hAnsi="Times New Roman"/>
          <w:color w:val="auto"/>
        </w:rPr>
        <w:t>В MS EXCEL</w:t>
      </w:r>
      <w:bookmarkEnd w:id="15"/>
      <w:bookmarkEnd w:id="18"/>
    </w:p>
    <w:p w:rsidR="00FE15A7" w:rsidRPr="0085715B" w:rsidRDefault="00FE15A7" w:rsidP="0085715B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FE15A7" w:rsidRPr="0085715B" w:rsidRDefault="00FE15A7" w:rsidP="0085715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E15A7" w:rsidRPr="00541612" w:rsidRDefault="00FE15A7" w:rsidP="005416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612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Pr="00541612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41612">
        <w:rPr>
          <w:rFonts w:ascii="Times New Roman" w:hAnsi="Times New Roman"/>
          <w:sz w:val="28"/>
          <w:szCs w:val="28"/>
        </w:rPr>
        <w:t xml:space="preserve"> Прикладное программное обеспечение</w:t>
      </w:r>
      <w:r w:rsidRPr="00541612">
        <w:rPr>
          <w:rFonts w:ascii="Times New Roman" w:hAnsi="Times New Roman"/>
          <w:bCs/>
          <w:sz w:val="28"/>
          <w:szCs w:val="28"/>
        </w:rPr>
        <w:t xml:space="preserve"> </w:t>
      </w:r>
      <w:r w:rsidRPr="00541612">
        <w:rPr>
          <w:rFonts w:ascii="Times New Roman" w:hAnsi="Times New Roman"/>
          <w:sz w:val="28"/>
          <w:szCs w:val="28"/>
        </w:rPr>
        <w:t>Microsoft Office Excel. «Работа с формулами, относительная и абсолютная ссылка»</w:t>
      </w:r>
    </w:p>
    <w:p w:rsidR="00FE15A7" w:rsidRPr="00541612" w:rsidRDefault="00FE15A7" w:rsidP="005416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612">
        <w:rPr>
          <w:rFonts w:ascii="Times New Roman" w:hAnsi="Times New Roman"/>
          <w:b/>
          <w:bCs/>
          <w:sz w:val="28"/>
          <w:szCs w:val="28"/>
        </w:rPr>
        <w:t>Цель:</w:t>
      </w:r>
      <w:r w:rsidRPr="00541612">
        <w:rPr>
          <w:rFonts w:ascii="Times New Roman" w:hAnsi="Times New Roman"/>
          <w:bCs/>
          <w:sz w:val="28"/>
          <w:szCs w:val="28"/>
        </w:rPr>
        <w:t xml:space="preserve"> </w:t>
      </w:r>
      <w:r w:rsidRPr="00541612">
        <w:rPr>
          <w:rFonts w:ascii="Times New Roman" w:hAnsi="Times New Roman"/>
          <w:spacing w:val="-2"/>
          <w:sz w:val="28"/>
          <w:szCs w:val="28"/>
        </w:rPr>
        <w:t>Изучение информационной технологии органи</w:t>
      </w:r>
      <w:r w:rsidRPr="00541612">
        <w:rPr>
          <w:rFonts w:ascii="Times New Roman" w:hAnsi="Times New Roman"/>
          <w:spacing w:val="-2"/>
          <w:sz w:val="28"/>
          <w:szCs w:val="28"/>
        </w:rPr>
        <w:softHyphen/>
      </w:r>
      <w:r w:rsidRPr="00541612">
        <w:rPr>
          <w:rFonts w:ascii="Times New Roman" w:hAnsi="Times New Roman"/>
          <w:sz w:val="28"/>
          <w:szCs w:val="28"/>
        </w:rPr>
        <w:t>зации расчетов с использованием встроенных функций в табли</w:t>
      </w:r>
      <w:r w:rsidRPr="00541612">
        <w:rPr>
          <w:rFonts w:ascii="Times New Roman" w:hAnsi="Times New Roman"/>
          <w:sz w:val="28"/>
          <w:szCs w:val="28"/>
        </w:rPr>
        <w:softHyphen/>
        <w:t xml:space="preserve">цах </w:t>
      </w:r>
      <w:r w:rsidRPr="00541612">
        <w:rPr>
          <w:rFonts w:ascii="Times New Roman" w:hAnsi="Times New Roman"/>
          <w:sz w:val="28"/>
          <w:szCs w:val="28"/>
          <w:lang w:val="en-US"/>
        </w:rPr>
        <w:t>MS</w:t>
      </w:r>
      <w:r w:rsidRPr="00541612">
        <w:rPr>
          <w:rFonts w:ascii="Times New Roman" w:hAnsi="Times New Roman"/>
          <w:sz w:val="28"/>
          <w:szCs w:val="28"/>
        </w:rPr>
        <w:t xml:space="preserve"> </w:t>
      </w:r>
      <w:r w:rsidRPr="00541612">
        <w:rPr>
          <w:rFonts w:ascii="Times New Roman" w:hAnsi="Times New Roman"/>
          <w:sz w:val="28"/>
          <w:szCs w:val="28"/>
          <w:lang w:val="en-US"/>
        </w:rPr>
        <w:t>Excel</w:t>
      </w:r>
      <w:r w:rsidRPr="00541612">
        <w:rPr>
          <w:rFonts w:ascii="Times New Roman" w:hAnsi="Times New Roman"/>
          <w:sz w:val="28"/>
          <w:szCs w:val="28"/>
        </w:rPr>
        <w:t>.</w:t>
      </w:r>
    </w:p>
    <w:p w:rsidR="00FE15A7" w:rsidRPr="0085715B" w:rsidRDefault="00FE15A7" w:rsidP="0085715B">
      <w:pPr>
        <w:shd w:val="clear" w:color="auto" w:fill="FFFFFF"/>
        <w:tabs>
          <w:tab w:val="center" w:pos="4677"/>
          <w:tab w:val="left" w:pos="7728"/>
        </w:tabs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sz w:val="28"/>
          <w:szCs w:val="28"/>
        </w:rPr>
        <w:tab/>
      </w:r>
      <w:r w:rsidRPr="0085715B">
        <w:rPr>
          <w:rFonts w:ascii="Times New Roman" w:hAnsi="Times New Roman"/>
          <w:sz w:val="28"/>
          <w:szCs w:val="28"/>
        </w:rPr>
        <w:t xml:space="preserve"> 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iCs/>
          <w:sz w:val="28"/>
          <w:szCs w:val="28"/>
        </w:rPr>
        <w:t>Задание 1.</w:t>
      </w:r>
      <w:r w:rsidRPr="0085715B">
        <w:rPr>
          <w:rFonts w:ascii="Times New Roman" w:hAnsi="Times New Roman"/>
          <w:sz w:val="28"/>
          <w:szCs w:val="28"/>
        </w:rPr>
        <w:t xml:space="preserve"> </w:t>
      </w:r>
      <w:r w:rsidRPr="0085715B">
        <w:rPr>
          <w:rFonts w:ascii="Times New Roman" w:hAnsi="Times New Roman"/>
          <w:b/>
          <w:bCs/>
          <w:spacing w:val="-3"/>
          <w:sz w:val="28"/>
          <w:szCs w:val="28"/>
        </w:rPr>
        <w:t xml:space="preserve"> Создать таблицу «Расчет заработной платы». </w:t>
      </w:r>
      <w:r w:rsidRPr="0085715B">
        <w:rPr>
          <w:rFonts w:ascii="Times New Roman" w:hAnsi="Times New Roman"/>
          <w:b/>
          <w:bCs/>
          <w:spacing w:val="-6"/>
          <w:sz w:val="28"/>
          <w:szCs w:val="28"/>
        </w:rPr>
        <w:t xml:space="preserve">Построить гистограмму и круговую диаграмму по результатам </w:t>
      </w:r>
      <w:r w:rsidRPr="0085715B">
        <w:rPr>
          <w:rFonts w:ascii="Times New Roman" w:hAnsi="Times New Roman"/>
          <w:b/>
          <w:bCs/>
          <w:sz w:val="28"/>
          <w:szCs w:val="28"/>
        </w:rPr>
        <w:t>расчетов.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Данные для построения диаграммы выделяйте при нажатой клавише [</w:t>
      </w:r>
      <w:r w:rsidRPr="0085715B">
        <w:rPr>
          <w:rFonts w:ascii="Times New Roman" w:hAnsi="Times New Roman"/>
          <w:sz w:val="28"/>
          <w:szCs w:val="28"/>
          <w:lang w:val="en-US"/>
        </w:rPr>
        <w:t>Ctrl</w:t>
      </w:r>
      <w:r w:rsidRPr="0085715B">
        <w:rPr>
          <w:rFonts w:ascii="Times New Roman" w:hAnsi="Times New Roman"/>
          <w:sz w:val="28"/>
          <w:szCs w:val="28"/>
        </w:rPr>
        <w:t>].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3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Исходные данные представлены на рис. 1.</w:t>
      </w:r>
    </w:p>
    <w:p w:rsidR="00FE15A7" w:rsidRPr="0085715B" w:rsidRDefault="00FE15A7" w:rsidP="0085715B">
      <w:pPr>
        <w:spacing w:after="0" w:line="240" w:lineRule="auto"/>
        <w:ind w:left="125" w:right="115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395.25pt;height:195.75pt;visibility:visible">
            <v:imagedata r:id="rId12" o:title=""/>
          </v:shape>
        </w:pict>
      </w:r>
    </w:p>
    <w:p w:rsidR="00FE15A7" w:rsidRPr="0085715B" w:rsidRDefault="00FE15A7" w:rsidP="0085715B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Line 2" o:spid="_x0000_s1028" style="position:absolute;left:0;text-align:left;z-index:251659264;visibility:visible;mso-wrap-distance-left:3.17497mm;mso-wrap-distance-right:3.17497mm;mso-position-horizontal-relative:margin" from="732.95pt,240.25pt" to="732.9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" o:allowincell="f" strokeweight=".5pt">
            <w10:wrap anchorx="margin"/>
          </v:line>
        </w:pict>
      </w:r>
      <w:r w:rsidRPr="0085715B">
        <w:rPr>
          <w:rFonts w:ascii="Times New Roman" w:hAnsi="Times New Roman"/>
          <w:sz w:val="28"/>
          <w:szCs w:val="28"/>
        </w:rPr>
        <w:t>Расчетные формулы: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b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Премия = Оклад </w:t>
      </w:r>
      <w:r w:rsidRPr="0085715B">
        <w:rPr>
          <w:rFonts w:ascii="Times New Roman" w:hAnsi="Times New Roman"/>
          <w:b/>
          <w:sz w:val="28"/>
          <w:szCs w:val="28"/>
        </w:rPr>
        <w:t xml:space="preserve">х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20%;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b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>Итого начислено - Оклад + Премия;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b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Подоходный налог = Итого начислено </w:t>
      </w:r>
      <w:r w:rsidRPr="0085715B">
        <w:rPr>
          <w:rFonts w:ascii="Times New Roman" w:hAnsi="Times New Roman"/>
          <w:b/>
          <w:sz w:val="28"/>
          <w:szCs w:val="28"/>
        </w:rPr>
        <w:t xml:space="preserve">х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13%;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b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Итого к выдаче </w:t>
      </w:r>
      <w:r w:rsidRPr="0085715B">
        <w:rPr>
          <w:rFonts w:ascii="Times New Roman" w:hAnsi="Times New Roman"/>
          <w:b/>
          <w:sz w:val="28"/>
          <w:szCs w:val="28"/>
        </w:rPr>
        <w:t xml:space="preserve">=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Итого начислено </w:t>
      </w:r>
      <w:r w:rsidRPr="0085715B">
        <w:rPr>
          <w:rFonts w:ascii="Times New Roman" w:hAnsi="Times New Roman"/>
          <w:b/>
          <w:sz w:val="28"/>
          <w:szCs w:val="28"/>
        </w:rPr>
        <w:t xml:space="preserve">-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Подоходный налог.</w: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bCs/>
          <w:i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i/>
          <w:sz w:val="28"/>
          <w:szCs w:val="28"/>
          <w:lang w:val="be-BY"/>
        </w:rPr>
        <w:br w:type="page"/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5" w:right="5" w:firstLine="28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sz w:val="28"/>
          <w:szCs w:val="28"/>
          <w:lang w:val="be-BY"/>
        </w:rPr>
        <w:t>Задание 2.</w:t>
      </w:r>
      <w:r w:rsidRPr="0085715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5715B">
        <w:rPr>
          <w:rFonts w:ascii="Times New Roman" w:hAnsi="Times New Roman"/>
          <w:sz w:val="28"/>
          <w:szCs w:val="28"/>
        </w:rPr>
        <w:t xml:space="preserve"> </w:t>
      </w:r>
      <w:r w:rsidRPr="0085715B">
        <w:rPr>
          <w:rFonts w:ascii="Times New Roman" w:hAnsi="Times New Roman"/>
          <w:b/>
          <w:bCs/>
          <w:sz w:val="28"/>
          <w:szCs w:val="28"/>
        </w:rPr>
        <w:t>Создать таблицу динамики розничных цен и произвести расчет средних значений.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Исходные данные представлены на рис. 2.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347.25pt;height:235.5pt;visibility:visible">
            <v:imagedata r:id="rId13" o:title=""/>
          </v:shape>
        </w:pict>
      </w:r>
    </w:p>
    <w:p w:rsidR="00FE15A7" w:rsidRPr="0085715B" w:rsidRDefault="00FE15A7" w:rsidP="0085715B">
      <w:pPr>
        <w:spacing w:after="0" w:line="240" w:lineRule="auto"/>
        <w:ind w:left="-284" w:hanging="284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93" w:right="29"/>
        <w:jc w:val="both"/>
        <w:rPr>
          <w:rFonts w:ascii="Times New Roman" w:hAnsi="Times New Roman"/>
          <w:spacing w:val="-11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1. На листе «Динамика цен» создайте таблицу по образцу, как на рис. 2.</w:t>
      </w:r>
    </w:p>
    <w:p w:rsidR="00FE15A7" w:rsidRPr="0085715B" w:rsidRDefault="00FE15A7" w:rsidP="0085715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93" w:right="19"/>
        <w:jc w:val="both"/>
        <w:rPr>
          <w:rFonts w:ascii="Times New Roman" w:hAnsi="Times New Roman"/>
          <w:spacing w:val="-15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2.Произведите расчет изменения цены в колонке «Е» по формуле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07"/>
        <w:jc w:val="both"/>
        <w:rPr>
          <w:rFonts w:ascii="Times New Roman" w:hAnsi="Times New Roman"/>
          <w:b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>Изменение цены = Цена на 01. 06.2003/Цена на 01. 04.2003.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19" w:right="19" w:firstLine="28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Не забудьте задать процентный формат чисел в колонке «Е» (</w:t>
      </w:r>
      <w:r w:rsidRPr="0085715B">
        <w:rPr>
          <w:rFonts w:ascii="Times New Roman" w:hAnsi="Times New Roman"/>
          <w:i/>
          <w:iCs/>
          <w:sz w:val="28"/>
          <w:szCs w:val="28"/>
        </w:rPr>
        <w:t>Формат/ Ячейки/ Число/ Процентный).</w:t>
      </w:r>
    </w:p>
    <w:p w:rsidR="00FE15A7" w:rsidRPr="0085715B" w:rsidRDefault="00FE15A7" w:rsidP="0085715B">
      <w:pPr>
        <w:shd w:val="clear" w:color="auto" w:fill="FFFFFF"/>
        <w:tabs>
          <w:tab w:val="left" w:pos="566"/>
        </w:tabs>
        <w:spacing w:after="0" w:line="240" w:lineRule="auto"/>
        <w:ind w:right="10" w:firstLine="29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pacing w:val="-10"/>
          <w:sz w:val="28"/>
          <w:szCs w:val="28"/>
        </w:rPr>
        <w:t>3.</w:t>
      </w:r>
      <w:r w:rsidRPr="0085715B">
        <w:rPr>
          <w:rFonts w:ascii="Times New Roman" w:hAnsi="Times New Roman"/>
          <w:sz w:val="28"/>
          <w:szCs w:val="28"/>
        </w:rPr>
        <w:tab/>
        <w:t xml:space="preserve">Рассчитайте средние значения по колонкам, пользуясь мастером функций </w:t>
      </w:r>
      <w:r w:rsidRPr="0085715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85715B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x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85715B">
        <w:rPr>
          <w:rFonts w:ascii="Times New Roman" w:hAnsi="Times New Roman"/>
          <w:sz w:val="28"/>
          <w:szCs w:val="28"/>
        </w:rPr>
        <w:t xml:space="preserve">Функция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СРЗНАЧ </w:t>
      </w:r>
      <w:r w:rsidRPr="0085715B">
        <w:rPr>
          <w:rFonts w:ascii="Times New Roman" w:hAnsi="Times New Roman"/>
          <w:sz w:val="28"/>
          <w:szCs w:val="28"/>
        </w:rPr>
        <w:t xml:space="preserve">находится в разделе </w:t>
      </w:r>
      <w:r w:rsidRPr="0085715B">
        <w:rPr>
          <w:rFonts w:ascii="Times New Roman" w:hAnsi="Times New Roman"/>
          <w:spacing w:val="-1"/>
          <w:sz w:val="28"/>
          <w:szCs w:val="28"/>
        </w:rPr>
        <w:t>«Статистические». Для расчета функции среднего значения уста</w:t>
      </w:r>
      <w:r w:rsidRPr="0085715B">
        <w:rPr>
          <w:rFonts w:ascii="Times New Roman" w:hAnsi="Times New Roman"/>
          <w:spacing w:val="-1"/>
          <w:sz w:val="28"/>
          <w:szCs w:val="28"/>
        </w:rPr>
        <w:softHyphen/>
        <w:t>н</w:t>
      </w:r>
      <w:r w:rsidRPr="0085715B">
        <w:rPr>
          <w:rFonts w:ascii="Times New Roman" w:hAnsi="Times New Roman"/>
          <w:sz w:val="28"/>
          <w:szCs w:val="28"/>
        </w:rPr>
        <w:t xml:space="preserve">овите курсор в соответствующей ячейке для расчета среднего значения (В14), запустите мастер функций (кнопкой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Вставка функции </w:t>
      </w:r>
      <w:r w:rsidRPr="0085715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85715B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x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5715B">
        <w:rPr>
          <w:rFonts w:ascii="Times New Roman" w:hAnsi="Times New Roman"/>
          <w:sz w:val="28"/>
          <w:szCs w:val="28"/>
        </w:rPr>
        <w:t xml:space="preserve">или командой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Вставка/Функция) </w:t>
      </w:r>
      <w:r w:rsidRPr="0085715B">
        <w:rPr>
          <w:rFonts w:ascii="Times New Roman" w:hAnsi="Times New Roman"/>
          <w:sz w:val="28"/>
          <w:szCs w:val="28"/>
        </w:rPr>
        <w:t xml:space="preserve">и на первом шаге мастера  выберите функцию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СРЗНАЧ </w:t>
      </w:r>
      <w:r w:rsidRPr="0085715B">
        <w:rPr>
          <w:rFonts w:ascii="Times New Roman" w:hAnsi="Times New Roman"/>
          <w:sz w:val="28"/>
          <w:szCs w:val="28"/>
        </w:rPr>
        <w:t xml:space="preserve">(категория </w:t>
      </w:r>
      <w:r w:rsidRPr="0085715B">
        <w:rPr>
          <w:rFonts w:ascii="Times New Roman" w:hAnsi="Times New Roman"/>
          <w:i/>
          <w:iCs/>
          <w:sz w:val="28"/>
          <w:szCs w:val="28"/>
        </w:rPr>
        <w:t>Статистичес</w:t>
      </w:r>
      <w:r w:rsidRPr="0085715B">
        <w:rPr>
          <w:rFonts w:ascii="Times New Roman" w:hAnsi="Times New Roman"/>
          <w:i/>
          <w:iCs/>
          <w:sz w:val="28"/>
          <w:szCs w:val="28"/>
        </w:rPr>
        <w:softHyphen/>
        <w:t>кие/СРЗНАЧ)</w:t>
      </w:r>
      <w:r w:rsidRPr="0085715B">
        <w:rPr>
          <w:rFonts w:ascii="Times New Roman" w:hAnsi="Times New Roman"/>
          <w:sz w:val="28"/>
          <w:szCs w:val="28"/>
        </w:rPr>
        <w:t>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Аналогично рассчитайте средние значения в других колонках.</w:t>
      </w:r>
    </w:p>
    <w:p w:rsidR="00FE15A7" w:rsidRPr="0085715B" w:rsidRDefault="00FE15A7" w:rsidP="0085715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/>
          <w:i/>
          <w:iCs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 xml:space="preserve">4. В ячейке А2 задайте функцию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СЕГОДНЯ, </w:t>
      </w:r>
      <w:r w:rsidRPr="0085715B">
        <w:rPr>
          <w:rFonts w:ascii="Times New Roman" w:hAnsi="Times New Roman"/>
          <w:sz w:val="28"/>
          <w:szCs w:val="28"/>
        </w:rPr>
        <w:t xml:space="preserve">отображающую текущую дату, установленную в компьютере </w:t>
      </w:r>
      <w:r w:rsidRPr="0085715B">
        <w:rPr>
          <w:rFonts w:ascii="Times New Roman" w:hAnsi="Times New Roman"/>
          <w:i/>
          <w:iCs/>
          <w:sz w:val="28"/>
          <w:szCs w:val="28"/>
        </w:rPr>
        <w:t>{Вставка/Функция/ Дата и Время/Сегодня).</w:t>
      </w:r>
    </w:p>
    <w:p w:rsidR="00FE15A7" w:rsidRPr="0085715B" w:rsidRDefault="00FE15A7" w:rsidP="0085715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/>
          <w:spacing w:val="-13"/>
          <w:sz w:val="28"/>
          <w:szCs w:val="28"/>
        </w:rPr>
      </w:pPr>
    </w:p>
    <w:p w:rsidR="00FE15A7" w:rsidRPr="0085715B" w:rsidRDefault="00FE15A7" w:rsidP="0085715B">
      <w:pPr>
        <w:shd w:val="clear" w:color="auto" w:fill="FFFFFF"/>
        <w:spacing w:after="0" w:line="240" w:lineRule="auto"/>
        <w:ind w:firstLine="29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spacing w:val="-5"/>
          <w:sz w:val="28"/>
          <w:szCs w:val="28"/>
        </w:rPr>
        <w:t>Задание 3</w:t>
      </w:r>
      <w:r w:rsidRPr="0085715B">
        <w:rPr>
          <w:rFonts w:ascii="Times New Roman" w:hAnsi="Times New Roman"/>
          <w:b/>
          <w:bCs/>
          <w:spacing w:val="-5"/>
          <w:sz w:val="28"/>
          <w:szCs w:val="28"/>
        </w:rPr>
        <w:t xml:space="preserve">. Создать таблицу изменения количества рабочих </w:t>
      </w:r>
      <w:r w:rsidRPr="0085715B">
        <w:rPr>
          <w:rFonts w:ascii="Times New Roman" w:hAnsi="Times New Roman"/>
          <w:b/>
          <w:bCs/>
          <w:spacing w:val="-9"/>
          <w:sz w:val="28"/>
          <w:szCs w:val="28"/>
        </w:rPr>
        <w:t xml:space="preserve">дней наемных работников и произвести расчет средних значений. </w:t>
      </w:r>
      <w:r w:rsidRPr="0085715B">
        <w:rPr>
          <w:rFonts w:ascii="Times New Roman" w:hAnsi="Times New Roman"/>
          <w:b/>
          <w:bCs/>
          <w:sz w:val="28"/>
          <w:szCs w:val="28"/>
        </w:rPr>
        <w:t>Построить график по данным таблицы.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98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Исходные данные представлены на рис. 3.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1. На очередном свободном листе электронной книги «Расче</w:t>
      </w:r>
      <w:r w:rsidRPr="0085715B">
        <w:rPr>
          <w:rFonts w:ascii="Times New Roman" w:hAnsi="Times New Roman"/>
          <w:sz w:val="28"/>
          <w:szCs w:val="28"/>
        </w:rPr>
        <w:softHyphen/>
        <w:t>ты» создайте таблицу по заданию. Объединение выделенных яче</w:t>
      </w:r>
      <w:r w:rsidRPr="0085715B">
        <w:rPr>
          <w:rFonts w:ascii="Times New Roman" w:hAnsi="Times New Roman"/>
          <w:sz w:val="28"/>
          <w:szCs w:val="28"/>
        </w:rPr>
        <w:softHyphen/>
        <w:t xml:space="preserve">ек произведите кнопкой панели инструментов </w:t>
      </w:r>
      <w:r w:rsidRPr="0085715B">
        <w:rPr>
          <w:rFonts w:ascii="Times New Roman" w:hAnsi="Times New Roman"/>
          <w:i/>
          <w:iCs/>
          <w:sz w:val="28"/>
          <w:szCs w:val="28"/>
        </w:rPr>
        <w:t>Объединить и по</w:t>
      </w:r>
      <w:r w:rsidRPr="0085715B">
        <w:rPr>
          <w:rFonts w:ascii="Times New Roman" w:hAnsi="Times New Roman"/>
          <w:i/>
          <w:iCs/>
          <w:sz w:val="28"/>
          <w:szCs w:val="28"/>
        </w:rPr>
        <w:softHyphen/>
      </w:r>
      <w:r w:rsidRPr="0085715B">
        <w:rPr>
          <w:rFonts w:ascii="Times New Roman" w:hAnsi="Times New Roman"/>
          <w:i/>
          <w:iCs/>
          <w:spacing w:val="-1"/>
          <w:sz w:val="28"/>
          <w:szCs w:val="28"/>
        </w:rPr>
        <w:t xml:space="preserve">местить в центре </w:t>
      </w:r>
      <w:r w:rsidRPr="0085715B">
        <w:rPr>
          <w:rFonts w:ascii="Times New Roman" w:hAnsi="Times New Roman"/>
          <w:spacing w:val="-1"/>
          <w:sz w:val="28"/>
          <w:szCs w:val="28"/>
        </w:rPr>
        <w:t xml:space="preserve">или командой меню </w:t>
      </w:r>
      <w:r w:rsidRPr="0085715B">
        <w:rPr>
          <w:rFonts w:ascii="Times New Roman" w:hAnsi="Times New Roman"/>
          <w:i/>
          <w:iCs/>
          <w:spacing w:val="-1"/>
          <w:sz w:val="28"/>
          <w:szCs w:val="28"/>
        </w:rPr>
        <w:t xml:space="preserve">(Формат/Ячейки/вкладка </w:t>
      </w:r>
      <w:r w:rsidRPr="0085715B">
        <w:rPr>
          <w:rFonts w:ascii="Times New Roman" w:hAnsi="Times New Roman"/>
          <w:i/>
          <w:iCs/>
          <w:sz w:val="28"/>
          <w:szCs w:val="28"/>
        </w:rPr>
        <w:t>Выравнивание/отображение — Объединение ячеек).</w:t>
      </w:r>
    </w:p>
    <w:p w:rsidR="00FE15A7" w:rsidRPr="0085715B" w:rsidRDefault="00FE15A7" w:rsidP="0085715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/>
          <w:spacing w:val="-13"/>
          <w:sz w:val="28"/>
          <w:szCs w:val="28"/>
        </w:rPr>
      </w:pP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A37A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30" type="#_x0000_t75" style="width:462.75pt;height:321.75pt;visibility:visible">
            <v:imagedata r:id="rId14" o:title=""/>
          </v:shape>
        </w:pic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</w:p>
    <w:p w:rsidR="00FE15A7" w:rsidRPr="0085715B" w:rsidRDefault="00FE15A7" w:rsidP="0085715B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pacing w:val="52"/>
          <w:sz w:val="28"/>
          <w:szCs w:val="28"/>
        </w:rPr>
        <w:t>Краткая</w:t>
      </w:r>
      <w:r w:rsidRPr="0085715B">
        <w:rPr>
          <w:rFonts w:ascii="Times New Roman" w:hAnsi="Times New Roman"/>
          <w:sz w:val="28"/>
          <w:szCs w:val="28"/>
        </w:rPr>
        <w:t xml:space="preserve"> </w:t>
      </w:r>
      <w:r w:rsidRPr="0085715B">
        <w:rPr>
          <w:rFonts w:ascii="Times New Roman" w:hAnsi="Times New Roman"/>
          <w:spacing w:val="41"/>
          <w:sz w:val="28"/>
          <w:szCs w:val="28"/>
        </w:rPr>
        <w:t>справка.</w:t>
      </w:r>
      <w:r w:rsidRPr="0085715B">
        <w:rPr>
          <w:rFonts w:ascii="Times New Roman" w:hAnsi="Times New Roman"/>
          <w:sz w:val="28"/>
          <w:szCs w:val="28"/>
        </w:rPr>
        <w:t xml:space="preserve"> Изменение направления текста в ячейках производится путем поворота текста на 90° в зоне </w:t>
      </w:r>
      <w:r w:rsidRPr="0085715B">
        <w:rPr>
          <w:rFonts w:ascii="Times New Roman" w:hAnsi="Times New Roman"/>
          <w:i/>
          <w:iCs/>
          <w:sz w:val="28"/>
          <w:szCs w:val="28"/>
        </w:rPr>
        <w:t>Ори</w:t>
      </w:r>
      <w:r w:rsidRPr="0085715B">
        <w:rPr>
          <w:rFonts w:ascii="Times New Roman" w:hAnsi="Times New Roman"/>
          <w:i/>
          <w:iCs/>
          <w:sz w:val="28"/>
          <w:szCs w:val="28"/>
        </w:rPr>
        <w:softHyphen/>
        <w:t xml:space="preserve">ентация </w:t>
      </w:r>
      <w:r w:rsidRPr="0085715B">
        <w:rPr>
          <w:rFonts w:ascii="Times New Roman" w:hAnsi="Times New Roman"/>
          <w:sz w:val="28"/>
          <w:szCs w:val="28"/>
        </w:rPr>
        <w:t xml:space="preserve">окна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Формат ячеек, </w:t>
      </w:r>
      <w:r w:rsidRPr="0085715B">
        <w:rPr>
          <w:rFonts w:ascii="Times New Roman" w:hAnsi="Times New Roman"/>
          <w:sz w:val="28"/>
          <w:szCs w:val="28"/>
        </w:rPr>
        <w:t xml:space="preserve">вызываемого командой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Формат/ </w:t>
      </w:r>
      <w:r w:rsidRPr="0085715B">
        <w:rPr>
          <w:rFonts w:ascii="Times New Roman" w:hAnsi="Times New Roman"/>
          <w:spacing w:val="-2"/>
          <w:sz w:val="28"/>
          <w:szCs w:val="28"/>
        </w:rPr>
        <w:t xml:space="preserve">Ячей/си/вкладка </w:t>
      </w:r>
      <w:r w:rsidRPr="0085715B">
        <w:rPr>
          <w:rFonts w:ascii="Times New Roman" w:hAnsi="Times New Roman"/>
          <w:i/>
          <w:iCs/>
          <w:spacing w:val="-2"/>
          <w:sz w:val="28"/>
          <w:szCs w:val="28"/>
        </w:rPr>
        <w:t xml:space="preserve">Выравнивание/ Ориентация — </w:t>
      </w:r>
      <w:r w:rsidRPr="0085715B">
        <w:rPr>
          <w:rFonts w:ascii="Times New Roman" w:hAnsi="Times New Roman"/>
          <w:spacing w:val="-2"/>
          <w:sz w:val="28"/>
          <w:szCs w:val="28"/>
        </w:rPr>
        <w:t xml:space="preserve">поворот надписи на </w:t>
      </w:r>
      <w:r w:rsidRPr="0085715B">
        <w:rPr>
          <w:rFonts w:ascii="Times New Roman" w:hAnsi="Times New Roman"/>
          <w:sz w:val="28"/>
          <w:szCs w:val="28"/>
        </w:rPr>
        <w:t>90°.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widowControl w:val="0"/>
        <w:numPr>
          <w:ilvl w:val="0"/>
          <w:numId w:val="3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202" w:firstLine="298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noProof/>
          <w:lang w:eastAsia="ru-RU"/>
        </w:rPr>
        <w:pict>
          <v:line id="Line 3" o:spid="_x0000_s1029" style="position:absolute;left:0;text-align:left;z-index:251660288;visibility:visible;mso-wrap-distance-left:3.17497mm;mso-wrap-distance-right:3.17497mm;mso-position-horizontal-relative:margin" from="724.3pt,91.2pt" to="724.3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DLEAIAACgEAAAOAAAAZHJzL2Uyb0RvYy54bWysU8GO2jAQvVfqP1i5QxLIsh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" o:allowincell="f" strokeweight=".25pt">
            <w10:wrap anchorx="margin"/>
          </v:line>
        </w:pict>
      </w:r>
      <w:r>
        <w:rPr>
          <w:noProof/>
          <w:lang w:eastAsia="ru-RU"/>
        </w:rPr>
        <w:pict>
          <v:line id="Line 4" o:spid="_x0000_s1030" style="position:absolute;left:0;text-align:left;z-index:251661312;visibility:visible;mso-wrap-distance-left:3.17497mm;mso-wrap-distance-right:3.17497mm;mso-position-horizontal-relative:margin" from="726.7pt,289.45pt" to="726.7pt,3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" o:allowincell="f" strokeweight=".25pt">
            <w10:wrap anchorx="margin"/>
          </v:line>
        </w:pict>
      </w:r>
      <w:r w:rsidRPr="0085715B">
        <w:rPr>
          <w:rFonts w:ascii="Times New Roman" w:hAnsi="Times New Roman"/>
          <w:sz w:val="28"/>
          <w:szCs w:val="28"/>
        </w:rPr>
        <w:t>Произвести расчет средних значений по строкам и столб</w:t>
      </w:r>
      <w:r w:rsidRPr="0085715B">
        <w:rPr>
          <w:rFonts w:ascii="Times New Roman" w:hAnsi="Times New Roman"/>
          <w:sz w:val="28"/>
          <w:szCs w:val="28"/>
        </w:rPr>
        <w:softHyphen/>
        <w:t xml:space="preserve">цам с использованием функции </w:t>
      </w:r>
      <w:r w:rsidRPr="0085715B">
        <w:rPr>
          <w:rFonts w:ascii="Times New Roman" w:hAnsi="Times New Roman"/>
          <w:i/>
          <w:iCs/>
          <w:sz w:val="28"/>
          <w:szCs w:val="28"/>
        </w:rPr>
        <w:t>СРЗНАЧ.</w:t>
      </w:r>
    </w:p>
    <w:p w:rsidR="00FE15A7" w:rsidRPr="0085715B" w:rsidRDefault="00FE15A7" w:rsidP="0085715B">
      <w:pPr>
        <w:widowControl w:val="0"/>
        <w:numPr>
          <w:ilvl w:val="0"/>
          <w:numId w:val="34"/>
        </w:numPr>
        <w:shd w:val="clear" w:color="auto" w:fill="FFFFFF"/>
        <w:tabs>
          <w:tab w:val="left" w:pos="-2552"/>
        </w:tabs>
        <w:autoSpaceDE w:val="0"/>
        <w:autoSpaceDN w:val="0"/>
        <w:adjustRightInd w:val="0"/>
        <w:spacing w:after="0" w:line="240" w:lineRule="auto"/>
        <w:ind w:right="187" w:firstLine="298"/>
        <w:jc w:val="both"/>
        <w:rPr>
          <w:rFonts w:ascii="Times New Roman" w:hAnsi="Times New Roman"/>
          <w:spacing w:val="-15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Построить график изменения количества рабочих дней по  годам и странам. Измените подписи оси «</w:t>
      </w:r>
      <w:r w:rsidRPr="0085715B">
        <w:rPr>
          <w:rFonts w:ascii="Times New Roman" w:hAnsi="Times New Roman"/>
          <w:sz w:val="28"/>
          <w:szCs w:val="28"/>
          <w:lang w:val="en-US"/>
        </w:rPr>
        <w:t>X</w:t>
      </w:r>
      <w:r w:rsidRPr="0085715B">
        <w:rPr>
          <w:rFonts w:ascii="Times New Roman" w:hAnsi="Times New Roman"/>
          <w:sz w:val="28"/>
          <w:szCs w:val="28"/>
        </w:rPr>
        <w:t xml:space="preserve">» (В контекстном меню на оси Х «Выбрать данные», </w:t>
      </w:r>
      <w:r w:rsidRPr="0085715B">
        <w:rPr>
          <w:rFonts w:ascii="Times New Roman" w:hAnsi="Times New Roman"/>
          <w:b/>
          <w:i/>
          <w:sz w:val="28"/>
          <w:szCs w:val="28"/>
        </w:rPr>
        <w:t>Изменить</w:t>
      </w:r>
      <w:r w:rsidRPr="0085715B">
        <w:rPr>
          <w:rFonts w:ascii="Times New Roman" w:hAnsi="Times New Roman"/>
          <w:sz w:val="28"/>
          <w:szCs w:val="28"/>
        </w:rPr>
        <w:t xml:space="preserve"> и выбрать диапазон подписей).  </w:t>
      </w:r>
    </w:p>
    <w:p w:rsidR="00FE15A7" w:rsidRPr="0085715B" w:rsidRDefault="00FE15A7" w:rsidP="0085715B">
      <w:pPr>
        <w:widowControl w:val="0"/>
        <w:numPr>
          <w:ilvl w:val="0"/>
          <w:numId w:val="3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187" w:firstLine="298"/>
        <w:jc w:val="both"/>
        <w:rPr>
          <w:rFonts w:ascii="Times New Roman" w:hAnsi="Times New Roman"/>
          <w:spacing w:val="-11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После построения графика произведите форматирование вертикальной оси, задав минимальное значение 1500, макси</w:t>
      </w:r>
      <w:r w:rsidRPr="0085715B">
        <w:rPr>
          <w:rFonts w:ascii="Times New Roman" w:hAnsi="Times New Roman"/>
          <w:sz w:val="28"/>
          <w:szCs w:val="28"/>
        </w:rPr>
        <w:softHyphen/>
        <w:t>мальное значение 2500, цену деления 100. Для фор</w:t>
      </w:r>
      <w:r w:rsidRPr="0085715B">
        <w:rPr>
          <w:rFonts w:ascii="Times New Roman" w:hAnsi="Times New Roman"/>
          <w:sz w:val="28"/>
          <w:szCs w:val="28"/>
        </w:rPr>
        <w:softHyphen/>
        <w:t>матирования оси в контекстном меню на оси Y Формат оси и выбрать на вкладке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 Шкала </w:t>
      </w:r>
      <w:r w:rsidRPr="0085715B">
        <w:rPr>
          <w:rFonts w:ascii="Times New Roman" w:hAnsi="Times New Roman"/>
          <w:sz w:val="28"/>
          <w:szCs w:val="28"/>
        </w:rPr>
        <w:t>диалогового окна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 Формат оси </w:t>
      </w:r>
      <w:r w:rsidRPr="0085715B">
        <w:rPr>
          <w:rFonts w:ascii="Times New Roman" w:hAnsi="Times New Roman"/>
          <w:sz w:val="28"/>
          <w:szCs w:val="28"/>
        </w:rPr>
        <w:t>задайте соот</w:t>
      </w:r>
      <w:r w:rsidRPr="0085715B">
        <w:rPr>
          <w:rFonts w:ascii="Times New Roman" w:hAnsi="Times New Roman"/>
          <w:sz w:val="28"/>
          <w:szCs w:val="28"/>
        </w:rPr>
        <w:softHyphen/>
        <w:t>ветствующие параметры оси</w:t>
      </w:r>
      <w:r w:rsidRPr="0085715B">
        <w:rPr>
          <w:rFonts w:ascii="Times New Roman" w:hAnsi="Times New Roman"/>
          <w:spacing w:val="-11"/>
          <w:sz w:val="28"/>
          <w:szCs w:val="28"/>
        </w:rPr>
        <w:t>.</w:t>
      </w:r>
    </w:p>
    <w:p w:rsidR="00FE15A7" w:rsidRPr="0085715B" w:rsidRDefault="00FE15A7" w:rsidP="0085715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</w:p>
    <w:p w:rsidR="00FE15A7" w:rsidRPr="0085715B" w:rsidRDefault="00FE15A7" w:rsidP="0085715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</w:p>
    <w:p w:rsidR="00FE15A7" w:rsidRDefault="00FE15A7">
      <w:pPr>
        <w:rPr>
          <w:rFonts w:ascii="Times New Roman" w:hAnsi="Times New Roman"/>
          <w:b/>
          <w:bCs/>
          <w:i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i/>
          <w:sz w:val="28"/>
          <w:szCs w:val="28"/>
          <w:lang w:val="be-BY"/>
        </w:rPr>
        <w:br w:type="page"/>
      </w:r>
    </w:p>
    <w:p w:rsidR="00FE15A7" w:rsidRPr="0085715B" w:rsidRDefault="00FE15A7" w:rsidP="00857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sz w:val="28"/>
          <w:szCs w:val="28"/>
          <w:lang w:val="be-BY"/>
        </w:rPr>
        <w:t>Задание 4.</w:t>
      </w:r>
      <w:r w:rsidRPr="0085715B">
        <w:rPr>
          <w:rFonts w:ascii="Times New Roman" w:hAnsi="Times New Roman"/>
          <w:b/>
          <w:sz w:val="28"/>
          <w:szCs w:val="28"/>
        </w:rPr>
        <w:t xml:space="preserve"> </w:t>
      </w:r>
      <w:r w:rsidRPr="0085715B">
        <w:rPr>
          <w:rFonts w:ascii="Times New Roman" w:hAnsi="Times New Roman"/>
          <w:b/>
          <w:bCs/>
          <w:spacing w:val="-5"/>
          <w:sz w:val="28"/>
          <w:szCs w:val="28"/>
        </w:rPr>
        <w:t xml:space="preserve"> Применение функции ЕСЛИ при проверке усло</w:t>
      </w:r>
      <w:r w:rsidRPr="0085715B">
        <w:rPr>
          <w:rFonts w:ascii="Times New Roman" w:hAnsi="Times New Roman"/>
          <w:b/>
          <w:bCs/>
          <w:spacing w:val="-5"/>
          <w:sz w:val="28"/>
          <w:szCs w:val="28"/>
        </w:rPr>
        <w:softHyphen/>
      </w:r>
      <w:r w:rsidRPr="0085715B">
        <w:rPr>
          <w:rFonts w:ascii="Times New Roman" w:hAnsi="Times New Roman"/>
          <w:b/>
          <w:bCs/>
          <w:spacing w:val="-15"/>
          <w:sz w:val="28"/>
          <w:szCs w:val="28"/>
        </w:rPr>
        <w:t xml:space="preserve">вий. Создать таблицу расчета премии за экономию горючесмазочных </w:t>
      </w:r>
      <w:r w:rsidRPr="0085715B">
        <w:rPr>
          <w:rFonts w:ascii="Times New Roman" w:hAnsi="Times New Roman"/>
          <w:b/>
          <w:bCs/>
          <w:sz w:val="28"/>
          <w:szCs w:val="28"/>
        </w:rPr>
        <w:t>материалов (ГСМ).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07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Исходные данные представлены на рис. 4.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right="149"/>
        <w:jc w:val="center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Порядок работы</w:t>
      </w:r>
    </w:p>
    <w:p w:rsidR="00FE15A7" w:rsidRPr="0085715B" w:rsidRDefault="00FE15A7" w:rsidP="0085715B">
      <w:pPr>
        <w:widowControl w:val="0"/>
        <w:numPr>
          <w:ilvl w:val="0"/>
          <w:numId w:val="35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10" w:right="197" w:firstLine="293"/>
        <w:jc w:val="both"/>
        <w:rPr>
          <w:rFonts w:ascii="Times New Roman" w:hAnsi="Times New Roman"/>
          <w:spacing w:val="-22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На очередном свободном листе электронной книги «Расче</w:t>
      </w:r>
      <w:r w:rsidRPr="0085715B">
        <w:rPr>
          <w:rFonts w:ascii="Times New Roman" w:hAnsi="Times New Roman"/>
          <w:sz w:val="28"/>
          <w:szCs w:val="28"/>
        </w:rPr>
        <w:softHyphen/>
        <w:t>ты» создайте таблицу по заданию.</w:t>
      </w:r>
    </w:p>
    <w:p w:rsidR="00FE15A7" w:rsidRPr="0085715B" w:rsidRDefault="00FE15A7" w:rsidP="0085715B">
      <w:pPr>
        <w:widowControl w:val="0"/>
        <w:numPr>
          <w:ilvl w:val="0"/>
          <w:numId w:val="35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10" w:right="187" w:firstLine="293"/>
        <w:jc w:val="both"/>
        <w:rPr>
          <w:rFonts w:ascii="Times New Roman" w:hAnsi="Times New Roman"/>
          <w:spacing w:val="-11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Произвести расчет Премии (25 % от базовой ставки) по формуле: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22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i/>
          <w:iCs/>
          <w:sz w:val="28"/>
          <w:szCs w:val="28"/>
        </w:rPr>
        <w:t xml:space="preserve">Премия </w:t>
      </w:r>
      <w:r w:rsidRPr="0085715B">
        <w:rPr>
          <w:rFonts w:ascii="Times New Roman" w:hAnsi="Times New Roman"/>
          <w:sz w:val="28"/>
          <w:szCs w:val="28"/>
        </w:rPr>
        <w:t xml:space="preserve">=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Базовая ставка </w:t>
      </w:r>
      <w:r w:rsidRPr="0085715B">
        <w:rPr>
          <w:rFonts w:ascii="Times New Roman" w:hAnsi="Times New Roman"/>
          <w:sz w:val="28"/>
          <w:szCs w:val="28"/>
        </w:rPr>
        <w:t xml:space="preserve">х </w:t>
      </w:r>
      <w:r w:rsidRPr="0085715B">
        <w:rPr>
          <w:rFonts w:ascii="Times New Roman" w:hAnsi="Times New Roman"/>
          <w:i/>
          <w:iCs/>
          <w:sz w:val="28"/>
          <w:szCs w:val="28"/>
        </w:rPr>
        <w:t>0,25 при условии, что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12"/>
        <w:rPr>
          <w:rFonts w:ascii="Times New Roman" w:hAnsi="Times New Roman"/>
          <w:i/>
          <w:iCs/>
          <w:sz w:val="28"/>
          <w:szCs w:val="28"/>
        </w:rPr>
      </w:pPr>
      <w:r w:rsidRPr="0085715B">
        <w:rPr>
          <w:rFonts w:ascii="Times New Roman" w:hAnsi="Times New Roman"/>
          <w:i/>
          <w:iCs/>
          <w:sz w:val="28"/>
          <w:szCs w:val="28"/>
        </w:rPr>
        <w:t xml:space="preserve">План расходования ГСМ </w:t>
      </w:r>
      <w:r w:rsidRPr="0085715B">
        <w:rPr>
          <w:rFonts w:ascii="Times New Roman" w:hAnsi="Times New Roman"/>
          <w:sz w:val="28"/>
          <w:szCs w:val="28"/>
        </w:rPr>
        <w:t xml:space="preserve">&gt; </w:t>
      </w:r>
      <w:r w:rsidRPr="0085715B">
        <w:rPr>
          <w:rFonts w:ascii="Times New Roman" w:hAnsi="Times New Roman"/>
          <w:i/>
          <w:iCs/>
          <w:sz w:val="28"/>
          <w:szCs w:val="28"/>
        </w:rPr>
        <w:t>Фактически израсходовано ГСМ.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12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462.75pt;height:274.5pt;visibility:visible">
            <v:imagedata r:id="rId15" o:title=""/>
          </v:shape>
        </w:pic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shd w:val="clear" w:color="auto" w:fill="FFFFFF"/>
        <w:spacing w:after="0" w:line="240" w:lineRule="auto"/>
        <w:ind w:left="274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Для проверки условия используйте функцию ЕСЛИ.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right="48" w:firstLine="27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 xml:space="preserve">Для расчета Премии установите курсор в ячейке </w:t>
      </w:r>
      <w:r w:rsidRPr="0085715B">
        <w:rPr>
          <w:rFonts w:ascii="Times New Roman" w:hAnsi="Times New Roman"/>
          <w:sz w:val="28"/>
          <w:szCs w:val="28"/>
          <w:lang w:val="en-US"/>
        </w:rPr>
        <w:t>F</w:t>
      </w:r>
      <w:r w:rsidRPr="0085715B">
        <w:rPr>
          <w:rFonts w:ascii="Times New Roman" w:hAnsi="Times New Roman"/>
          <w:sz w:val="28"/>
          <w:szCs w:val="28"/>
        </w:rPr>
        <w:t>4, запус</w:t>
      </w:r>
      <w:r w:rsidRPr="0085715B">
        <w:rPr>
          <w:rFonts w:ascii="Times New Roman" w:hAnsi="Times New Roman"/>
          <w:sz w:val="28"/>
          <w:szCs w:val="28"/>
        </w:rPr>
        <w:softHyphen/>
        <w:t xml:space="preserve">тите мастер функций (кнопкой 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Вставка функции </w:t>
      </w:r>
      <w:r w:rsidRPr="0085715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85715B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x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5715B">
        <w:rPr>
          <w:rFonts w:ascii="Times New Roman" w:hAnsi="Times New Roman"/>
          <w:sz w:val="28"/>
          <w:szCs w:val="28"/>
        </w:rPr>
        <w:t>или коман</w:t>
      </w:r>
      <w:r w:rsidRPr="0085715B">
        <w:rPr>
          <w:rFonts w:ascii="Times New Roman" w:hAnsi="Times New Roman"/>
          <w:sz w:val="28"/>
          <w:szCs w:val="28"/>
        </w:rPr>
        <w:softHyphen/>
      </w:r>
      <w:r w:rsidRPr="0085715B">
        <w:rPr>
          <w:rFonts w:ascii="Times New Roman" w:hAnsi="Times New Roman"/>
          <w:spacing w:val="-2"/>
          <w:sz w:val="28"/>
          <w:szCs w:val="28"/>
        </w:rPr>
        <w:t xml:space="preserve">дой </w:t>
      </w:r>
      <w:r w:rsidRPr="0085715B">
        <w:rPr>
          <w:rFonts w:ascii="Times New Roman" w:hAnsi="Times New Roman"/>
          <w:i/>
          <w:iCs/>
          <w:spacing w:val="-2"/>
          <w:sz w:val="28"/>
          <w:szCs w:val="28"/>
        </w:rPr>
        <w:t xml:space="preserve">Вставка/Функция) </w:t>
      </w:r>
      <w:r w:rsidRPr="0085715B">
        <w:rPr>
          <w:rFonts w:ascii="Times New Roman" w:hAnsi="Times New Roman"/>
          <w:spacing w:val="-2"/>
          <w:sz w:val="28"/>
          <w:szCs w:val="28"/>
        </w:rPr>
        <w:t xml:space="preserve">и выберите функцию ЕСЛИ (категория — </w:t>
      </w:r>
      <w:r w:rsidRPr="0085715B">
        <w:rPr>
          <w:rFonts w:ascii="Times New Roman" w:hAnsi="Times New Roman"/>
          <w:i/>
          <w:iCs/>
          <w:sz w:val="28"/>
          <w:szCs w:val="28"/>
        </w:rPr>
        <w:t>Логические/ЕСЛИ).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07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 xml:space="preserve">Задайте условие и параметры функции ЕСЛИ: В первой строке «Логическое выражение» задайте условие С4 &gt; </w:t>
      </w:r>
      <w:r w:rsidRPr="0085715B">
        <w:rPr>
          <w:rFonts w:ascii="Times New Roman" w:hAnsi="Times New Roman"/>
          <w:sz w:val="28"/>
          <w:szCs w:val="28"/>
          <w:lang w:val="en-US"/>
        </w:rPr>
        <w:t>D</w:t>
      </w:r>
      <w:r w:rsidRPr="0085715B">
        <w:rPr>
          <w:rFonts w:ascii="Times New Roman" w:hAnsi="Times New Roman"/>
          <w:sz w:val="28"/>
          <w:szCs w:val="28"/>
        </w:rPr>
        <w:t>4.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24" w:right="34" w:firstLine="29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Во второй строке задайте формулу расчета премии, если ус</w:t>
      </w:r>
      <w:r w:rsidRPr="0085715B">
        <w:rPr>
          <w:rFonts w:ascii="Times New Roman" w:hAnsi="Times New Roman"/>
          <w:sz w:val="28"/>
          <w:szCs w:val="28"/>
        </w:rPr>
        <w:softHyphen/>
        <w:t>ловие выполняется Е4*0,25.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8" w:right="24" w:firstLine="29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В третьей строке задайте значение 0, поскольку в этом слу</w:t>
      </w:r>
      <w:r w:rsidRPr="0085715B">
        <w:rPr>
          <w:rFonts w:ascii="Times New Roman" w:hAnsi="Times New Roman"/>
          <w:sz w:val="28"/>
          <w:szCs w:val="28"/>
        </w:rPr>
        <w:softHyphen/>
        <w:t>чае (невыполнение условия) премия не начисляется.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53" w:firstLine="283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3. Произведите сортировку по столбцу фактического расходо</w:t>
      </w:r>
      <w:r w:rsidRPr="0085715B">
        <w:rPr>
          <w:rFonts w:ascii="Times New Roman" w:hAnsi="Times New Roman"/>
          <w:sz w:val="28"/>
          <w:szCs w:val="28"/>
        </w:rPr>
        <w:softHyphen/>
        <w:t xml:space="preserve">вания ГСМ по возрастанию. </w: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br w:type="page"/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14" w:right="5" w:firstLine="288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bCs/>
          <w:i/>
          <w:spacing w:val="-4"/>
          <w:sz w:val="28"/>
          <w:szCs w:val="28"/>
        </w:rPr>
        <w:t>Задание 5.</w:t>
      </w:r>
      <w:r w:rsidRPr="0085715B">
        <w:rPr>
          <w:rFonts w:ascii="Times New Roman" w:hAnsi="Times New Roman"/>
          <w:b/>
          <w:bCs/>
          <w:spacing w:val="-4"/>
          <w:sz w:val="28"/>
          <w:szCs w:val="28"/>
        </w:rPr>
        <w:t xml:space="preserve"> Создать таблицу расчета рентабельности про</w:t>
      </w:r>
      <w:r w:rsidRPr="0085715B">
        <w:rPr>
          <w:rFonts w:ascii="Times New Roman" w:hAnsi="Times New Roman"/>
          <w:b/>
          <w:bCs/>
          <w:spacing w:val="-4"/>
          <w:sz w:val="28"/>
          <w:szCs w:val="28"/>
        </w:rPr>
        <w:softHyphen/>
      </w:r>
      <w:r w:rsidRPr="0085715B">
        <w:rPr>
          <w:rFonts w:ascii="Times New Roman" w:hAnsi="Times New Roman"/>
          <w:b/>
          <w:bCs/>
          <w:spacing w:val="-5"/>
          <w:sz w:val="28"/>
          <w:szCs w:val="28"/>
        </w:rPr>
        <w:t>дукции. Константы вводить в расчетные формулы в виде абсо</w:t>
      </w:r>
      <w:r w:rsidRPr="0085715B">
        <w:rPr>
          <w:rFonts w:ascii="Times New Roman" w:hAnsi="Times New Roman"/>
          <w:b/>
          <w:bCs/>
          <w:spacing w:val="-5"/>
          <w:sz w:val="28"/>
          <w:szCs w:val="28"/>
        </w:rPr>
        <w:softHyphen/>
      </w:r>
      <w:r w:rsidRPr="0085715B">
        <w:rPr>
          <w:rFonts w:ascii="Times New Roman" w:hAnsi="Times New Roman"/>
          <w:b/>
          <w:bCs/>
          <w:sz w:val="28"/>
          <w:szCs w:val="28"/>
        </w:rPr>
        <w:t>лютной адресации.</w:t>
      </w:r>
    </w:p>
    <w:p w:rsidR="00FE15A7" w:rsidRPr="0085715B" w:rsidRDefault="00FE15A7" w:rsidP="0085715B">
      <w:pPr>
        <w:shd w:val="clear" w:color="auto" w:fill="FFFFFF"/>
        <w:spacing w:after="0" w:line="240" w:lineRule="auto"/>
        <w:ind w:left="312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Исходные данные представлены на рис. 5.</w: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2" type="#_x0000_t75" style="width:419.25pt;height:145.5pt;visibility:visible">
            <v:imagedata r:id="rId16" o:title=""/>
          </v:shape>
        </w:pict>
      </w:r>
    </w:p>
    <w:p w:rsidR="00FE15A7" w:rsidRPr="0085715B" w:rsidRDefault="00FE15A7" w:rsidP="008571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85715B" w:rsidRDefault="00FE15A7" w:rsidP="0085715B">
      <w:pPr>
        <w:widowControl w:val="0"/>
        <w:numPr>
          <w:ilvl w:val="0"/>
          <w:numId w:val="36"/>
        </w:numPr>
        <w:shd w:val="clear" w:color="auto" w:fill="FFFFFF"/>
        <w:tabs>
          <w:tab w:val="left" w:pos="-1701"/>
        </w:tabs>
        <w:autoSpaceDE w:val="0"/>
        <w:autoSpaceDN w:val="0"/>
        <w:adjustRightInd w:val="0"/>
        <w:spacing w:after="0" w:line="240" w:lineRule="auto"/>
        <w:ind w:right="58" w:firstLine="567"/>
        <w:jc w:val="both"/>
        <w:rPr>
          <w:rFonts w:ascii="Times New Roman" w:hAnsi="Times New Roman"/>
          <w:spacing w:val="-11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Введите исходные данные. При вводе номеров в колонку «А» (числа 1, 2, 3 и т.д.) используйте прием автозаполнения ряда чисел. Для этого наберите два первых числа ряда (числа 1 и 2), выделите их мышкой и подведите курсор к правому ниж</w:t>
      </w:r>
      <w:r w:rsidRPr="0085715B">
        <w:rPr>
          <w:rFonts w:ascii="Times New Roman" w:hAnsi="Times New Roman"/>
          <w:sz w:val="28"/>
          <w:szCs w:val="28"/>
        </w:rPr>
        <w:softHyphen/>
        <w:t>нему углу выделенных ячеек до изменения вида курсора на черный крестик. Прихватите мышью маркер автозаполнения и протяните его вниз до нужного значения — произойдет созда</w:t>
      </w:r>
      <w:r w:rsidRPr="0085715B">
        <w:rPr>
          <w:rFonts w:ascii="Times New Roman" w:hAnsi="Times New Roman"/>
          <w:sz w:val="28"/>
          <w:szCs w:val="28"/>
        </w:rPr>
        <w:softHyphen/>
        <w:t>ние ряда натуральных чисел (арифметическая прогрессия).</w:t>
      </w:r>
    </w:p>
    <w:p w:rsidR="00FE15A7" w:rsidRPr="0085715B" w:rsidRDefault="00FE15A7" w:rsidP="0085715B">
      <w:pPr>
        <w:widowControl w:val="0"/>
        <w:numPr>
          <w:ilvl w:val="0"/>
          <w:numId w:val="36"/>
        </w:numPr>
        <w:shd w:val="clear" w:color="auto" w:fill="FFFFFF"/>
        <w:tabs>
          <w:tab w:val="left" w:pos="-1701"/>
        </w:tabs>
        <w:autoSpaceDE w:val="0"/>
        <w:autoSpaceDN w:val="0"/>
        <w:adjustRightInd w:val="0"/>
        <w:spacing w:after="0" w:line="240" w:lineRule="auto"/>
        <w:ind w:right="58" w:firstLine="567"/>
        <w:jc w:val="both"/>
        <w:rPr>
          <w:rFonts w:ascii="Times New Roman" w:hAnsi="Times New Roman"/>
          <w:spacing w:val="-18"/>
          <w:sz w:val="28"/>
          <w:szCs w:val="28"/>
        </w:rPr>
      </w:pPr>
      <w:r w:rsidRPr="0085715B">
        <w:rPr>
          <w:rFonts w:ascii="Times New Roman" w:hAnsi="Times New Roman"/>
          <w:spacing w:val="-1"/>
          <w:sz w:val="28"/>
          <w:szCs w:val="28"/>
        </w:rPr>
        <w:t>Выделите цветом ячейку со значением константы — отпуск</w:t>
      </w:r>
      <w:r w:rsidRPr="0085715B">
        <w:rPr>
          <w:rFonts w:ascii="Times New Roman" w:hAnsi="Times New Roman"/>
          <w:spacing w:val="-1"/>
          <w:sz w:val="28"/>
          <w:szCs w:val="28"/>
        </w:rPr>
        <w:softHyphen/>
      </w:r>
      <w:r w:rsidRPr="0085715B">
        <w:rPr>
          <w:rFonts w:ascii="Times New Roman" w:hAnsi="Times New Roman"/>
          <w:sz w:val="28"/>
          <w:szCs w:val="28"/>
        </w:rPr>
        <w:t>ной цены 57,00 р.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48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Рекомендации. Для удобства работы и формирования на</w:t>
      </w:r>
      <w:r w:rsidRPr="0085715B">
        <w:rPr>
          <w:rFonts w:ascii="Times New Roman" w:hAnsi="Times New Roman"/>
          <w:sz w:val="28"/>
          <w:szCs w:val="28"/>
        </w:rPr>
        <w:softHyphen/>
        <w:t>выков работы с абсолютным видом адресации, рекомендуется при оформлении констант окрашивать ячейку цветом, отлич</w:t>
      </w:r>
      <w:r w:rsidRPr="0085715B">
        <w:rPr>
          <w:rFonts w:ascii="Times New Roman" w:hAnsi="Times New Roman"/>
          <w:sz w:val="28"/>
          <w:szCs w:val="28"/>
        </w:rPr>
        <w:softHyphen/>
        <w:t>ным от цвета расчетной таблицы. Тогда при вводе формул ок</w:t>
      </w:r>
      <w:r w:rsidRPr="0085715B">
        <w:rPr>
          <w:rFonts w:ascii="Times New Roman" w:hAnsi="Times New Roman"/>
          <w:sz w:val="28"/>
          <w:szCs w:val="28"/>
        </w:rPr>
        <w:softHyphen/>
        <w:t>рашенная ячейка (т.е. ячейка с константой) будет вам напоми</w:t>
      </w:r>
      <w:r w:rsidRPr="0085715B">
        <w:rPr>
          <w:rFonts w:ascii="Times New Roman" w:hAnsi="Times New Roman"/>
          <w:sz w:val="28"/>
          <w:szCs w:val="28"/>
        </w:rPr>
        <w:softHyphen/>
        <w:t>нанием, что следует установить абсолютную адресацию (набо</w:t>
      </w:r>
      <w:r w:rsidRPr="0085715B">
        <w:rPr>
          <w:rFonts w:ascii="Times New Roman" w:hAnsi="Times New Roman"/>
          <w:sz w:val="28"/>
          <w:szCs w:val="28"/>
        </w:rPr>
        <w:softHyphen/>
        <w:t>ром символа $ с клавиатуры или нажатием клавиши [</w:t>
      </w:r>
      <w:r w:rsidRPr="0085715B">
        <w:rPr>
          <w:rFonts w:ascii="Times New Roman" w:hAnsi="Times New Roman"/>
          <w:sz w:val="28"/>
          <w:szCs w:val="28"/>
          <w:lang w:val="en-US"/>
        </w:rPr>
        <w:t>F</w:t>
      </w:r>
      <w:r w:rsidRPr="0085715B">
        <w:rPr>
          <w:rFonts w:ascii="Times New Roman" w:hAnsi="Times New Roman"/>
          <w:sz w:val="28"/>
          <w:szCs w:val="28"/>
        </w:rPr>
        <w:t>4]).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43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pacing w:val="-10"/>
          <w:sz w:val="28"/>
          <w:szCs w:val="28"/>
        </w:rPr>
        <w:t>3.</w:t>
      </w:r>
      <w:r w:rsidRPr="0085715B">
        <w:rPr>
          <w:rFonts w:ascii="Times New Roman" w:hAnsi="Times New Roman"/>
          <w:sz w:val="28"/>
          <w:szCs w:val="28"/>
        </w:rPr>
        <w:tab/>
        <w:t>Произведите расчеты во всех строках таблицы. Формулы</w:t>
      </w:r>
      <w:r w:rsidRPr="0085715B">
        <w:rPr>
          <w:rFonts w:ascii="Times New Roman" w:hAnsi="Times New Roman"/>
          <w:sz w:val="28"/>
          <w:szCs w:val="28"/>
        </w:rPr>
        <w:br/>
        <w:t>для расчета: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24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Выпуск продукции - Количество выпущенных изделий </w:t>
      </w:r>
      <w:r w:rsidRPr="0085715B">
        <w:rPr>
          <w:rFonts w:ascii="Times New Roman" w:hAnsi="Times New Roman"/>
          <w:b/>
          <w:sz w:val="28"/>
          <w:szCs w:val="28"/>
        </w:rPr>
        <w:t xml:space="preserve">х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От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softHyphen/>
        <w:t>пускная цена одного изделия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85715B">
        <w:rPr>
          <w:rFonts w:ascii="Times New Roman" w:hAnsi="Times New Roman"/>
          <w:sz w:val="28"/>
          <w:szCs w:val="28"/>
        </w:rPr>
        <w:t xml:space="preserve">в ячейку С6 введите формулу = С4*$Е$2 (ячейка Е2 задана  виде абсолютной адресации); </w:t>
      </w: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t xml:space="preserve">Себестоимость выпускаемой продукции </w:t>
      </w:r>
      <w:r w:rsidRPr="0085715B">
        <w:rPr>
          <w:rFonts w:ascii="Times New Roman" w:hAnsi="Times New Roman"/>
          <w:b/>
          <w:spacing w:val="-4"/>
          <w:sz w:val="28"/>
          <w:szCs w:val="28"/>
        </w:rPr>
        <w:t xml:space="preserve">= </w:t>
      </w: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t>Количество выпущен</w:t>
      </w: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softHyphen/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 xml:space="preserve">ных изделий </w:t>
      </w:r>
      <w:r w:rsidRPr="0085715B">
        <w:rPr>
          <w:rFonts w:ascii="Times New Roman" w:hAnsi="Times New Roman"/>
          <w:b/>
          <w:sz w:val="28"/>
          <w:szCs w:val="28"/>
        </w:rPr>
        <w:t xml:space="preserve">х </w:t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Себестоимость одного изделия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85715B">
        <w:rPr>
          <w:rFonts w:ascii="Times New Roman" w:hAnsi="Times New Roman"/>
          <w:sz w:val="28"/>
          <w:szCs w:val="28"/>
        </w:rPr>
        <w:t>в ячейку С7 введите формулу = С4*С5;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t xml:space="preserve">Прибыль от реализации продукции = Выпуск продукции </w:t>
      </w:r>
      <w:r w:rsidRPr="0085715B">
        <w:rPr>
          <w:rFonts w:ascii="Times New Roman" w:hAnsi="Times New Roman"/>
          <w:b/>
          <w:spacing w:val="-4"/>
          <w:sz w:val="28"/>
          <w:szCs w:val="28"/>
        </w:rPr>
        <w:t xml:space="preserve">— </w:t>
      </w: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t>Се</w:t>
      </w:r>
      <w:r w:rsidRPr="0085715B">
        <w:rPr>
          <w:rFonts w:ascii="Times New Roman" w:hAnsi="Times New Roman"/>
          <w:b/>
          <w:i/>
          <w:iCs/>
          <w:spacing w:val="-4"/>
          <w:sz w:val="28"/>
          <w:szCs w:val="28"/>
        </w:rPr>
        <w:softHyphen/>
      </w:r>
      <w:r w:rsidRPr="0085715B">
        <w:rPr>
          <w:rFonts w:ascii="Times New Roman" w:hAnsi="Times New Roman"/>
          <w:b/>
          <w:i/>
          <w:iCs/>
          <w:sz w:val="28"/>
          <w:szCs w:val="28"/>
        </w:rPr>
        <w:t>бестоимость выпускаемой продукции,</w:t>
      </w:r>
      <w:r w:rsidRPr="008571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5715B">
        <w:rPr>
          <w:rFonts w:ascii="Times New Roman" w:hAnsi="Times New Roman"/>
          <w:sz w:val="28"/>
          <w:szCs w:val="28"/>
        </w:rPr>
        <w:t>в ячейку С8 введите формулу = С6-С7;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14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b/>
          <w:i/>
          <w:iCs/>
          <w:spacing w:val="-2"/>
          <w:sz w:val="28"/>
          <w:szCs w:val="28"/>
        </w:rPr>
        <w:t>Рентабельность продукции = Прибыль от реализации продук</w:t>
      </w:r>
      <w:r w:rsidRPr="0085715B">
        <w:rPr>
          <w:rFonts w:ascii="Times New Roman" w:hAnsi="Times New Roman"/>
          <w:b/>
          <w:i/>
          <w:iCs/>
          <w:spacing w:val="-2"/>
          <w:sz w:val="28"/>
          <w:szCs w:val="28"/>
        </w:rPr>
        <w:softHyphen/>
      </w:r>
      <w:r w:rsidRPr="0085715B">
        <w:rPr>
          <w:rFonts w:ascii="Times New Roman" w:hAnsi="Times New Roman"/>
          <w:b/>
          <w:i/>
          <w:iCs/>
          <w:spacing w:val="-3"/>
          <w:sz w:val="28"/>
          <w:szCs w:val="28"/>
        </w:rPr>
        <w:t>ции/Себестоимость выпускаемой продукции</w:t>
      </w:r>
      <w:r w:rsidRPr="0085715B">
        <w:rPr>
          <w:rFonts w:ascii="Times New Roman" w:hAnsi="Times New Roman"/>
          <w:i/>
          <w:iCs/>
          <w:spacing w:val="-3"/>
          <w:sz w:val="28"/>
          <w:szCs w:val="28"/>
        </w:rPr>
        <w:t xml:space="preserve">, </w:t>
      </w:r>
      <w:r w:rsidRPr="0085715B">
        <w:rPr>
          <w:rFonts w:ascii="Times New Roman" w:hAnsi="Times New Roman"/>
          <w:spacing w:val="-3"/>
          <w:sz w:val="28"/>
          <w:szCs w:val="28"/>
        </w:rPr>
        <w:t>в ячейку С9 вве</w:t>
      </w:r>
      <w:r w:rsidRPr="0085715B">
        <w:rPr>
          <w:rFonts w:ascii="Times New Roman" w:hAnsi="Times New Roman"/>
          <w:spacing w:val="-3"/>
          <w:sz w:val="28"/>
          <w:szCs w:val="28"/>
        </w:rPr>
        <w:softHyphen/>
      </w:r>
      <w:r w:rsidRPr="0085715B">
        <w:rPr>
          <w:rFonts w:ascii="Times New Roman" w:hAnsi="Times New Roman"/>
          <w:sz w:val="28"/>
          <w:szCs w:val="28"/>
        </w:rPr>
        <w:t>дите формулу = С8/С7.</w:t>
      </w:r>
    </w:p>
    <w:p w:rsidR="00FE15A7" w:rsidRPr="0085715B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right="5"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 xml:space="preserve">На строку расчета рентабельности продукции наложите </w:t>
      </w:r>
      <w:r w:rsidRPr="0085715B">
        <w:rPr>
          <w:rFonts w:ascii="Times New Roman" w:hAnsi="Times New Roman"/>
          <w:i/>
          <w:iCs/>
          <w:sz w:val="28"/>
          <w:szCs w:val="28"/>
        </w:rPr>
        <w:t>Про</w:t>
      </w:r>
      <w:r w:rsidRPr="0085715B">
        <w:rPr>
          <w:rFonts w:ascii="Times New Roman" w:hAnsi="Times New Roman"/>
          <w:i/>
          <w:iCs/>
          <w:sz w:val="28"/>
          <w:szCs w:val="28"/>
        </w:rPr>
        <w:softHyphen/>
        <w:t xml:space="preserve">центный формат </w:t>
      </w:r>
      <w:r w:rsidRPr="0085715B">
        <w:rPr>
          <w:rFonts w:ascii="Times New Roman" w:hAnsi="Times New Roman"/>
          <w:sz w:val="28"/>
          <w:szCs w:val="28"/>
        </w:rPr>
        <w:t xml:space="preserve">чисел. Остальные расчеты производите в </w:t>
      </w:r>
      <w:r w:rsidRPr="0085715B">
        <w:rPr>
          <w:rFonts w:ascii="Times New Roman" w:hAnsi="Times New Roman"/>
          <w:i/>
          <w:iCs/>
          <w:sz w:val="28"/>
          <w:szCs w:val="28"/>
        </w:rPr>
        <w:t>Де</w:t>
      </w:r>
      <w:r w:rsidRPr="0085715B">
        <w:rPr>
          <w:rFonts w:ascii="Times New Roman" w:hAnsi="Times New Roman"/>
          <w:i/>
          <w:iCs/>
          <w:sz w:val="28"/>
          <w:szCs w:val="28"/>
        </w:rPr>
        <w:softHyphen/>
        <w:t>нежном формате.</w:t>
      </w:r>
    </w:p>
    <w:p w:rsidR="00FE15A7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715B">
        <w:rPr>
          <w:rFonts w:ascii="Times New Roman" w:hAnsi="Times New Roman"/>
          <w:sz w:val="28"/>
          <w:szCs w:val="28"/>
        </w:rPr>
        <w:t>Формулы из колонки «С» скопируйте автокопированием (за маркер автозаполнения) вправо по строке в колонки «</w:t>
      </w:r>
      <w:r w:rsidRPr="0085715B">
        <w:rPr>
          <w:rFonts w:ascii="Times New Roman" w:hAnsi="Times New Roman"/>
          <w:sz w:val="28"/>
          <w:szCs w:val="28"/>
          <w:lang w:val="en-US"/>
        </w:rPr>
        <w:t>D</w:t>
      </w:r>
      <w:r w:rsidRPr="0085715B">
        <w:rPr>
          <w:rFonts w:ascii="Times New Roman" w:hAnsi="Times New Roman"/>
          <w:sz w:val="28"/>
          <w:szCs w:val="28"/>
        </w:rPr>
        <w:t>» и «Е».</w:t>
      </w:r>
    </w:p>
    <w:p w:rsidR="00FE15A7" w:rsidRPr="00BC75F8" w:rsidRDefault="00FE15A7" w:rsidP="00BC75F8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C75F8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BC75F8" w:rsidRDefault="00FE15A7" w:rsidP="0085715B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>Назовите основные типы диаграмм.</w:t>
      </w: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>Опишите технологию создания диаграмм.</w:t>
      </w: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 xml:space="preserve"> Какие команды используются для работы с электронной таблицей как с базой данных?</w:t>
      </w: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>Как объединить несколько ячеек и поместить в них один текст.</w:t>
      </w: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>Назовите команды для форматирования ячеек?</w:t>
      </w:r>
    </w:p>
    <w:p w:rsidR="00FE15A7" w:rsidRPr="00BC75F8" w:rsidRDefault="00FE15A7" w:rsidP="00BC75F8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C75F8">
        <w:rPr>
          <w:rFonts w:ascii="Times New Roman" w:hAnsi="Times New Roman"/>
          <w:color w:val="000000"/>
          <w:sz w:val="28"/>
          <w:szCs w:val="28"/>
        </w:rPr>
        <w:t>Как выполнить автоформатирование таблицы? Назовите известные Вам форматы.</w:t>
      </w:r>
    </w:p>
    <w:p w:rsidR="00FE15A7" w:rsidRDefault="00FE15A7">
      <w:pPr>
        <w:rPr>
          <w:rFonts w:ascii="Times New Roman" w:eastAsia="FangSong" w:hAnsi="Times New Roman"/>
          <w:b/>
          <w:sz w:val="28"/>
          <w:szCs w:val="28"/>
        </w:rPr>
      </w:pPr>
      <w:r>
        <w:rPr>
          <w:rFonts w:ascii="Times New Roman" w:eastAsia="FangSong" w:hAnsi="Times New Roman"/>
          <w:b/>
          <w:sz w:val="28"/>
          <w:szCs w:val="28"/>
        </w:rPr>
        <w:br w:type="page"/>
      </w:r>
    </w:p>
    <w:p w:rsidR="00FE15A7" w:rsidRDefault="00FE15A7">
      <w:pPr>
        <w:rPr>
          <w:rFonts w:ascii="Times New Roman" w:eastAsia="FangSong" w:hAnsi="Times New Roman"/>
          <w:b/>
          <w:sz w:val="28"/>
          <w:szCs w:val="28"/>
        </w:rPr>
      </w:pPr>
    </w:p>
    <w:p w:rsidR="00FE15A7" w:rsidRPr="00E33457" w:rsidRDefault="00FE15A7" w:rsidP="0085715B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9" w:name="_Toc104996518"/>
      <w:r w:rsidRPr="00E33457">
        <w:rPr>
          <w:rFonts w:ascii="Times New Roman" w:hAnsi="Times New Roman"/>
          <w:color w:val="auto"/>
        </w:rPr>
        <w:t>Практическая работ</w:t>
      </w:r>
      <w:r>
        <w:rPr>
          <w:rFonts w:ascii="Times New Roman" w:hAnsi="Times New Roman"/>
          <w:color w:val="auto"/>
        </w:rPr>
        <w:t>а №4</w:t>
      </w:r>
      <w:r>
        <w:rPr>
          <w:rFonts w:ascii="Times New Roman" w:hAnsi="Times New Roman"/>
          <w:color w:val="auto"/>
        </w:rPr>
        <w:br/>
      </w:r>
      <w:r w:rsidRPr="00E33457">
        <w:rPr>
          <w:rFonts w:ascii="Times New Roman" w:hAnsi="Times New Roman"/>
          <w:color w:val="auto"/>
        </w:rPr>
        <w:t>Тема:  СОЗДАНИЕ ЭЛЕКТРОННОЙ КНИГИ</w:t>
      </w:r>
      <w:r>
        <w:rPr>
          <w:rFonts w:ascii="Times New Roman" w:hAnsi="Times New Roman"/>
          <w:color w:val="auto"/>
        </w:rPr>
        <w:t xml:space="preserve">. </w:t>
      </w:r>
      <w:r w:rsidRPr="00E33457">
        <w:rPr>
          <w:rFonts w:ascii="Times New Roman" w:hAnsi="Times New Roman"/>
          <w:color w:val="auto"/>
        </w:rPr>
        <w:t>ОТНОСИТЕЛЬНАЯ И АБСОЛЮТНАЯ АДРЕСАЦИЯ</w:t>
      </w:r>
      <w:r>
        <w:rPr>
          <w:rFonts w:ascii="Times New Roman" w:hAnsi="Times New Roman"/>
          <w:color w:val="auto"/>
        </w:rPr>
        <w:t xml:space="preserve"> </w:t>
      </w:r>
      <w:r w:rsidRPr="00E33457">
        <w:rPr>
          <w:rFonts w:ascii="Times New Roman" w:hAnsi="Times New Roman"/>
          <w:color w:val="auto"/>
        </w:rPr>
        <w:t>В MS EXCEL</w:t>
      </w:r>
      <w:bookmarkEnd w:id="19"/>
    </w:p>
    <w:p w:rsidR="00FE15A7" w:rsidRPr="0085715B" w:rsidRDefault="00FE15A7" w:rsidP="0085715B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FE15A7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b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sz w:val="28"/>
          <w:szCs w:val="28"/>
        </w:rPr>
        <w:t>Цель занятия:</w:t>
      </w:r>
      <w:r w:rsidRPr="00E33457">
        <w:rPr>
          <w:rFonts w:ascii="Times New Roman" w:eastAsia="FangSong" w:hAnsi="Times New Roman"/>
          <w:sz w:val="28"/>
          <w:szCs w:val="28"/>
        </w:rPr>
        <w:t xml:space="preserve"> применение относительной и абсолютной адресации для финансовых расчетов. Сортировка, условное форматирование и копирование созданных таблиц. Работа с листами электронной книги.</w:t>
      </w:r>
    </w:p>
    <w:p w:rsidR="00FE15A7" w:rsidRPr="00E33457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sz w:val="28"/>
          <w:szCs w:val="28"/>
        </w:rPr>
        <w:t>Задание 1.</w:t>
      </w:r>
      <w:r w:rsidRPr="00E33457">
        <w:rPr>
          <w:rFonts w:ascii="Times New Roman" w:eastAsia="FangSong" w:hAnsi="Times New Roman"/>
          <w:sz w:val="28"/>
          <w:szCs w:val="28"/>
        </w:rPr>
        <w:t xml:space="preserve"> Создать таблицы ведомостей начисления заработной платы за два месяца на разных листах электронной книги, произвести расчеты, форматирование, сортировку и защиту данных.</w:t>
      </w:r>
    </w:p>
    <w:p w:rsidR="00FE15A7" w:rsidRPr="00E33457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Исходные данные представлены на рис.1, результаты работы – на рис.2.</w:t>
      </w:r>
    </w:p>
    <w:p w:rsidR="00FE15A7" w:rsidRPr="00E33457" w:rsidRDefault="00FE15A7" w:rsidP="00844D8F">
      <w:pPr>
        <w:spacing w:after="0" w:line="240" w:lineRule="auto"/>
        <w:ind w:firstLine="360"/>
        <w:jc w:val="center"/>
        <w:rPr>
          <w:rFonts w:ascii="Times New Roman" w:eastAsia="FangSong" w:hAnsi="Times New Roman"/>
          <w:b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360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t>Порядок работы</w:t>
      </w:r>
    </w:p>
    <w:p w:rsidR="00FE15A7" w:rsidRPr="00E33457" w:rsidRDefault="00FE15A7" w:rsidP="00BB36DD">
      <w:pPr>
        <w:numPr>
          <w:ilvl w:val="0"/>
          <w:numId w:val="25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Запустите редактор электронных таблиц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Microsoft</w:t>
      </w:r>
      <w:r w:rsidRPr="00E33457">
        <w:rPr>
          <w:rFonts w:ascii="Times New Roman" w:eastAsia="FangSong" w:hAnsi="Times New Roman"/>
          <w:sz w:val="28"/>
          <w:szCs w:val="28"/>
        </w:rPr>
        <w:t xml:space="preserve">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Excel</w:t>
      </w:r>
      <w:r w:rsidRPr="00E33457">
        <w:rPr>
          <w:rFonts w:ascii="Times New Roman" w:eastAsia="FangSong" w:hAnsi="Times New Roman"/>
          <w:sz w:val="28"/>
          <w:szCs w:val="28"/>
        </w:rPr>
        <w:t xml:space="preserve">  и создайте новую электронную книгу.</w:t>
      </w:r>
    </w:p>
    <w:p w:rsidR="00FE15A7" w:rsidRPr="00E33457" w:rsidRDefault="00FE15A7" w:rsidP="00BB36DD">
      <w:pPr>
        <w:numPr>
          <w:ilvl w:val="0"/>
          <w:numId w:val="25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Создайте таблицу расчета заработной платы по образцу. Введите исходные данные – Табельный номер, Ф.И.О. и Оклад, % Премии = 27%,  % Удержания = 13%.</w:t>
      </w:r>
    </w:p>
    <w:p w:rsidR="00FE15A7" w:rsidRPr="00E33457" w:rsidRDefault="00FE15A7" w:rsidP="00844D8F">
      <w:pPr>
        <w:spacing w:after="0" w:line="240" w:lineRule="auto"/>
        <w:ind w:left="426"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t>Примечание</w:t>
      </w:r>
      <w:r w:rsidRPr="00E33457">
        <w:rPr>
          <w:rFonts w:ascii="Times New Roman" w:eastAsia="FangSong" w:hAnsi="Times New Roman"/>
          <w:i/>
          <w:sz w:val="28"/>
          <w:szCs w:val="28"/>
        </w:rPr>
        <w:t>.</w:t>
      </w:r>
      <w:r w:rsidRPr="00E33457">
        <w:rPr>
          <w:rFonts w:ascii="Times New Roman" w:eastAsia="FangSong" w:hAnsi="Times New Roman"/>
          <w:sz w:val="28"/>
          <w:szCs w:val="28"/>
        </w:rPr>
        <w:t xml:space="preserve"> Выделите отдельные ячейки для значений % Премий (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4)  и % Удержания (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4).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A37AB4">
        <w:rPr>
          <w:rFonts w:ascii="Times New Roman" w:eastAsia="FangSong" w:hAnsi="Times New Roman"/>
          <w:noProof/>
          <w:sz w:val="28"/>
          <w:szCs w:val="28"/>
          <w:lang w:eastAsia="ru-RU"/>
        </w:rPr>
        <w:pict>
          <v:shape id="Рисунок 54" o:spid="_x0000_i1033" type="#_x0000_t75" style="width:465pt;height:341.25pt;visibility:visible">
            <v:imagedata r:id="rId17" o:title=""/>
          </v:shape>
        </w:pic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Рис. 1.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Произведите расчеты во всех столбцах таблицы.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При расчете Премии используется формула Премия = Оклад * % Премии, в ячейке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5 наберите формулу = $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$4*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C</w:t>
      </w:r>
      <w:r w:rsidRPr="00E33457">
        <w:rPr>
          <w:rFonts w:ascii="Times New Roman" w:eastAsia="FangSong" w:hAnsi="Times New Roman"/>
          <w:sz w:val="28"/>
          <w:szCs w:val="28"/>
        </w:rPr>
        <w:t xml:space="preserve">5 (ячейка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4 используется в виде абсолютной адресации) и скопируйте автозаполнением.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Следует установить абсолютную адресацию (набором символов $ с клавиатуры или нажатием клавиши [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4]).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Формула для расчета «Всего начислено»:</w:t>
      </w:r>
    </w:p>
    <w:p w:rsidR="00FE15A7" w:rsidRPr="00E33457" w:rsidRDefault="00FE15A7" w:rsidP="00844D8F">
      <w:pPr>
        <w:spacing w:after="0" w:line="240" w:lineRule="auto"/>
        <w:ind w:firstLine="540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Всего начислено = Оклад + Премия</w:t>
      </w:r>
    </w:p>
    <w:p w:rsidR="00FE15A7" w:rsidRPr="00E33457" w:rsidRDefault="00FE15A7" w:rsidP="00844D8F">
      <w:pPr>
        <w:spacing w:after="0" w:line="240" w:lineRule="auto"/>
        <w:ind w:firstLine="540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При расчете Удержания используется формула</w:t>
      </w:r>
    </w:p>
    <w:p w:rsidR="00FE15A7" w:rsidRPr="00E33457" w:rsidRDefault="00FE15A7" w:rsidP="00844D8F">
      <w:pPr>
        <w:spacing w:after="0" w:line="240" w:lineRule="auto"/>
        <w:ind w:firstLine="540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Удержание = Всего начислено * % Удержания,</w:t>
      </w:r>
    </w:p>
    <w:p w:rsidR="00FE15A7" w:rsidRPr="00E33457" w:rsidRDefault="00FE15A7" w:rsidP="00844D8F">
      <w:pPr>
        <w:spacing w:after="0" w:line="240" w:lineRule="auto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для этого в ячейке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5  наберите формулу = $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$4*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E</w:t>
      </w:r>
      <w:r w:rsidRPr="00E33457">
        <w:rPr>
          <w:rFonts w:ascii="Times New Roman" w:eastAsia="FangSong" w:hAnsi="Times New Roman"/>
          <w:sz w:val="28"/>
          <w:szCs w:val="28"/>
        </w:rPr>
        <w:t>5.</w:t>
      </w:r>
    </w:p>
    <w:p w:rsidR="00FE15A7" w:rsidRPr="00E33457" w:rsidRDefault="00FE15A7" w:rsidP="00844D8F">
      <w:pPr>
        <w:spacing w:after="0" w:line="240" w:lineRule="auto"/>
        <w:ind w:firstLine="540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Формула для расчета столбца «К выдаче»:</w:t>
      </w:r>
    </w:p>
    <w:p w:rsidR="00FE15A7" w:rsidRPr="00E33457" w:rsidRDefault="00FE15A7" w:rsidP="00844D8F">
      <w:pPr>
        <w:spacing w:after="0" w:line="240" w:lineRule="auto"/>
        <w:ind w:firstLine="540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К выдаче = Всего начислено – Удержания.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i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3. Рассчитайте итоги по столбцам, а также максимальный, минимальный и средний доходы по данным колонки «К выдаче» (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Функция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 /</w:t>
      </w:r>
      <w:r w:rsidRPr="00E33457">
        <w:rPr>
          <w:rFonts w:ascii="Times New Roman" w:eastAsia="FangSong" w:hAnsi="Times New Roman"/>
          <w:sz w:val="28"/>
          <w:szCs w:val="28"/>
        </w:rPr>
        <w:t xml:space="preserve">категория –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Статистические функции</w:t>
      </w:r>
      <w:r w:rsidRPr="00E33457">
        <w:rPr>
          <w:rFonts w:ascii="Times New Roman" w:eastAsia="FangSong" w:hAnsi="Times New Roman"/>
          <w:i/>
          <w:sz w:val="28"/>
          <w:szCs w:val="28"/>
        </w:rPr>
        <w:t>).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4. Переименуйте ярлычок Листа1, присвоив ему имя «Зарплата октябрь». Для этого дважды щелкните мышью по ярлычку и наберите новое имя. Можно воспользоваться командой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Переименовать</w:t>
      </w:r>
      <w:r w:rsidRPr="00E33457">
        <w:rPr>
          <w:rFonts w:ascii="Times New Roman" w:eastAsia="FangSong" w:hAnsi="Times New Roman"/>
          <w:sz w:val="28"/>
          <w:szCs w:val="28"/>
        </w:rPr>
        <w:t xml:space="preserve"> контекстного меню ярлычка, вызываемого правой кнопкой мыши. 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b/>
          <w:sz w:val="28"/>
          <w:szCs w:val="28"/>
        </w:rPr>
      </w:pPr>
      <w:r w:rsidRPr="00E33457">
        <w:rPr>
          <w:rFonts w:ascii="Times New Roman" w:eastAsia="FangSong" w:hAnsi="Times New Roman"/>
          <w:b/>
          <w:sz w:val="28"/>
          <w:szCs w:val="28"/>
        </w:rPr>
        <w:t>Результаты работы представлены на рис.2.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  <w:lang w:val="en-US"/>
        </w:rPr>
      </w:pPr>
      <w:r w:rsidRPr="00A37AB4">
        <w:rPr>
          <w:rFonts w:ascii="Times New Roman" w:eastAsia="FangSong" w:hAnsi="Times New Roman"/>
          <w:noProof/>
          <w:sz w:val="28"/>
          <w:szCs w:val="28"/>
          <w:lang w:eastAsia="ru-RU"/>
        </w:rPr>
        <w:pict>
          <v:shape id="Рисунок 55" o:spid="_x0000_i1034" type="#_x0000_t75" style="width:447.75pt;height:341.25pt;visibility:visible">
            <v:imagedata r:id="rId18" o:title=""/>
          </v:shape>
        </w:pic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  <w:lang w:val="en-US"/>
        </w:rPr>
      </w:pP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Рис. 2.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5. Скопируйте содержимое листа «Зарплата октябрь» на новый лист (Щелкнуть правой кнопкой мыши по ярлыку листа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Переместить/ Скопировать лист</w:t>
      </w:r>
      <w:r w:rsidRPr="00E33457">
        <w:rPr>
          <w:rFonts w:ascii="Times New Roman" w:eastAsia="FangSong" w:hAnsi="Times New Roman"/>
          <w:b/>
          <w:sz w:val="28"/>
          <w:szCs w:val="28"/>
        </w:rPr>
        <w:t>)</w:t>
      </w:r>
      <w:r w:rsidRPr="00E33457">
        <w:rPr>
          <w:rFonts w:ascii="Times New Roman" w:eastAsia="FangSong" w:hAnsi="Times New Roman"/>
          <w:sz w:val="28"/>
          <w:szCs w:val="28"/>
        </w:rPr>
        <w:t>. Не забудьте для копирования поставить галочку в окошке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  Создавать копию</w:t>
      </w:r>
      <w:r w:rsidRPr="00E33457">
        <w:rPr>
          <w:rFonts w:ascii="Times New Roman" w:eastAsia="FangSong" w:hAnsi="Times New Roman"/>
          <w:sz w:val="28"/>
          <w:szCs w:val="28"/>
        </w:rPr>
        <w:t>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t>Краткая справка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. </w:t>
      </w:r>
      <w:r w:rsidRPr="00E33457">
        <w:rPr>
          <w:rFonts w:ascii="Times New Roman" w:eastAsia="FangSong" w:hAnsi="Times New Roman"/>
          <w:sz w:val="28"/>
          <w:szCs w:val="28"/>
        </w:rPr>
        <w:t>Перемещать и копировать листы можно, перетаскивая их корешки (для копирования удерживайте нажатой клавишу [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Ctrl</w:t>
      </w:r>
      <w:r w:rsidRPr="00E33457">
        <w:rPr>
          <w:rFonts w:ascii="Times New Roman" w:eastAsia="FangSong" w:hAnsi="Times New Roman"/>
          <w:sz w:val="28"/>
          <w:szCs w:val="28"/>
        </w:rPr>
        <w:t>]).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6. Присвойте скопированному листу название «Зарплата ноябрь». Исправьте название месяца в названии таблицы. Измените значение </w:t>
      </w:r>
      <w:r w:rsidRPr="00E33457">
        <w:rPr>
          <w:rFonts w:ascii="Times New Roman" w:eastAsia="FangSong" w:hAnsi="Times New Roman"/>
          <w:b/>
          <w:sz w:val="28"/>
          <w:szCs w:val="28"/>
        </w:rPr>
        <w:t>Премии</w:t>
      </w:r>
      <w:r w:rsidRPr="00E33457">
        <w:rPr>
          <w:rFonts w:ascii="Times New Roman" w:eastAsia="FangSong" w:hAnsi="Times New Roman"/>
          <w:sz w:val="28"/>
          <w:szCs w:val="28"/>
        </w:rPr>
        <w:t xml:space="preserve"> на 32 %. Убедитесь, что программа произвела пересчет формул.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7. Между колонками «Премия» и «Всего начислено» вставьте новую колонку «Доплата» (в контекстном меню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Вставить / Столбец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) </w:t>
      </w:r>
      <w:r w:rsidRPr="00E33457">
        <w:rPr>
          <w:rFonts w:ascii="Times New Roman" w:eastAsia="FangSong" w:hAnsi="Times New Roman"/>
          <w:sz w:val="28"/>
          <w:szCs w:val="28"/>
        </w:rPr>
        <w:t>и рассчитайте значение доплаты по формуле Доплата = Оклад * % Доплаты. Значение доплаты примите равным 5%.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8. Измените формулу для расчета значения колонки «Всего начислено»: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540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Всего начислено = Оклад + Премия + Доплата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b/>
          <w:sz w:val="28"/>
          <w:szCs w:val="28"/>
        </w:rPr>
      </w:pPr>
      <w:r w:rsidRPr="00E33457">
        <w:rPr>
          <w:rFonts w:ascii="Times New Roman" w:eastAsia="FangSong" w:hAnsi="Times New Roman"/>
          <w:b/>
          <w:sz w:val="28"/>
          <w:szCs w:val="28"/>
        </w:rPr>
        <w:t>Результаты работы представлены на рис.3.</w:t>
      </w:r>
    </w:p>
    <w:p w:rsidR="00FE15A7" w:rsidRPr="00E33457" w:rsidRDefault="00FE15A7" w:rsidP="00844D8F">
      <w:pPr>
        <w:spacing w:after="0" w:line="240" w:lineRule="auto"/>
        <w:ind w:firstLine="540"/>
        <w:jc w:val="center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eastAsia="FangSong" w:hAnsi="Times New Roman"/>
          <w:sz w:val="28"/>
          <w:szCs w:val="28"/>
        </w:rPr>
      </w:pPr>
      <w:r w:rsidRPr="00A37AB4">
        <w:rPr>
          <w:rFonts w:ascii="Times New Roman" w:eastAsia="FangSong" w:hAnsi="Times New Roman"/>
          <w:noProof/>
          <w:sz w:val="28"/>
          <w:szCs w:val="28"/>
          <w:lang w:eastAsia="ru-RU"/>
        </w:rPr>
        <w:pict>
          <v:shape id="Рисунок 56" o:spid="_x0000_i1035" type="#_x0000_t75" style="width:438pt;height:290.25pt;visibility:visible">
            <v:imagedata r:id="rId19" o:title=""/>
          </v:shape>
        </w:pic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Рис. 3.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9. Проведите условное форматирование значений колонки «К выдаче». Установите формат вывода значений между 7000 и 10000 – зеленым цветом шрифта; меньше 7000 – красным; больше или равно 10000 – синим цветом шрифта (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Главная / Условное форматирование/</w:t>
      </w:r>
      <w:r w:rsidRPr="00E33457">
        <w:rPr>
          <w:rFonts w:ascii="Times New Roman" w:eastAsia="FangSong" w:hAnsi="Times New Roman"/>
          <w:sz w:val="28"/>
          <w:szCs w:val="28"/>
        </w:rPr>
        <w:t xml:space="preserve"> Правила выделения… Пользовательский формат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) 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10. Проведите сортировку по фамилиям в алфавитном порядке по возрастанию (Выделите фрагмент с 5 по 18 строки таблицы - без итогов, выберите меню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Главная/Настраиваемая Сортировка</w:t>
      </w:r>
      <w:r w:rsidRPr="00E33457">
        <w:rPr>
          <w:rFonts w:ascii="Times New Roman" w:eastAsia="FangSong" w:hAnsi="Times New Roman"/>
          <w:i/>
          <w:sz w:val="28"/>
          <w:szCs w:val="28"/>
        </w:rPr>
        <w:t>,</w:t>
      </w:r>
      <w:r w:rsidRPr="00E33457">
        <w:rPr>
          <w:rFonts w:ascii="Times New Roman" w:eastAsia="FangSong" w:hAnsi="Times New Roman"/>
          <w:sz w:val="28"/>
          <w:szCs w:val="28"/>
        </w:rPr>
        <w:t xml:space="preserve"> сортировать по – </w:t>
      </w:r>
      <w:r w:rsidRPr="00E33457">
        <w:rPr>
          <w:rFonts w:ascii="Times New Roman" w:eastAsia="FangSong" w:hAnsi="Times New Roman"/>
          <w:i/>
          <w:sz w:val="28"/>
          <w:szCs w:val="28"/>
        </w:rPr>
        <w:t>Столбец В</w:t>
      </w:r>
      <w:r w:rsidRPr="00E33457">
        <w:rPr>
          <w:rFonts w:ascii="Times New Roman" w:eastAsia="FangSong" w:hAnsi="Times New Roman"/>
          <w:sz w:val="28"/>
          <w:szCs w:val="28"/>
        </w:rPr>
        <w:t>)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11. Поставьте к ячейке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3 комментарий «Премия пропорциональна окладу» (</w:t>
      </w:r>
      <w:r w:rsidRPr="00E33457">
        <w:rPr>
          <w:rFonts w:ascii="Times New Roman" w:eastAsia="FangSong" w:hAnsi="Times New Roman"/>
          <w:b/>
          <w:sz w:val="28"/>
          <w:szCs w:val="28"/>
        </w:rPr>
        <w:t>В контекстном меню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/ Вставить примечание</w:t>
      </w:r>
      <w:r w:rsidRPr="00E33457">
        <w:rPr>
          <w:rFonts w:ascii="Times New Roman" w:eastAsia="FangSong" w:hAnsi="Times New Roman"/>
          <w:i/>
          <w:sz w:val="28"/>
          <w:szCs w:val="28"/>
        </w:rPr>
        <w:t>)</w:t>
      </w:r>
      <w:r w:rsidRPr="00E33457">
        <w:rPr>
          <w:rFonts w:ascii="Times New Roman" w:eastAsia="FangSong" w:hAnsi="Times New Roman"/>
          <w:sz w:val="28"/>
          <w:szCs w:val="28"/>
        </w:rPr>
        <w:t xml:space="preserve">, при этом в правом верхнем углу ячейке появится красная точка, которая свидетельствует о наличии примечания. 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12. Защитите лист «Зарплата ноябрь» от изменений (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Рецензирование/Защитить лист</w:t>
      </w:r>
      <w:r w:rsidRPr="00E33457">
        <w:rPr>
          <w:rFonts w:ascii="Times New Roman" w:eastAsia="FangSong" w:hAnsi="Times New Roman"/>
          <w:i/>
          <w:sz w:val="28"/>
          <w:szCs w:val="28"/>
        </w:rPr>
        <w:t>)</w:t>
      </w:r>
      <w:r w:rsidRPr="00E33457">
        <w:rPr>
          <w:rFonts w:ascii="Times New Roman" w:eastAsia="FangSong" w:hAnsi="Times New Roman"/>
          <w:sz w:val="28"/>
          <w:szCs w:val="28"/>
        </w:rPr>
        <w:t>. Задайте пароль на лист, заделайте подтверждения пароля. Убедитесь, что лист защищён и невозможно удаление данных. Снимите защиту листа (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Рецензирование/Снять защиту листа</w:t>
      </w:r>
      <w:r w:rsidRPr="00E33457">
        <w:rPr>
          <w:rFonts w:ascii="Times New Roman" w:eastAsia="FangSong" w:hAnsi="Times New Roman"/>
          <w:i/>
          <w:sz w:val="28"/>
          <w:szCs w:val="28"/>
        </w:rPr>
        <w:t>)</w:t>
      </w:r>
      <w:r w:rsidRPr="00E33457">
        <w:rPr>
          <w:rFonts w:ascii="Times New Roman" w:eastAsia="FangSong" w:hAnsi="Times New Roman"/>
          <w:sz w:val="28"/>
          <w:szCs w:val="28"/>
        </w:rPr>
        <w:t>.</w:t>
      </w:r>
    </w:p>
    <w:p w:rsidR="00FE15A7" w:rsidRPr="00E33457" w:rsidRDefault="00FE15A7" w:rsidP="00844D8F">
      <w:pPr>
        <w:spacing w:after="0" w:line="240" w:lineRule="auto"/>
        <w:ind w:left="-76" w:firstLine="540"/>
        <w:jc w:val="both"/>
        <w:rPr>
          <w:rFonts w:ascii="Times New Roman" w:eastAsia="FangSong" w:hAnsi="Times New Roman"/>
          <w:b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13.</w:t>
      </w:r>
      <w:r w:rsidRPr="00E33457">
        <w:rPr>
          <w:rFonts w:ascii="Times New Roman" w:eastAsia="FangSong" w:hAnsi="Times New Roman"/>
          <w:sz w:val="28"/>
          <w:szCs w:val="28"/>
        </w:rPr>
        <w:tab/>
        <w:t xml:space="preserve"> Скопируйте содержимое листа «Зарплата ноябрь» на новый лист электронной книги (В контекстном меню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/Переместить / скопировать лист</w:t>
      </w:r>
      <w:r w:rsidRPr="00E33457">
        <w:rPr>
          <w:rFonts w:ascii="Times New Roman" w:eastAsia="FangSong" w:hAnsi="Times New Roman"/>
          <w:sz w:val="28"/>
          <w:szCs w:val="28"/>
        </w:rPr>
        <w:t xml:space="preserve">). Не забудьте для копирования поставить галочку в окошке </w:t>
      </w:r>
      <w:r w:rsidRPr="00E33457">
        <w:rPr>
          <w:rFonts w:ascii="Times New Roman" w:eastAsia="FangSong" w:hAnsi="Times New Roman"/>
          <w:b/>
          <w:i/>
          <w:sz w:val="28"/>
          <w:szCs w:val="28"/>
        </w:rPr>
        <w:t>Создавать копию.</w:t>
      </w:r>
    </w:p>
    <w:p w:rsidR="00FE15A7" w:rsidRPr="00E33457" w:rsidRDefault="00FE15A7" w:rsidP="00844D8F">
      <w:pPr>
        <w:spacing w:after="0" w:line="240" w:lineRule="auto"/>
        <w:ind w:left="-76"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14. </w:t>
      </w:r>
      <w:r w:rsidRPr="00E33457">
        <w:rPr>
          <w:rFonts w:ascii="Times New Roman" w:eastAsia="FangSong" w:hAnsi="Times New Roman"/>
          <w:sz w:val="28"/>
          <w:szCs w:val="28"/>
        </w:rPr>
        <w:tab/>
        <w:t>Присвойте скопированному листу название «Зарплата за декабрь». Исправьте название месяца в ведомости на декабрь.</w:t>
      </w:r>
    </w:p>
    <w:p w:rsidR="00FE15A7" w:rsidRPr="00E33457" w:rsidRDefault="00FE15A7" w:rsidP="00844D8F">
      <w:pPr>
        <w:spacing w:after="0" w:line="240" w:lineRule="auto"/>
        <w:ind w:left="-76"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15.</w:t>
      </w:r>
      <w:r w:rsidRPr="00E33457">
        <w:rPr>
          <w:rFonts w:ascii="Times New Roman" w:eastAsia="FangSong" w:hAnsi="Times New Roman"/>
          <w:sz w:val="28"/>
          <w:szCs w:val="28"/>
        </w:rPr>
        <w:tab/>
        <w:t>Измените значение Премии на 46%, Доплаты – на 8% . Убедитесь, что программа произвела пересчёт формул</w:t>
      </w:r>
    </w:p>
    <w:p w:rsidR="00FE15A7" w:rsidRPr="00E33457" w:rsidRDefault="00FE15A7" w:rsidP="00844D8F">
      <w:pPr>
        <w:spacing w:after="0" w:line="240" w:lineRule="auto"/>
        <w:ind w:left="-76"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16.</w:t>
      </w:r>
      <w:r w:rsidRPr="00E33457">
        <w:rPr>
          <w:rFonts w:ascii="Times New Roman" w:eastAsia="FangSong" w:hAnsi="Times New Roman"/>
          <w:sz w:val="28"/>
          <w:szCs w:val="28"/>
        </w:rPr>
        <w:tab/>
        <w:t xml:space="preserve">По данным таблицы «Зарплата декабрь» постройте гистограмму доходов сотрудников. В качестве подписей оси 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Х </w:t>
      </w:r>
      <w:r w:rsidRPr="00E33457">
        <w:rPr>
          <w:rFonts w:ascii="Times New Roman" w:eastAsia="FangSong" w:hAnsi="Times New Roman"/>
          <w:sz w:val="28"/>
          <w:szCs w:val="28"/>
        </w:rPr>
        <w:t xml:space="preserve">выберите фамилии сотрудников. Проведите форматирование диаграммы. </w:t>
      </w:r>
    </w:p>
    <w:p w:rsidR="00FE15A7" w:rsidRDefault="00FE15A7" w:rsidP="00BB36DD">
      <w:pPr>
        <w:numPr>
          <w:ilvl w:val="0"/>
          <w:numId w:val="26"/>
        </w:numPr>
        <w:spacing w:after="0" w:line="240" w:lineRule="auto"/>
        <w:ind w:left="-76"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Перед расчетом итоговых данных за квартал проведите сортировку по фамилиям в алфавитном порядке (по возрастанию) в ведомостях начисления зарплаты  за октябрь – декабрь.</w:t>
      </w:r>
    </w:p>
    <w:p w:rsidR="00FE15A7" w:rsidRPr="00E33457" w:rsidRDefault="00FE15A7" w:rsidP="00A90BA7">
      <w:pPr>
        <w:spacing w:after="0" w:line="240" w:lineRule="auto"/>
        <w:ind w:left="464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A90BA7" w:rsidRDefault="00FE15A7" w:rsidP="00A90BA7">
      <w:pPr>
        <w:spacing w:after="0" w:line="240" w:lineRule="auto"/>
        <w:ind w:left="-76" w:firstLine="785"/>
        <w:jc w:val="both"/>
        <w:rPr>
          <w:rFonts w:ascii="Times New Roman" w:eastAsia="FangSong" w:hAnsi="Times New Roman"/>
          <w:sz w:val="28"/>
          <w:szCs w:val="28"/>
        </w:rPr>
      </w:pPr>
      <w:r w:rsidRPr="00A90BA7">
        <w:rPr>
          <w:rFonts w:ascii="Times New Roman" w:eastAsia="FangSong" w:hAnsi="Times New Roman"/>
          <w:sz w:val="28"/>
          <w:szCs w:val="28"/>
        </w:rPr>
        <w:t>Результаты работы представлены на рис.4</w:t>
      </w:r>
    </w:p>
    <w:p w:rsidR="00FE15A7" w:rsidRDefault="00FE15A7">
      <w:pPr>
        <w:rPr>
          <w:rFonts w:ascii="Times New Roman" w:eastAsia="FangSong" w:hAnsi="Times New Roman"/>
          <w:sz w:val="28"/>
          <w:szCs w:val="28"/>
        </w:rPr>
      </w:pPr>
      <w:r>
        <w:rPr>
          <w:rFonts w:ascii="Times New Roman" w:eastAsia="FangSong" w:hAnsi="Times New Roman"/>
          <w:sz w:val="28"/>
          <w:szCs w:val="28"/>
        </w:rPr>
        <w:br w:type="page"/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ВЕДОМОСТЬ НАЧИСЛЕНИЯ ЗАРАБОТНОЙ ПЛАТЫ</w:t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ЗА ДЕКАБРЬ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2"/>
        <w:gridCol w:w="851"/>
        <w:gridCol w:w="1985"/>
        <w:gridCol w:w="1134"/>
        <w:gridCol w:w="408"/>
        <w:gridCol w:w="726"/>
        <w:gridCol w:w="1134"/>
        <w:gridCol w:w="1275"/>
        <w:gridCol w:w="1134"/>
        <w:gridCol w:w="1418"/>
      </w:tblGrid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Фамилии И.О.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Оклад</w:t>
            </w:r>
          </w:p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Премия</w:t>
            </w:r>
          </w:p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Доплата</w:t>
            </w:r>
          </w:p>
        </w:tc>
        <w:tc>
          <w:tcPr>
            <w:tcW w:w="1275" w:type="dxa"/>
          </w:tcPr>
          <w:p w:rsidR="00FE15A7" w:rsidRPr="00E33457" w:rsidRDefault="00FE15A7" w:rsidP="00E33457">
            <w:pPr>
              <w:spacing w:after="0" w:line="240" w:lineRule="auto"/>
              <w:ind w:left="-108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Всего начислено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Удержания</w:t>
            </w:r>
          </w:p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К выдачи</w:t>
            </w:r>
          </w:p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46%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8%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13%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204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Галкин В.Ж.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5900,00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2714,00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472,00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9086,00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1181,18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7904,82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210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Дрынкина С.С.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8000,00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3680,00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640,00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12320,00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1601,60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10718,40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208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Жарова Г.А.0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7300,00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3358,00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584,00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11242,00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1461,46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9780,54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201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Иванова И.Г.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4850,00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2231,00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388,00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7469,00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970,97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6498,03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206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Орлова Н.Н.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6600,00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3036,00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528,00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10164,00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1321,32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8842,68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200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Петров И.Л.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4500,00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2070,00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360,00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6930,00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900,90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6029,10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205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Портнов М.Т.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6250,00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2870,00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500,00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9625,00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1251,25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8373,75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213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Стелков Р.Х.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9050,00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4163,00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724,00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13937,00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1811,81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12125,19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202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Степанов А.Ш.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5200,00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2392,00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416,00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8008,00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1041,04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6966,96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207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Степкина А.В.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6950,00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3197,00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556,00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10703,00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1391,39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9311,61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209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>
              <w:rPr>
                <w:rFonts w:ascii="Times New Roman" w:eastAsia="FangSong" w:hAnsi="Times New Roman"/>
                <w:sz w:val="24"/>
                <w:szCs w:val="24"/>
              </w:rPr>
              <w:t>Стольникова О.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7650,00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3519,00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612,00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11781,00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1531,53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10240,47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212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Шашкин Р.Н.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8700,00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4002,00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696,00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13398,00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1741,74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11656,26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203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Шорохов С.М.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5550,00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2553,00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444,00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8547,00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1111,11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7435,89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211</w:t>
            </w: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Шпаро Н.Г.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8350,00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3841,00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668,00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12859,00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1671,67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11187,33</w:t>
            </w:r>
          </w:p>
        </w:tc>
      </w:tr>
      <w:tr w:rsidR="00FE15A7" w:rsidRPr="00A37AB4" w:rsidTr="00E33457">
        <w:tc>
          <w:tcPr>
            <w:tcW w:w="993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94850,00</w:t>
            </w:r>
          </w:p>
        </w:tc>
        <w:tc>
          <w:tcPr>
            <w:tcW w:w="1134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43631,00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7588,00</w:t>
            </w:r>
          </w:p>
        </w:tc>
        <w:tc>
          <w:tcPr>
            <w:tcW w:w="1275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146069,00</w:t>
            </w:r>
          </w:p>
        </w:tc>
        <w:tc>
          <w:tcPr>
            <w:tcW w:w="1134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189887</w:t>
            </w:r>
          </w:p>
        </w:tc>
        <w:tc>
          <w:tcPr>
            <w:tcW w:w="1418" w:type="dxa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127080,03</w:t>
            </w:r>
          </w:p>
        </w:tc>
      </w:tr>
      <w:tr w:rsidR="00FE15A7" w:rsidRPr="00A37AB4" w:rsidTr="00E33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142" w:type="dxa"/>
          <w:wAfter w:w="5687" w:type="dxa"/>
        </w:trPr>
        <w:tc>
          <w:tcPr>
            <w:tcW w:w="2836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Максимальный доход</w:t>
            </w:r>
          </w:p>
        </w:tc>
        <w:tc>
          <w:tcPr>
            <w:tcW w:w="1542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>
              <w:rPr>
                <w:rFonts w:ascii="Times New Roman" w:eastAsia="FangSong" w:hAnsi="Times New Roman"/>
                <w:sz w:val="24"/>
                <w:szCs w:val="24"/>
              </w:rPr>
              <w:t xml:space="preserve">     </w:t>
            </w: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12125,09</w:t>
            </w:r>
          </w:p>
        </w:tc>
      </w:tr>
      <w:tr w:rsidR="00FE15A7" w:rsidRPr="00A37AB4" w:rsidTr="00E33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142" w:type="dxa"/>
          <w:wAfter w:w="5687" w:type="dxa"/>
        </w:trPr>
        <w:tc>
          <w:tcPr>
            <w:tcW w:w="2836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Минимальный доход</w:t>
            </w:r>
          </w:p>
        </w:tc>
        <w:tc>
          <w:tcPr>
            <w:tcW w:w="1542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6029,10</w:t>
            </w:r>
          </w:p>
        </w:tc>
      </w:tr>
      <w:tr w:rsidR="00FE15A7" w:rsidRPr="00A37AB4" w:rsidTr="00E33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142" w:type="dxa"/>
          <w:wAfter w:w="5687" w:type="dxa"/>
        </w:trPr>
        <w:tc>
          <w:tcPr>
            <w:tcW w:w="2836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Средний доход</w:t>
            </w:r>
          </w:p>
        </w:tc>
        <w:tc>
          <w:tcPr>
            <w:tcW w:w="1542" w:type="dxa"/>
            <w:gridSpan w:val="2"/>
          </w:tcPr>
          <w:p w:rsidR="00FE15A7" w:rsidRPr="00E33457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E33457">
              <w:rPr>
                <w:rFonts w:ascii="Times New Roman" w:eastAsia="FangSong" w:hAnsi="Times New Roman"/>
                <w:sz w:val="24"/>
                <w:szCs w:val="24"/>
              </w:rPr>
              <w:t>9077,15</w:t>
            </w:r>
          </w:p>
        </w:tc>
      </w:tr>
    </w:tbl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Рис. 4.</w:t>
      </w:r>
    </w:p>
    <w:p w:rsidR="00FE15A7" w:rsidRPr="00E33457" w:rsidRDefault="00FE15A7" w:rsidP="00844D8F">
      <w:pPr>
        <w:spacing w:after="0" w:line="240" w:lineRule="auto"/>
        <w:ind w:firstLine="540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26"/>
        </w:numPr>
        <w:spacing w:after="0" w:line="240" w:lineRule="auto"/>
        <w:ind w:left="-142" w:firstLine="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Скопируйте содержимое листа «Зарплата октябрь» на новый лист. Не забудьте для копирования поставить галочку в окошке </w:t>
      </w:r>
      <w:r w:rsidRPr="00E33457">
        <w:rPr>
          <w:rFonts w:ascii="Times New Roman" w:eastAsia="FangSong" w:hAnsi="Times New Roman"/>
          <w:i/>
          <w:sz w:val="28"/>
          <w:szCs w:val="28"/>
        </w:rPr>
        <w:t>Создавать копию.</w:t>
      </w:r>
    </w:p>
    <w:p w:rsidR="00FE15A7" w:rsidRPr="00E33457" w:rsidRDefault="00FE15A7" w:rsidP="00BB36DD">
      <w:pPr>
        <w:numPr>
          <w:ilvl w:val="0"/>
          <w:numId w:val="26"/>
        </w:numPr>
        <w:spacing w:after="0" w:line="240" w:lineRule="auto"/>
        <w:ind w:left="-142" w:firstLine="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Присвойте скопированному листу название «Итоги за квартал». Измените название таблицы на «Ведомость начисления заработной платы за 4 квартал».</w:t>
      </w:r>
    </w:p>
    <w:p w:rsidR="00FE15A7" w:rsidRPr="00E33457" w:rsidRDefault="00FE15A7" w:rsidP="00BB36DD">
      <w:pPr>
        <w:numPr>
          <w:ilvl w:val="0"/>
          <w:numId w:val="26"/>
        </w:numPr>
        <w:spacing w:after="0" w:line="240" w:lineRule="auto"/>
        <w:ind w:left="-142" w:firstLine="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Отредактируйте лист «Итоги за квартал» согласно образцу на рис. 5. Для этого удалите в основной таблице (см. рис.1) колонки Оклада и Премии, а также строку 4 с численными значениями % Премии и % Удержания  и строку 19 «Всего». Удалите также строки с расчетом максимального, минимального и среднего доходов под основной таблицей. Вставьте пустую третью строку.</w:t>
      </w:r>
    </w:p>
    <w:p w:rsidR="00FE15A7" w:rsidRPr="00E33457" w:rsidRDefault="00FE15A7" w:rsidP="00BB36DD">
      <w:pPr>
        <w:numPr>
          <w:ilvl w:val="0"/>
          <w:numId w:val="26"/>
        </w:numPr>
        <w:spacing w:after="0" w:line="240" w:lineRule="auto"/>
        <w:ind w:left="-142" w:firstLine="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Вставьте новый столбец «Подразделение»  между столбцами «Фамилия» и «Всего начислено». Заполните столбец «Подразделение» данными по образцу (см. рис. 5.)</w:t>
      </w:r>
    </w:p>
    <w:p w:rsidR="00FE15A7" w:rsidRPr="00E33457" w:rsidRDefault="00FE15A7" w:rsidP="00BB36DD">
      <w:pPr>
        <w:numPr>
          <w:ilvl w:val="0"/>
          <w:numId w:val="26"/>
        </w:numPr>
        <w:spacing w:after="0" w:line="240" w:lineRule="auto"/>
        <w:ind w:left="-142" w:firstLine="0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 адрес листа).</w:t>
      </w:r>
    </w:p>
    <w:p w:rsidR="00FE15A7" w:rsidRPr="00E33457" w:rsidRDefault="00FE15A7" w:rsidP="00844D8F">
      <w:pPr>
        <w:spacing w:after="0" w:line="240" w:lineRule="auto"/>
        <w:ind w:left="-142" w:firstLine="709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t>Краткая справка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. </w:t>
      </w:r>
      <w:r w:rsidRPr="00E33457">
        <w:rPr>
          <w:rFonts w:ascii="Times New Roman" w:eastAsia="FangSong" w:hAnsi="Times New Roman"/>
          <w:sz w:val="28"/>
          <w:szCs w:val="28"/>
        </w:rPr>
        <w:t>Чтобы вставить в формулу адрес или диапазон ячеек с другого листа, следует во время ввода формулы щелкнуть по закладке этого листа и выделить на нем нужные ячейки. Выделяемый адрес будет содержать название этого листа.</w:t>
      </w:r>
    </w:p>
    <w:p w:rsidR="00FE15A7" w:rsidRPr="00E33457" w:rsidRDefault="00FE15A7" w:rsidP="00844D8F">
      <w:pPr>
        <w:spacing w:after="0" w:line="240" w:lineRule="auto"/>
        <w:ind w:left="-142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 xml:space="preserve">В ячейке 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D</w:t>
      </w:r>
      <w:r w:rsidRPr="00E33457">
        <w:rPr>
          <w:rFonts w:ascii="Times New Roman" w:eastAsia="FangSong" w:hAnsi="Times New Roman"/>
          <w:sz w:val="28"/>
          <w:szCs w:val="28"/>
        </w:rPr>
        <w:t>5 для расчета квартальных начислений «Всего начислено» формула имеет вид  =’Зарплата декабрь’!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5+’Зарплата ноябрь ‘!</w:t>
      </w:r>
      <w:r w:rsidRPr="00E33457">
        <w:rPr>
          <w:rFonts w:ascii="Times New Roman" w:eastAsia="FangSong" w:hAnsi="Times New Roman"/>
          <w:sz w:val="28"/>
          <w:szCs w:val="28"/>
          <w:lang w:val="en-US"/>
        </w:rPr>
        <w:t>F</w:t>
      </w:r>
      <w:r w:rsidRPr="00E33457">
        <w:rPr>
          <w:rFonts w:ascii="Times New Roman" w:eastAsia="FangSong" w:hAnsi="Times New Roman"/>
          <w:sz w:val="28"/>
          <w:szCs w:val="28"/>
        </w:rPr>
        <w:t>5+’Зарплата октябрь’!Е5</w:t>
      </w:r>
    </w:p>
    <w:p w:rsidR="00FE15A7" w:rsidRPr="00E33457" w:rsidRDefault="00FE15A7" w:rsidP="00844D8F">
      <w:pPr>
        <w:spacing w:after="0" w:line="240" w:lineRule="auto"/>
        <w:ind w:left="-142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sz w:val="28"/>
          <w:szCs w:val="28"/>
        </w:rPr>
        <w:t>Аналогично произведите квартальный расчет «Удержания» и «К выдаче».</w:t>
      </w:r>
    </w:p>
    <w:p w:rsidR="00FE15A7" w:rsidRPr="00E33457" w:rsidRDefault="00FE15A7" w:rsidP="00844D8F">
      <w:pPr>
        <w:spacing w:after="0" w:line="240" w:lineRule="auto"/>
        <w:ind w:left="-142"/>
        <w:jc w:val="both"/>
        <w:rPr>
          <w:rFonts w:ascii="Times New Roman" w:eastAsia="FangSong" w:hAnsi="Times New Roman"/>
          <w:b/>
          <w:i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ind w:left="-142"/>
        <w:jc w:val="both"/>
        <w:rPr>
          <w:rFonts w:ascii="Times New Roman" w:eastAsia="FangSong" w:hAnsi="Times New Roman"/>
          <w:sz w:val="28"/>
          <w:szCs w:val="28"/>
        </w:rPr>
      </w:pPr>
      <w:r w:rsidRPr="00E33457">
        <w:rPr>
          <w:rFonts w:ascii="Times New Roman" w:eastAsia="FangSong" w:hAnsi="Times New Roman"/>
          <w:b/>
          <w:i/>
          <w:sz w:val="28"/>
          <w:szCs w:val="28"/>
        </w:rPr>
        <w:t>Примечание.</w:t>
      </w:r>
      <w:r w:rsidRPr="00E33457">
        <w:rPr>
          <w:rFonts w:ascii="Times New Roman" w:eastAsia="FangSong" w:hAnsi="Times New Roman"/>
          <w:i/>
          <w:sz w:val="28"/>
          <w:szCs w:val="28"/>
        </w:rPr>
        <w:t xml:space="preserve"> </w:t>
      </w:r>
      <w:r w:rsidRPr="00E33457">
        <w:rPr>
          <w:rFonts w:ascii="Times New Roman" w:eastAsia="FangSong" w:hAnsi="Times New Roman"/>
          <w:sz w:val="28"/>
          <w:szCs w:val="28"/>
        </w:rPr>
        <w:t>При выборе начислений за каждый месяц делайте ссылку на соответствующую ячейку из таблицы соответствующего листа электронной книги «Зарплата». При этом произойдет связывание информации соответствующих ячеек листов электронной книги.</w:t>
      </w:r>
    </w:p>
    <w:p w:rsidR="00FE15A7" w:rsidRPr="00E33457" w:rsidRDefault="00FE15A7" w:rsidP="00844D8F">
      <w:pPr>
        <w:spacing w:after="0" w:line="240" w:lineRule="auto"/>
        <w:ind w:left="426"/>
        <w:jc w:val="both"/>
        <w:rPr>
          <w:rFonts w:ascii="Times New Roman" w:eastAsia="FangSong" w:hAnsi="Times New Roman"/>
          <w:sz w:val="28"/>
          <w:szCs w:val="28"/>
        </w:rPr>
      </w:pPr>
    </w:p>
    <w:p w:rsidR="00FE15A7" w:rsidRPr="00844D8F" w:rsidRDefault="00FE15A7" w:rsidP="00844D8F">
      <w:pPr>
        <w:spacing w:after="0" w:line="240" w:lineRule="auto"/>
        <w:ind w:left="-142"/>
        <w:jc w:val="both"/>
        <w:rPr>
          <w:rFonts w:ascii="Times New Roman" w:eastAsia="FangSong" w:hAnsi="Times New Roman"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7"/>
        <w:gridCol w:w="1964"/>
        <w:gridCol w:w="2460"/>
        <w:gridCol w:w="1282"/>
        <w:gridCol w:w="1375"/>
        <w:gridCol w:w="1400"/>
      </w:tblGrid>
      <w:tr w:rsidR="00FE15A7" w:rsidRPr="00A37AB4" w:rsidTr="00E33457">
        <w:tc>
          <w:tcPr>
            <w:tcW w:w="9828" w:type="dxa"/>
            <w:gridSpan w:val="6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b/>
                <w:sz w:val="24"/>
                <w:szCs w:val="24"/>
              </w:rPr>
              <w:t>Ведомость начисления заработной платы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4424" w:type="dxa"/>
            <w:gridSpan w:val="2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i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i/>
                <w:sz w:val="24"/>
                <w:szCs w:val="24"/>
              </w:rPr>
              <w:t>За 4 квартал 2018 г.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1964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Ф.И.О.</w:t>
            </w:r>
          </w:p>
        </w:tc>
        <w:tc>
          <w:tcPr>
            <w:tcW w:w="2460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Подразделение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Всего начислено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375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Удержания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400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К выдаче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204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Галкин ВЖ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210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Дрынкина СС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208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Жаров ГА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201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Иванова ИГ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206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Орлова НН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200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Петров ИЛ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205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Портнов МТ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213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Стелков РХ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202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Степанов АШ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207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Степкина АВ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209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Стольникова ОД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212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Шашкин РН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203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Шорохов СМ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E33457">
        <w:tc>
          <w:tcPr>
            <w:tcW w:w="1347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211</w:t>
            </w:r>
          </w:p>
        </w:tc>
        <w:tc>
          <w:tcPr>
            <w:tcW w:w="196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Шпаро НГ</w:t>
            </w:r>
          </w:p>
        </w:tc>
        <w:tc>
          <w:tcPr>
            <w:tcW w:w="2460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28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375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  <w:tc>
          <w:tcPr>
            <w:tcW w:w="1400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?</w:t>
            </w:r>
          </w:p>
        </w:tc>
      </w:tr>
    </w:tbl>
    <w:p w:rsidR="00FE15A7" w:rsidRPr="00844D8F" w:rsidRDefault="00FE15A7" w:rsidP="00844D8F">
      <w:pPr>
        <w:spacing w:after="0" w:line="240" w:lineRule="auto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>Рис. 5.  таблица для расчета итоговой квартальной заработной платы.</w:t>
      </w:r>
    </w:p>
    <w:p w:rsidR="00FE15A7" w:rsidRPr="00844D8F" w:rsidRDefault="00FE15A7" w:rsidP="00844D8F">
      <w:pPr>
        <w:spacing w:after="0" w:line="240" w:lineRule="auto"/>
        <w:jc w:val="both"/>
        <w:rPr>
          <w:rFonts w:ascii="Times New Roman" w:eastAsia="FangSong" w:hAnsi="Times New Roman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23. В силу однородности расчетных таблиц зарплаты для расчета квартальных значений столбцов «Удержание» и «К выдаче» достаточно скопировать формулу из ячейки 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D</w:t>
      </w:r>
      <w:r w:rsidRPr="00844D8F">
        <w:rPr>
          <w:rFonts w:ascii="Times New Roman" w:eastAsia="FangSong" w:hAnsi="Times New Roman"/>
          <w:sz w:val="24"/>
          <w:szCs w:val="24"/>
        </w:rPr>
        <w:t xml:space="preserve">5 в ячейки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E</w:t>
      </w:r>
      <w:r w:rsidRPr="00844D8F">
        <w:rPr>
          <w:rFonts w:ascii="Times New Roman" w:eastAsia="FangSong" w:hAnsi="Times New Roman"/>
          <w:sz w:val="24"/>
          <w:szCs w:val="24"/>
        </w:rPr>
        <w:t xml:space="preserve">5,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F</w:t>
      </w:r>
      <w:r w:rsidRPr="00844D8F">
        <w:rPr>
          <w:rFonts w:ascii="Times New Roman" w:eastAsia="FangSong" w:hAnsi="Times New Roman"/>
          <w:sz w:val="24"/>
          <w:szCs w:val="24"/>
        </w:rPr>
        <w:t xml:space="preserve">5 </w:t>
      </w:r>
    </w:p>
    <w:p w:rsidR="00FE15A7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Для расчета квартального начисления заработной платы для всех сотрудников скопируйте формулы в столбцах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D</w:t>
      </w:r>
      <w:r w:rsidRPr="00844D8F">
        <w:rPr>
          <w:rFonts w:ascii="Times New Roman" w:eastAsia="FangSong" w:hAnsi="Times New Roman"/>
          <w:sz w:val="24"/>
          <w:szCs w:val="24"/>
        </w:rPr>
        <w:t xml:space="preserve">,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E</w:t>
      </w:r>
      <w:r w:rsidRPr="00844D8F">
        <w:rPr>
          <w:rFonts w:ascii="Times New Roman" w:eastAsia="FangSong" w:hAnsi="Times New Roman"/>
          <w:sz w:val="24"/>
          <w:szCs w:val="24"/>
        </w:rPr>
        <w:t xml:space="preserve"> и </w:t>
      </w:r>
      <w:r w:rsidRPr="00844D8F">
        <w:rPr>
          <w:rFonts w:ascii="Times New Roman" w:eastAsia="FangSong" w:hAnsi="Times New Roman"/>
          <w:sz w:val="24"/>
          <w:szCs w:val="24"/>
          <w:lang w:val="en-US"/>
        </w:rPr>
        <w:t>F</w:t>
      </w:r>
      <w:r w:rsidRPr="00844D8F">
        <w:rPr>
          <w:rFonts w:ascii="Times New Roman" w:eastAsia="FangSong" w:hAnsi="Times New Roman"/>
          <w:sz w:val="24"/>
          <w:szCs w:val="24"/>
        </w:rPr>
        <w:t>. Ваша электронная таблица примет вид, как рис.6.</w:t>
      </w:r>
    </w:p>
    <w:p w:rsidR="00FE15A7" w:rsidRDefault="00FE15A7">
      <w:pPr>
        <w:rPr>
          <w:rFonts w:ascii="Times New Roman" w:eastAsia="FangSong" w:hAnsi="Times New Roman"/>
          <w:sz w:val="24"/>
          <w:szCs w:val="24"/>
        </w:rPr>
      </w:pPr>
      <w:r>
        <w:rPr>
          <w:rFonts w:ascii="Times New Roman" w:eastAsia="FangSong" w:hAnsi="Times New Roman"/>
          <w:sz w:val="24"/>
          <w:szCs w:val="24"/>
        </w:rPr>
        <w:br w:type="page"/>
      </w:r>
    </w:p>
    <w:p w:rsidR="00FE15A7" w:rsidRPr="00844D8F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firstLine="360"/>
        <w:jc w:val="both"/>
        <w:rPr>
          <w:rFonts w:ascii="Times New Roman" w:eastAsia="FangSong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6"/>
        <w:gridCol w:w="1968"/>
        <w:gridCol w:w="2374"/>
        <w:gridCol w:w="1328"/>
        <w:gridCol w:w="1402"/>
        <w:gridCol w:w="1153"/>
      </w:tblGrid>
      <w:tr w:rsidR="00FE15A7" w:rsidRPr="00A37AB4" w:rsidTr="00E33457">
        <w:tc>
          <w:tcPr>
            <w:tcW w:w="9571" w:type="dxa"/>
            <w:gridSpan w:val="6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b/>
                <w:sz w:val="24"/>
                <w:szCs w:val="24"/>
              </w:rPr>
              <w:t>Ведомость начисления заработной платы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i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i/>
                <w:sz w:val="24"/>
                <w:szCs w:val="24"/>
              </w:rPr>
              <w:t>За 4 квартал 2018 г.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1968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Ф.И.О.</w:t>
            </w:r>
          </w:p>
        </w:tc>
        <w:tc>
          <w:tcPr>
            <w:tcW w:w="2374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Подразделение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Всего начислено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402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Удержания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  <w:tc>
          <w:tcPr>
            <w:tcW w:w="1153" w:type="dxa"/>
            <w:vAlign w:val="center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К выдаче</w:t>
            </w:r>
          </w:p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204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Галкин ВЖ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24662,00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3206,06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21455,94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210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Дрынкина СС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33440,00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4347,20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29092,80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208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Жарова ГА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30514,00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3966,82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26547,18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201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Иванова ИГ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20273,00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2635,49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17637,51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206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Орлова НН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27588,00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3586,44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24001,56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200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Петров ИЛ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18810,00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2445,30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16364,70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205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Портнов МТ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26125,00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3396,25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22728,75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213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Стелков РХ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37829,00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4917,77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32911,23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202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Степанов АШ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21736,00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2825,68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18910,32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207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Степкина АВ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29051,00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3776,63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25274,37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209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Стольникова ОД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31977,00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4157,01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27819,99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212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Шашкин РН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36366,00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4727,58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31638,42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203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Шорохов СМ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23199,00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3015,87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20183,13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844D8F" w:rsidRDefault="00FE15A7" w:rsidP="00844D8F">
            <w:pPr>
              <w:spacing w:after="0" w:line="240" w:lineRule="auto"/>
              <w:jc w:val="right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211</w:t>
            </w:r>
          </w:p>
        </w:tc>
        <w:tc>
          <w:tcPr>
            <w:tcW w:w="1968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Шпаро НГ</w:t>
            </w:r>
          </w:p>
        </w:tc>
        <w:tc>
          <w:tcPr>
            <w:tcW w:w="2374" w:type="dxa"/>
          </w:tcPr>
          <w:p w:rsidR="00FE15A7" w:rsidRPr="00844D8F" w:rsidRDefault="00FE15A7" w:rsidP="00844D8F">
            <w:pPr>
              <w:spacing w:after="0" w:line="240" w:lineRule="auto"/>
              <w:jc w:val="both"/>
              <w:rPr>
                <w:rFonts w:ascii="Times New Roman" w:eastAsia="FangSong" w:hAnsi="Times New Roman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328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34903,00</w:t>
            </w:r>
          </w:p>
        </w:tc>
        <w:tc>
          <w:tcPr>
            <w:tcW w:w="1402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4537,39</w:t>
            </w:r>
          </w:p>
        </w:tc>
        <w:tc>
          <w:tcPr>
            <w:tcW w:w="1153" w:type="dxa"/>
          </w:tcPr>
          <w:p w:rsidR="00FE15A7" w:rsidRPr="00844D8F" w:rsidRDefault="00FE15A7" w:rsidP="00844D8F">
            <w:pPr>
              <w:spacing w:after="0" w:line="240" w:lineRule="auto"/>
              <w:jc w:val="center"/>
              <w:rPr>
                <w:rFonts w:ascii="Times New Roman" w:eastAsia="FangSong" w:hAnsi="Times New Roman"/>
                <w:color w:val="000000"/>
                <w:sz w:val="24"/>
                <w:szCs w:val="24"/>
              </w:rPr>
            </w:pPr>
            <w:r w:rsidRPr="00844D8F">
              <w:rPr>
                <w:rFonts w:ascii="Times New Roman" w:eastAsia="FangSong" w:hAnsi="Times New Roman"/>
                <w:color w:val="000000"/>
                <w:sz w:val="24"/>
                <w:szCs w:val="24"/>
              </w:rPr>
              <w:t>30365,61</w:t>
            </w:r>
          </w:p>
        </w:tc>
      </w:tr>
    </w:tbl>
    <w:p w:rsidR="00FE15A7" w:rsidRPr="00844D8F" w:rsidRDefault="00FE15A7" w:rsidP="00844D8F">
      <w:pPr>
        <w:pStyle w:val="BodyTextIndent"/>
        <w:spacing w:after="0" w:line="240" w:lineRule="auto"/>
        <w:rPr>
          <w:rFonts w:eastAsia="FangSong"/>
          <w:sz w:val="24"/>
          <w:szCs w:val="24"/>
        </w:rPr>
      </w:pPr>
    </w:p>
    <w:p w:rsidR="00FE15A7" w:rsidRPr="00844D8F" w:rsidRDefault="00FE15A7" w:rsidP="00844D8F">
      <w:pPr>
        <w:pStyle w:val="BodyTextIndent"/>
        <w:spacing w:after="0" w:line="240" w:lineRule="auto"/>
        <w:rPr>
          <w:rFonts w:eastAsia="FangSong"/>
          <w:sz w:val="24"/>
          <w:szCs w:val="24"/>
        </w:rPr>
      </w:pPr>
      <w:r w:rsidRPr="00844D8F">
        <w:rPr>
          <w:rFonts w:eastAsia="FangSong"/>
          <w:sz w:val="24"/>
          <w:szCs w:val="24"/>
        </w:rPr>
        <w:t>Рис. 6. Расчет квартального начисления заработной платы, связыванием листов электронной книги.</w:t>
      </w:r>
    </w:p>
    <w:p w:rsidR="00FE15A7" w:rsidRPr="00844D8F" w:rsidRDefault="00FE15A7" w:rsidP="00844D8F">
      <w:pPr>
        <w:pStyle w:val="BodyTextIndent"/>
        <w:spacing w:after="0" w:line="240" w:lineRule="auto"/>
        <w:rPr>
          <w:rFonts w:eastAsia="FangSong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left="142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>24.Для расчета промежуточных итогов проведите сортировку по подразделениям, а внутри подразделений – по Ф.И.О. (добавить уровень). Таблица примет вид, как на рис. 7</w:t>
      </w:r>
    </w:p>
    <w:p w:rsidR="00FE15A7" w:rsidRPr="00844D8F" w:rsidRDefault="00FE15A7" w:rsidP="00BB36DD">
      <w:pPr>
        <w:numPr>
          <w:ilvl w:val="0"/>
          <w:numId w:val="27"/>
        </w:numPr>
        <w:spacing w:after="0" w:line="240" w:lineRule="auto"/>
        <w:ind w:left="142" w:firstLine="0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Подведите промежуточные итого по подразделениям, используя формулу суммирования. Для этого выделите всю таблицу и выполните </w:t>
      </w:r>
      <w:r w:rsidRPr="00844D8F">
        <w:rPr>
          <w:rFonts w:ascii="Times New Roman" w:eastAsia="FangSong" w:hAnsi="Times New Roman"/>
          <w:b/>
          <w:i/>
          <w:sz w:val="24"/>
          <w:szCs w:val="24"/>
        </w:rPr>
        <w:t>команду Данные / промежуточные итоги.</w:t>
      </w:r>
      <w:r w:rsidRPr="00844D8F">
        <w:rPr>
          <w:rFonts w:ascii="Times New Roman" w:eastAsia="FangSong" w:hAnsi="Times New Roman"/>
          <w:i/>
          <w:sz w:val="24"/>
          <w:szCs w:val="24"/>
        </w:rPr>
        <w:t xml:space="preserve"> </w:t>
      </w:r>
      <w:r w:rsidRPr="00844D8F">
        <w:rPr>
          <w:rFonts w:ascii="Times New Roman" w:eastAsia="FangSong" w:hAnsi="Times New Roman"/>
          <w:sz w:val="24"/>
          <w:szCs w:val="24"/>
        </w:rPr>
        <w:t>Задайте параметры подсчета промежуточных итогов:</w:t>
      </w:r>
    </w:p>
    <w:p w:rsidR="00FE15A7" w:rsidRPr="00844D8F" w:rsidRDefault="00FE15A7" w:rsidP="00844D8F">
      <w:pPr>
        <w:spacing w:after="0" w:line="240" w:lineRule="auto"/>
        <w:ind w:left="142"/>
        <w:jc w:val="both"/>
        <w:rPr>
          <w:rFonts w:ascii="Times New Roman" w:eastAsia="FangSong" w:hAnsi="Times New Roman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left="142" w:firstLine="709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при каждом изменении в – </w:t>
      </w:r>
      <w:r w:rsidRPr="00844D8F">
        <w:rPr>
          <w:rFonts w:ascii="Times New Roman" w:eastAsia="FangSong" w:hAnsi="Times New Roman"/>
          <w:b/>
          <w:sz w:val="24"/>
          <w:szCs w:val="24"/>
        </w:rPr>
        <w:t>Подразделение</w:t>
      </w:r>
      <w:r w:rsidRPr="00844D8F">
        <w:rPr>
          <w:rFonts w:ascii="Times New Roman" w:eastAsia="FangSong" w:hAnsi="Times New Roman"/>
          <w:sz w:val="24"/>
          <w:szCs w:val="24"/>
        </w:rPr>
        <w:t>;</w:t>
      </w:r>
    </w:p>
    <w:p w:rsidR="00FE15A7" w:rsidRPr="00844D8F" w:rsidRDefault="00FE15A7" w:rsidP="00844D8F">
      <w:pPr>
        <w:spacing w:after="0" w:line="240" w:lineRule="auto"/>
        <w:ind w:left="142" w:firstLine="709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операция – </w:t>
      </w:r>
      <w:r w:rsidRPr="00844D8F">
        <w:rPr>
          <w:rFonts w:ascii="Times New Roman" w:eastAsia="FangSong" w:hAnsi="Times New Roman"/>
          <w:b/>
          <w:sz w:val="24"/>
          <w:szCs w:val="24"/>
        </w:rPr>
        <w:t>Сумма</w:t>
      </w:r>
    </w:p>
    <w:p w:rsidR="00FE15A7" w:rsidRPr="00844D8F" w:rsidRDefault="00FE15A7" w:rsidP="00844D8F">
      <w:pPr>
        <w:spacing w:after="0" w:line="240" w:lineRule="auto"/>
        <w:ind w:left="142" w:firstLine="709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добавить итоги по: </w:t>
      </w:r>
      <w:r w:rsidRPr="00844D8F">
        <w:rPr>
          <w:rFonts w:ascii="Times New Roman" w:eastAsia="FangSong" w:hAnsi="Times New Roman"/>
          <w:b/>
          <w:sz w:val="24"/>
          <w:szCs w:val="24"/>
        </w:rPr>
        <w:t>Всего начислено, Удержания, К выдаче</w:t>
      </w:r>
      <w:r w:rsidRPr="00844D8F">
        <w:rPr>
          <w:rFonts w:ascii="Times New Roman" w:eastAsia="FangSong" w:hAnsi="Times New Roman"/>
          <w:sz w:val="24"/>
          <w:szCs w:val="24"/>
        </w:rPr>
        <w:t>.</w:t>
      </w:r>
    </w:p>
    <w:p w:rsidR="00FE15A7" w:rsidRPr="00844D8F" w:rsidRDefault="00FE15A7" w:rsidP="00844D8F">
      <w:pPr>
        <w:spacing w:after="0" w:line="240" w:lineRule="auto"/>
        <w:ind w:left="142"/>
        <w:jc w:val="both"/>
        <w:rPr>
          <w:rFonts w:ascii="Times New Roman" w:eastAsia="FangSong" w:hAnsi="Times New Roman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left="142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>Отметьте галочкой операции «Заменить текущие итоги» и «Итоги под данными»</w:t>
      </w:r>
    </w:p>
    <w:p w:rsidR="00FE15A7" w:rsidRPr="00844D8F" w:rsidRDefault="00FE15A7" w:rsidP="00BB36DD">
      <w:pPr>
        <w:numPr>
          <w:ilvl w:val="0"/>
          <w:numId w:val="27"/>
        </w:numPr>
        <w:spacing w:after="0" w:line="240" w:lineRule="auto"/>
        <w:ind w:left="142" w:firstLine="0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 xml:space="preserve"> Изучите полученную структуру и формулы подведения промежуточных итогов, устанавливая курсор на разные ячейки таблицы. Научитесь сворачивать и разворачивать структуру до разных уровней (кнопками «+» и «-»).</w:t>
      </w:r>
    </w:p>
    <w:p w:rsidR="00FE15A7" w:rsidRPr="00844D8F" w:rsidRDefault="00FE15A7" w:rsidP="00844D8F">
      <w:pPr>
        <w:spacing w:after="0" w:line="240" w:lineRule="auto"/>
        <w:ind w:left="142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b/>
          <w:i/>
          <w:sz w:val="24"/>
          <w:szCs w:val="24"/>
        </w:rPr>
        <w:t>Краткая справка</w:t>
      </w:r>
      <w:r w:rsidRPr="00844D8F">
        <w:rPr>
          <w:rFonts w:ascii="Times New Roman" w:eastAsia="FangSong" w:hAnsi="Times New Roman"/>
          <w:i/>
          <w:sz w:val="24"/>
          <w:szCs w:val="24"/>
        </w:rPr>
        <w:t xml:space="preserve">. </w:t>
      </w:r>
      <w:r w:rsidRPr="00844D8F">
        <w:rPr>
          <w:rFonts w:ascii="Times New Roman" w:eastAsia="FangSong" w:hAnsi="Times New Roman"/>
          <w:sz w:val="24"/>
          <w:szCs w:val="24"/>
        </w:rPr>
        <w:t>Под  структурированием понимается многоуровневая группировка строк и столбцов таблицы и создание элементов управления, с помощью которых легко можно скрывать и раскрывать эти группы.</w:t>
      </w:r>
    </w:p>
    <w:p w:rsidR="00FE15A7" w:rsidRDefault="00FE15A7">
      <w:pPr>
        <w:rPr>
          <w:rFonts w:ascii="Times New Roman" w:eastAsia="FangSong" w:hAnsi="Times New Roman"/>
          <w:sz w:val="24"/>
          <w:szCs w:val="24"/>
        </w:rPr>
      </w:pPr>
      <w:r>
        <w:rPr>
          <w:rFonts w:ascii="Times New Roman" w:eastAsia="FangSong" w:hAnsi="Times New Roman"/>
          <w:sz w:val="24"/>
          <w:szCs w:val="24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6"/>
        <w:gridCol w:w="2002"/>
        <w:gridCol w:w="2365"/>
        <w:gridCol w:w="1415"/>
        <w:gridCol w:w="1440"/>
        <w:gridCol w:w="1260"/>
      </w:tblGrid>
      <w:tr w:rsidR="00FE15A7" w:rsidRPr="00A37AB4" w:rsidTr="00E33457">
        <w:tc>
          <w:tcPr>
            <w:tcW w:w="9828" w:type="dxa"/>
            <w:gridSpan w:val="6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Ведомость начисления заработной платы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67" w:type="dxa"/>
            <w:gridSpan w:val="2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i/>
                <w:sz w:val="24"/>
                <w:szCs w:val="24"/>
              </w:rPr>
              <w:t>За 4 квартал 2018 г.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6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346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2002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365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Подразделение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Всего начислено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44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Удержания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26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К выдаче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Иванова ИГ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20273,00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2635,49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17637,51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Степанов АШ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21736,00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2825,68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18910,32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Шашкин РН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36366,00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4727,58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31638,42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Галкин ВЖ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24662,00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3206,06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21455,94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Дрынкина СС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33440,00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4347,20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29092,80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Портнов МТ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26125,00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3396,25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22728,75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Стелков РХ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37829,00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4917,77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32911,23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Стольникова ОД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31977,00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4157,01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27819,99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Жарова ГА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30514,00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3966,82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26547,18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Орлова НН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27588,00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3586,44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24001,56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Петров ИЛ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18810,00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2445,30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16364,70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Степкина АВ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29051,00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3776,63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25274,37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Шорохов СМ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23199,00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3015,87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20183,13</w:t>
            </w:r>
          </w:p>
        </w:tc>
      </w:tr>
      <w:tr w:rsidR="00FE15A7" w:rsidRPr="00A37AB4" w:rsidTr="00E33457">
        <w:tc>
          <w:tcPr>
            <w:tcW w:w="1346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00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Шпаро НГ</w:t>
            </w:r>
          </w:p>
        </w:tc>
        <w:tc>
          <w:tcPr>
            <w:tcW w:w="236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15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34903,00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4537,39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30365,61</w:t>
            </w:r>
          </w:p>
        </w:tc>
      </w:tr>
    </w:tbl>
    <w:p w:rsidR="00FE15A7" w:rsidRPr="00844D8F" w:rsidRDefault="00FE15A7" w:rsidP="00844D8F">
      <w:pPr>
        <w:spacing w:after="0" w:line="240" w:lineRule="auto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>Рис. 7.  Вид таблицы начисления заработной платы после сортировки по подразделениям.</w:t>
      </w:r>
    </w:p>
    <w:p w:rsidR="00FE15A7" w:rsidRPr="00844D8F" w:rsidRDefault="00FE15A7" w:rsidP="00844D8F">
      <w:pPr>
        <w:spacing w:after="0" w:line="240" w:lineRule="auto"/>
        <w:jc w:val="both"/>
        <w:rPr>
          <w:rFonts w:ascii="Times New Roman" w:eastAsia="FangSong" w:hAnsi="Times New Roman"/>
          <w:sz w:val="24"/>
          <w:szCs w:val="24"/>
        </w:rPr>
      </w:pPr>
    </w:p>
    <w:p w:rsidR="00FE15A7" w:rsidRPr="00844D8F" w:rsidRDefault="00FE15A7" w:rsidP="00844D8F">
      <w:pPr>
        <w:spacing w:after="0" w:line="240" w:lineRule="auto"/>
        <w:ind w:left="360" w:firstLine="360"/>
        <w:jc w:val="both"/>
        <w:rPr>
          <w:rFonts w:ascii="Times New Roman" w:eastAsia="FangSong" w:hAnsi="Times New Roman"/>
          <w:sz w:val="24"/>
          <w:szCs w:val="24"/>
        </w:rPr>
      </w:pP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2"/>
        <w:gridCol w:w="1980"/>
        <w:gridCol w:w="2700"/>
        <w:gridCol w:w="1440"/>
        <w:gridCol w:w="1440"/>
        <w:gridCol w:w="1260"/>
      </w:tblGrid>
      <w:tr w:rsidR="00FE15A7" w:rsidRPr="00A37AB4" w:rsidTr="00E33457">
        <w:tc>
          <w:tcPr>
            <w:tcW w:w="9862" w:type="dxa"/>
            <w:gridSpan w:val="6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Ведомость начисления заработной платы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i/>
                <w:sz w:val="24"/>
                <w:szCs w:val="24"/>
              </w:rPr>
              <w:t>За 4 квартал 2018 г.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42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198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70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Подразделение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Всего начислено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44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Удержания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260" w:type="dxa"/>
            <w:vAlign w:val="center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К выдаче</w:t>
            </w:r>
          </w:p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Иванова ИГ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20273,00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2635,49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17637,51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Степанов АШ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21736,00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2825,68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18910,32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Шашкин РН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36366,00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4727,58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31638,42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Бухгалтерия Всего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78375,00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10188,75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68186,25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Галкин ВЖ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24662,00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3206,06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21455,94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Дрынкина СС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33440,00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4347,20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29092,80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Портнов МТ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26125,00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3396,25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22728,75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Стелков РХ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37829,00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4917,77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32911,23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Стольникова ОД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31977,00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4157,01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27819,99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менеджмента Всего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154033,00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20024,29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134008,71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Жарова ГА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30514,00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3966,82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26547,18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Орлова НН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27588,00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3586,44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24001,56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Петров ИЛ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18810,00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2445,30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16364,70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Степкина АВ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29051,00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3776,63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25274,37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Шорохов СМ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23199,00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3015,87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20183,13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Шпаро НГ</w:t>
            </w: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34903,00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4537,39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30365,61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Отдел реализации Всего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164065,00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21328,45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142736,55</w:t>
            </w:r>
          </w:p>
        </w:tc>
      </w:tr>
      <w:tr w:rsidR="00FE15A7" w:rsidRPr="00A37AB4" w:rsidTr="00E33457">
        <w:tc>
          <w:tcPr>
            <w:tcW w:w="1042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Общий итог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396473,00</w:t>
            </w:r>
          </w:p>
        </w:tc>
        <w:tc>
          <w:tcPr>
            <w:tcW w:w="144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51541,49</w:t>
            </w:r>
          </w:p>
        </w:tc>
        <w:tc>
          <w:tcPr>
            <w:tcW w:w="1260" w:type="dxa"/>
          </w:tcPr>
          <w:p w:rsidR="00FE15A7" w:rsidRPr="00A37AB4" w:rsidRDefault="00FE15A7" w:rsidP="009C0E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344931,51</w:t>
            </w:r>
          </w:p>
        </w:tc>
      </w:tr>
    </w:tbl>
    <w:p w:rsidR="00FE15A7" w:rsidRPr="00844D8F" w:rsidRDefault="00FE15A7" w:rsidP="00844D8F">
      <w:pPr>
        <w:spacing w:after="0" w:line="240" w:lineRule="auto"/>
        <w:jc w:val="both"/>
        <w:rPr>
          <w:rFonts w:ascii="Times New Roman" w:eastAsia="FangSong" w:hAnsi="Times New Roman"/>
          <w:sz w:val="24"/>
          <w:szCs w:val="24"/>
        </w:rPr>
      </w:pPr>
      <w:r w:rsidRPr="00844D8F">
        <w:rPr>
          <w:rFonts w:ascii="Times New Roman" w:eastAsia="FangSong" w:hAnsi="Times New Roman"/>
          <w:sz w:val="24"/>
          <w:szCs w:val="24"/>
        </w:rPr>
        <w:t>Рис. 8. Итоговый вид таблицы расчета квартальных итогов по зарплате</w:t>
      </w:r>
    </w:p>
    <w:p w:rsidR="00FE15A7" w:rsidRPr="00BC75F8" w:rsidRDefault="00FE15A7" w:rsidP="00BC75F8">
      <w:pPr>
        <w:spacing w:line="360" w:lineRule="auto"/>
        <w:ind w:right="-1159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C75F8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shd w:val="clear" w:color="auto" w:fill="FFFFFF"/>
        <w:ind w:right="-1159"/>
        <w:rPr>
          <w:rFonts w:ascii="Times New Roman" w:hAnsi="Times New Roman"/>
          <w:color w:val="000000"/>
          <w:sz w:val="32"/>
          <w:szCs w:val="32"/>
        </w:rPr>
      </w:pPr>
      <w:r w:rsidRPr="00194357">
        <w:rPr>
          <w:rFonts w:ascii="Times New Roman" w:hAnsi="Times New Roman"/>
          <w:color w:val="000000"/>
          <w:sz w:val="32"/>
          <w:szCs w:val="32"/>
        </w:rPr>
        <w:t>Как обозначается блок ячеек в электронных таблицах?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shd w:val="clear" w:color="auto" w:fill="FFFFFF"/>
        <w:ind w:right="-1159"/>
        <w:rPr>
          <w:rFonts w:ascii="Times New Roman" w:hAnsi="Times New Roman"/>
          <w:color w:val="000000"/>
          <w:sz w:val="32"/>
          <w:szCs w:val="32"/>
        </w:rPr>
      </w:pPr>
      <w:r w:rsidRPr="00194357">
        <w:rPr>
          <w:rFonts w:ascii="Times New Roman" w:hAnsi="Times New Roman"/>
          <w:color w:val="000000"/>
          <w:sz w:val="32"/>
          <w:szCs w:val="32"/>
        </w:rPr>
        <w:t>Как установить фильтр в таблице?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shd w:val="clear" w:color="auto" w:fill="FFFFFF"/>
        <w:ind w:right="-1159"/>
        <w:rPr>
          <w:rFonts w:ascii="Times New Roman" w:hAnsi="Times New Roman"/>
          <w:color w:val="000000"/>
          <w:sz w:val="32"/>
          <w:szCs w:val="32"/>
        </w:rPr>
      </w:pPr>
      <w:r w:rsidRPr="00194357">
        <w:rPr>
          <w:rFonts w:ascii="Times New Roman" w:hAnsi="Times New Roman"/>
          <w:color w:val="000000"/>
          <w:sz w:val="32"/>
          <w:szCs w:val="32"/>
        </w:rPr>
        <w:t>Как отсортировать данные в таблицах?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shd w:val="clear" w:color="auto" w:fill="FFFFFF"/>
        <w:ind w:right="-1159"/>
        <w:rPr>
          <w:rFonts w:ascii="Times New Roman" w:hAnsi="Times New Roman"/>
          <w:color w:val="000000"/>
          <w:sz w:val="32"/>
          <w:szCs w:val="32"/>
        </w:rPr>
      </w:pPr>
      <w:r w:rsidRPr="00194357">
        <w:rPr>
          <w:rFonts w:ascii="Times New Roman" w:hAnsi="Times New Roman"/>
          <w:sz w:val="32"/>
          <w:szCs w:val="32"/>
        </w:rPr>
        <w:t>В каких случаях применяется абсолютный адрес</w:t>
      </w:r>
      <w:r w:rsidRPr="00194357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shd w:val="clear" w:color="auto" w:fill="FFFFFF"/>
        <w:ind w:right="-1159"/>
        <w:rPr>
          <w:rFonts w:ascii="Times New Roman" w:hAnsi="Times New Roman"/>
          <w:color w:val="000000"/>
          <w:sz w:val="32"/>
          <w:szCs w:val="32"/>
        </w:rPr>
      </w:pPr>
      <w:r w:rsidRPr="00194357">
        <w:rPr>
          <w:rFonts w:ascii="Times New Roman" w:hAnsi="Times New Roman"/>
          <w:color w:val="000000"/>
          <w:sz w:val="32"/>
          <w:szCs w:val="32"/>
        </w:rPr>
        <w:t>Какие команды необходимо выполнить, чтобы текст в ячейке переносился по словам.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194357">
        <w:rPr>
          <w:rFonts w:ascii="Times New Roman" w:hAnsi="Times New Roman"/>
          <w:sz w:val="32"/>
          <w:szCs w:val="32"/>
        </w:rPr>
        <w:t>Назовите и охарактеризуйте виды ссылок.</w:t>
      </w:r>
    </w:p>
    <w:p w:rsidR="00FE15A7" w:rsidRPr="00194357" w:rsidRDefault="00FE15A7" w:rsidP="00BC75F8">
      <w:pPr>
        <w:pStyle w:val="ListParagraph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194357">
        <w:rPr>
          <w:rFonts w:ascii="Times New Roman" w:hAnsi="Times New Roman"/>
          <w:sz w:val="32"/>
          <w:szCs w:val="32"/>
        </w:rPr>
        <w:t>Понятие и назначение сводных таблиц</w:t>
      </w:r>
    </w:p>
    <w:p w:rsidR="00FE15A7" w:rsidRPr="00BC75F8" w:rsidRDefault="00FE15A7" w:rsidP="00BC75F8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94357">
        <w:rPr>
          <w:rFonts w:ascii="Times New Roman" w:hAnsi="Times New Roman"/>
          <w:sz w:val="32"/>
          <w:szCs w:val="32"/>
        </w:rPr>
        <w:t>Структура сводной таблицы</w:t>
      </w:r>
      <w:r>
        <w:rPr>
          <w:rFonts w:ascii="Times New Roman" w:hAnsi="Times New Roman"/>
          <w:sz w:val="32"/>
          <w:szCs w:val="32"/>
        </w:rPr>
        <w:t>.</w:t>
      </w:r>
    </w:p>
    <w:p w:rsidR="00FE15A7" w:rsidRPr="00BC75F8" w:rsidRDefault="00FE15A7" w:rsidP="00BC75F8">
      <w:pPr>
        <w:ind w:left="360"/>
        <w:rPr>
          <w:rFonts w:ascii="Times New Roman" w:hAnsi="Times New Roman"/>
          <w:sz w:val="28"/>
          <w:szCs w:val="28"/>
        </w:rPr>
      </w:pPr>
    </w:p>
    <w:p w:rsidR="00FE15A7" w:rsidRPr="00BC75F8" w:rsidRDefault="00FE15A7" w:rsidP="00BC75F8">
      <w:pPr>
        <w:shd w:val="clear" w:color="auto" w:fill="FFFFFF"/>
        <w:ind w:left="360" w:right="-1159"/>
        <w:rPr>
          <w:rFonts w:ascii="Times New Roman" w:hAnsi="Times New Roman"/>
          <w:color w:val="000000"/>
          <w:sz w:val="28"/>
          <w:szCs w:val="28"/>
        </w:rPr>
      </w:pPr>
    </w:p>
    <w:p w:rsidR="00FE15A7" w:rsidRPr="003C68AC" w:rsidRDefault="00FE15A7" w:rsidP="009D796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</w:rPr>
        <w:br w:type="page"/>
      </w:r>
    </w:p>
    <w:p w:rsidR="00FE15A7" w:rsidRDefault="00FE15A7" w:rsidP="00844D8F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0" w:name="_Toc104911580"/>
      <w:bookmarkStart w:id="21" w:name="_Toc104996519"/>
      <w:r w:rsidRPr="00E33457">
        <w:rPr>
          <w:rFonts w:ascii="Times New Roman" w:hAnsi="Times New Roman"/>
          <w:color w:val="auto"/>
        </w:rPr>
        <w:t>Практическая работа №</w:t>
      </w:r>
      <w:bookmarkStart w:id="22" w:name="_Toc104911581"/>
      <w:bookmarkEnd w:id="20"/>
      <w:r>
        <w:rPr>
          <w:rFonts w:ascii="Times New Roman" w:hAnsi="Times New Roman"/>
          <w:color w:val="auto"/>
        </w:rPr>
        <w:t>5</w:t>
      </w:r>
      <w:r>
        <w:rPr>
          <w:rFonts w:ascii="Times New Roman" w:hAnsi="Times New Roman"/>
          <w:color w:val="auto"/>
        </w:rPr>
        <w:br/>
        <w:t>Т</w:t>
      </w:r>
      <w:r w:rsidRPr="00E33457">
        <w:rPr>
          <w:rFonts w:ascii="Times New Roman" w:hAnsi="Times New Roman"/>
          <w:color w:val="auto"/>
        </w:rPr>
        <w:t xml:space="preserve">ема: ПОСТРОЕНИЕ ГРАФИКОВ ФУНКЦИЙ </w:t>
      </w:r>
      <w:r>
        <w:rPr>
          <w:rFonts w:ascii="Times New Roman" w:hAnsi="Times New Roman"/>
          <w:color w:val="auto"/>
        </w:rPr>
        <w:t>В EXCEL</w:t>
      </w:r>
      <w:bookmarkEnd w:id="21"/>
      <w:bookmarkEnd w:id="22"/>
    </w:p>
    <w:p w:rsidR="00FE15A7" w:rsidRPr="00E33457" w:rsidRDefault="00FE15A7" w:rsidP="00844D8F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E33457">
        <w:rPr>
          <w:rFonts w:ascii="Times New Roman" w:hAnsi="Times New Roman"/>
          <w:color w:val="auto"/>
        </w:rPr>
        <w:t xml:space="preserve"> </w:t>
      </w:r>
    </w:p>
    <w:p w:rsidR="00FE15A7" w:rsidRPr="00E33457" w:rsidRDefault="00FE15A7" w:rsidP="00E33457">
      <w:pPr>
        <w:pStyle w:val="NormalWeb"/>
        <w:spacing w:before="0" w:beforeAutospacing="0" w:after="0" w:afterAutospacing="0"/>
        <w:ind w:firstLine="426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t>Цель работы</w:t>
      </w:r>
      <w:r w:rsidRPr="00E33457">
        <w:rPr>
          <w:sz w:val="28"/>
          <w:szCs w:val="28"/>
        </w:rPr>
        <w:t>: Изучение графических возможностей  Excel;</w:t>
      </w:r>
    </w:p>
    <w:p w:rsidR="00FE15A7" w:rsidRPr="00E33457" w:rsidRDefault="00FE15A7" w:rsidP="00E33457">
      <w:pPr>
        <w:pStyle w:val="NormalWeb"/>
        <w:spacing w:before="0" w:beforeAutospacing="0" w:after="0" w:afterAutospacing="0"/>
        <w:ind w:firstLine="426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t>Оборудование</w:t>
      </w:r>
      <w:r w:rsidRPr="00E33457">
        <w:rPr>
          <w:sz w:val="28"/>
          <w:szCs w:val="28"/>
        </w:rPr>
        <w:t xml:space="preserve">: Приложение </w:t>
      </w:r>
      <w:r w:rsidRPr="00E33457">
        <w:rPr>
          <w:sz w:val="28"/>
          <w:szCs w:val="28"/>
          <w:lang w:val="en-US"/>
        </w:rPr>
        <w:t>MS</w:t>
      </w:r>
      <w:r w:rsidRPr="00E33457">
        <w:rPr>
          <w:sz w:val="28"/>
          <w:szCs w:val="28"/>
        </w:rPr>
        <w:t xml:space="preserve"> </w:t>
      </w:r>
      <w:r w:rsidRPr="00E33457">
        <w:rPr>
          <w:sz w:val="28"/>
          <w:szCs w:val="28"/>
          <w:lang w:val="en-US"/>
        </w:rPr>
        <w:t>Office</w:t>
      </w:r>
      <w:r w:rsidRPr="00E33457">
        <w:rPr>
          <w:sz w:val="28"/>
          <w:szCs w:val="28"/>
        </w:rPr>
        <w:t xml:space="preserve"> – электронные таблицы Excel.</w:t>
      </w:r>
    </w:p>
    <w:p w:rsidR="00FE15A7" w:rsidRPr="00E33457" w:rsidRDefault="00FE15A7" w:rsidP="00E33457">
      <w:pPr>
        <w:pStyle w:val="NormalWeb"/>
        <w:spacing w:before="0" w:beforeAutospacing="0" w:after="0" w:afterAutospacing="0"/>
        <w:ind w:firstLine="426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t>Теория:</w:t>
      </w:r>
    </w:p>
    <w:p w:rsidR="00FE15A7" w:rsidRPr="00E33457" w:rsidRDefault="00FE15A7" w:rsidP="00E33457">
      <w:pPr>
        <w:pStyle w:val="NormalWeb"/>
        <w:spacing w:before="0" w:beforeAutospacing="0" w:after="0" w:afterAutospacing="0"/>
        <w:ind w:firstLine="426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t>Построение совмещенных графиков в Microsoft Office Excel.</w:t>
      </w:r>
    </w:p>
    <w:p w:rsidR="00FE15A7" w:rsidRPr="00E33457" w:rsidRDefault="00FE15A7" w:rsidP="00E33457">
      <w:pPr>
        <w:pStyle w:val="NormalWeb"/>
        <w:spacing w:before="0" w:beforeAutospacing="0" w:after="0" w:afterAutospacing="0"/>
        <w:ind w:firstLine="426"/>
        <w:rPr>
          <w:sz w:val="28"/>
          <w:szCs w:val="28"/>
        </w:rPr>
      </w:pPr>
      <w:r w:rsidRPr="00E33457">
        <w:rPr>
          <w:sz w:val="28"/>
          <w:szCs w:val="28"/>
        </w:rPr>
        <w:t xml:space="preserve">Для построения графиков функций </w:t>
      </w:r>
      <w:r w:rsidRPr="00E33457">
        <w:rPr>
          <w:i/>
          <w:sz w:val="28"/>
          <w:szCs w:val="28"/>
        </w:rPr>
        <w:t>y(x)</w:t>
      </w:r>
      <w:r w:rsidRPr="00E33457">
        <w:rPr>
          <w:sz w:val="28"/>
          <w:szCs w:val="28"/>
        </w:rPr>
        <w:t xml:space="preserve"> </w:t>
      </w:r>
      <w:r w:rsidRPr="00E33457">
        <w:rPr>
          <w:rStyle w:val="Strong"/>
          <w:sz w:val="28"/>
          <w:szCs w:val="28"/>
        </w:rPr>
        <w:t>в Microsoft Office Excel</w:t>
      </w:r>
      <w:r w:rsidRPr="00E33457">
        <w:rPr>
          <w:sz w:val="28"/>
          <w:szCs w:val="28"/>
        </w:rPr>
        <w:t xml:space="preserve"> используется тип диаграммы Точечная: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A37AB4">
        <w:rPr>
          <w:noProof/>
          <w:sz w:val="28"/>
          <w:szCs w:val="28"/>
        </w:rPr>
        <w:pict>
          <v:shape id="Рисунок 9" o:spid="_x0000_i1036" type="#_x0000_t75" style="width:256.5pt;height:96.75pt;visibility:visible">
            <v:imagedata r:id="rId20" o:title=""/>
          </v:shape>
        </w:pict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color w:val="444444"/>
          <w:sz w:val="28"/>
          <w:szCs w:val="28"/>
          <w:shd w:val="clear" w:color="auto" w:fill="FFFFFF"/>
        </w:rPr>
      </w:pP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33457">
        <w:rPr>
          <w:sz w:val="28"/>
          <w:szCs w:val="28"/>
          <w:shd w:val="clear" w:color="auto" w:fill="FFFFFF"/>
        </w:rPr>
        <w:t>В Excel имеются средства для создания графиков и диаграмм, с помощью которых вы сможете в наглядной форме представить зависимости, отраженные в числовых данных. Кнопки построения графиков и диаграмм находятся в группе Диаграммы на вкладке «Вставка»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33457">
        <w:rPr>
          <w:sz w:val="28"/>
          <w:szCs w:val="28"/>
        </w:rPr>
        <w:t xml:space="preserve">Для этого требуется два ряда значений: </w:t>
      </w:r>
      <w:r w:rsidRPr="00E33457">
        <w:rPr>
          <w:rStyle w:val="Emphasis"/>
          <w:sz w:val="28"/>
          <w:szCs w:val="28"/>
        </w:rPr>
        <w:t>Х</w:t>
      </w:r>
      <w:r w:rsidRPr="00E33457">
        <w:rPr>
          <w:sz w:val="28"/>
          <w:szCs w:val="28"/>
        </w:rPr>
        <w:t xml:space="preserve"> и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sz w:val="28"/>
          <w:szCs w:val="28"/>
        </w:rPr>
        <w:t xml:space="preserve"> значения, которые должны быть соответственно расположены в левом и правом столбцах. </w:t>
      </w:r>
      <w:r w:rsidRPr="00E33457">
        <w:rPr>
          <w:b/>
          <w:i/>
          <w:sz w:val="28"/>
          <w:szCs w:val="28"/>
          <w:lang w:val="en-US"/>
        </w:rPr>
        <w:t>X</w:t>
      </w:r>
      <w:r w:rsidRPr="00E33457">
        <w:rPr>
          <w:i/>
          <w:sz w:val="28"/>
          <w:szCs w:val="28"/>
        </w:rPr>
        <w:t xml:space="preserve"> - </w:t>
      </w:r>
      <w:r w:rsidRPr="00E33457">
        <w:rPr>
          <w:sz w:val="28"/>
          <w:szCs w:val="28"/>
        </w:rPr>
        <w:t>значения аргумента</w:t>
      </w:r>
      <w:r w:rsidRPr="00E33457">
        <w:rPr>
          <w:i/>
          <w:sz w:val="28"/>
          <w:szCs w:val="28"/>
        </w:rPr>
        <w:t xml:space="preserve"> </w:t>
      </w:r>
      <w:r w:rsidRPr="00E33457">
        <w:rPr>
          <w:b/>
          <w:i/>
          <w:sz w:val="28"/>
          <w:szCs w:val="28"/>
          <w:lang w:val="en-US"/>
        </w:rPr>
        <w:t>Y</w:t>
      </w:r>
      <w:r w:rsidRPr="00E33457">
        <w:rPr>
          <w:i/>
          <w:sz w:val="28"/>
          <w:szCs w:val="28"/>
        </w:rPr>
        <w:t>-</w:t>
      </w:r>
      <w:r w:rsidRPr="00E33457">
        <w:rPr>
          <w:sz w:val="28"/>
          <w:szCs w:val="28"/>
        </w:rPr>
        <w:t>значения функции</w:t>
      </w:r>
      <w:r w:rsidRPr="00E33457">
        <w:rPr>
          <w:i/>
          <w:sz w:val="28"/>
          <w:szCs w:val="28"/>
        </w:rPr>
        <w:t>.</w:t>
      </w:r>
      <w:r w:rsidRPr="00E33457">
        <w:rPr>
          <w:sz w:val="28"/>
          <w:szCs w:val="28"/>
        </w:rPr>
        <w:t xml:space="preserve"> Для вычисления значений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sz w:val="28"/>
          <w:szCs w:val="28"/>
        </w:rPr>
        <w:t xml:space="preserve">  необходимо ввести формулу функции в линейном виде.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33457">
        <w:rPr>
          <w:sz w:val="28"/>
          <w:szCs w:val="28"/>
        </w:rPr>
        <w:t xml:space="preserve">График строится по точкам, точки с известными значениями плавно соединяются линией. 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33457">
        <w:rPr>
          <w:sz w:val="28"/>
          <w:szCs w:val="28"/>
        </w:rPr>
        <w:t>Можно совместить построение нескольких графиков. Такая возможность используется для графического решения систем уравнений с двумя перемен</w:t>
      </w:r>
      <w:r w:rsidRPr="00E33457">
        <w:rPr>
          <w:sz w:val="28"/>
          <w:szCs w:val="28"/>
        </w:rPr>
        <w:softHyphen/>
        <w:t xml:space="preserve">ными, при проведении сравнения анализа значений </w:t>
      </w:r>
      <w:r w:rsidRPr="00E33457">
        <w:rPr>
          <w:rStyle w:val="Emphasis"/>
          <w:sz w:val="28"/>
          <w:szCs w:val="28"/>
        </w:rPr>
        <w:t xml:space="preserve">Y </w:t>
      </w:r>
      <w:r w:rsidRPr="00E33457">
        <w:rPr>
          <w:sz w:val="28"/>
          <w:szCs w:val="28"/>
        </w:rPr>
        <w:t xml:space="preserve"> при одних и тех же значениях </w:t>
      </w:r>
      <w:r w:rsidRPr="00E33457">
        <w:rPr>
          <w:b/>
          <w:i/>
          <w:sz w:val="28"/>
          <w:szCs w:val="28"/>
        </w:rPr>
        <w:t>Х</w:t>
      </w:r>
      <w:r w:rsidRPr="00E33457">
        <w:rPr>
          <w:sz w:val="28"/>
          <w:szCs w:val="28"/>
        </w:rPr>
        <w:t xml:space="preserve">. 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br w:type="page"/>
        <w:t xml:space="preserve">Задание 1. </w:t>
      </w:r>
      <w:r w:rsidRPr="00E33457">
        <w:rPr>
          <w:sz w:val="28"/>
          <w:szCs w:val="28"/>
        </w:rPr>
        <w:t xml:space="preserve">Построить графики функций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rStyle w:val="Emphasis"/>
          <w:sz w:val="28"/>
          <w:szCs w:val="28"/>
          <w:vertAlign w:val="subscript"/>
        </w:rPr>
        <w:t>1</w:t>
      </w:r>
      <w:r w:rsidRPr="00E33457">
        <w:rPr>
          <w:rStyle w:val="Emphasis"/>
          <w:sz w:val="28"/>
          <w:szCs w:val="28"/>
        </w:rPr>
        <w:t xml:space="preserve">= x </w:t>
      </w:r>
      <w:r w:rsidRPr="00E33457">
        <w:rPr>
          <w:rStyle w:val="Emphasis"/>
          <w:sz w:val="28"/>
          <w:szCs w:val="28"/>
          <w:vertAlign w:val="superscript"/>
        </w:rPr>
        <w:t>2</w:t>
      </w:r>
      <w:r w:rsidRPr="00E33457">
        <w:rPr>
          <w:sz w:val="28"/>
          <w:szCs w:val="28"/>
        </w:rPr>
        <w:t xml:space="preserve"> и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rStyle w:val="Emphasis"/>
          <w:sz w:val="28"/>
          <w:szCs w:val="28"/>
          <w:vertAlign w:val="subscript"/>
        </w:rPr>
        <w:t>2</w:t>
      </w:r>
      <w:r w:rsidRPr="00E33457">
        <w:rPr>
          <w:rStyle w:val="Emphasis"/>
          <w:sz w:val="28"/>
          <w:szCs w:val="28"/>
        </w:rPr>
        <w:t xml:space="preserve">= x </w:t>
      </w:r>
      <w:r w:rsidRPr="00E33457">
        <w:rPr>
          <w:rStyle w:val="Emphasis"/>
          <w:sz w:val="28"/>
          <w:szCs w:val="28"/>
          <w:vertAlign w:val="superscript"/>
        </w:rPr>
        <w:t>3</w:t>
      </w:r>
      <w:r w:rsidRPr="00E33457">
        <w:rPr>
          <w:sz w:val="28"/>
          <w:szCs w:val="28"/>
        </w:rPr>
        <w:t xml:space="preserve"> на интервале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33457">
        <w:rPr>
          <w:sz w:val="28"/>
          <w:szCs w:val="28"/>
        </w:rPr>
        <w:t xml:space="preserve"> </w:t>
      </w:r>
      <w:r w:rsidRPr="00E33457">
        <w:rPr>
          <w:rStyle w:val="Emphasis"/>
          <w:sz w:val="28"/>
          <w:szCs w:val="28"/>
        </w:rPr>
        <w:t>[- 3 ; 3]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0,5.</w:t>
      </w:r>
      <w:r w:rsidRPr="00E33457">
        <w:rPr>
          <w:sz w:val="28"/>
          <w:szCs w:val="28"/>
        </w:rPr>
        <w:t xml:space="preserve"> 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rPr>
          <w:sz w:val="28"/>
          <w:szCs w:val="28"/>
        </w:rPr>
      </w:pPr>
      <w:r w:rsidRPr="00E33457">
        <w:rPr>
          <w:sz w:val="28"/>
          <w:szCs w:val="28"/>
        </w:rPr>
        <w:t>Алгоритм выполнения задания: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firstLine="567"/>
        <w:rPr>
          <w:sz w:val="28"/>
          <w:szCs w:val="28"/>
        </w:rPr>
      </w:pPr>
      <w:r w:rsidRPr="00E33457">
        <w:rPr>
          <w:sz w:val="28"/>
          <w:szCs w:val="28"/>
        </w:rPr>
        <w:br/>
        <w:t>1. Заполнить таблицу значений:</w:t>
      </w: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140.25pt;height:237.75pt;visibility:visible">
            <v:imagedata r:id="rId21" o:title=""/>
          </v:shape>
        </w:pic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33457">
        <w:rPr>
          <w:sz w:val="28"/>
          <w:szCs w:val="28"/>
        </w:rPr>
        <w:t xml:space="preserve">2. Выделить таблицу и указать тип диаграммы Точечная. </w:t>
      </w:r>
      <w:r w:rsidRPr="00E33457">
        <w:rPr>
          <w:sz w:val="28"/>
          <w:szCs w:val="28"/>
        </w:rPr>
        <w:br/>
        <w:t xml:space="preserve">3. Выбрать формат точечной диаграммы с гладкими кривыми. </w:t>
      </w:r>
      <w:r w:rsidRPr="00E33457">
        <w:rPr>
          <w:sz w:val="28"/>
          <w:szCs w:val="28"/>
        </w:rPr>
        <w:br/>
        <w:t>4. В Макете указать название диаграммы «Графики», дать название осей: X и Y</w:t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8" type="#_x0000_t75" alt="img3" style="width:294pt;height:102pt;visibility:visible">
            <v:imagedata r:id="rId22" o:title=""/>
          </v:shape>
        </w:pic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33457">
        <w:rPr>
          <w:sz w:val="28"/>
          <w:szCs w:val="28"/>
        </w:rPr>
        <w:t>5. Должен получиться график:</w:t>
      </w: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140.25pt;height:196.5pt;visibility:visible">
            <v:imagedata r:id="rId23" o:title=""/>
          </v:shape>
        </w:pict>
      </w:r>
    </w:p>
    <w:p w:rsidR="00FE15A7" w:rsidRDefault="00FE15A7" w:rsidP="00844D8F">
      <w:pPr>
        <w:pStyle w:val="NormalWeb"/>
        <w:spacing w:before="0" w:beforeAutospacing="0" w:after="0" w:afterAutospacing="0"/>
        <w:rPr>
          <w:rStyle w:val="Strong"/>
          <w:sz w:val="28"/>
          <w:szCs w:val="28"/>
        </w:rPr>
      </w:pP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rStyle w:val="Strong"/>
          <w:sz w:val="28"/>
          <w:szCs w:val="28"/>
        </w:rPr>
      </w:pPr>
      <w:r w:rsidRPr="00E33457">
        <w:rPr>
          <w:rStyle w:val="Strong"/>
          <w:sz w:val="28"/>
          <w:szCs w:val="28"/>
        </w:rPr>
        <w:t>Задание 2.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rStyle w:val="Emphasis"/>
          <w:bCs/>
          <w:i w:val="0"/>
          <w:sz w:val="28"/>
          <w:szCs w:val="28"/>
        </w:rPr>
      </w:pPr>
      <w:r w:rsidRPr="00E33457">
        <w:rPr>
          <w:sz w:val="28"/>
          <w:szCs w:val="28"/>
        </w:rPr>
        <w:t xml:space="preserve">Построить графики функций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rStyle w:val="Emphasis"/>
          <w:sz w:val="28"/>
          <w:szCs w:val="28"/>
          <w:vertAlign w:val="subscript"/>
        </w:rPr>
        <w:t>1</w:t>
      </w:r>
      <w:r w:rsidRPr="00E33457">
        <w:rPr>
          <w:rStyle w:val="Emphasis"/>
          <w:sz w:val="28"/>
          <w:szCs w:val="28"/>
        </w:rPr>
        <w:t xml:space="preserve">= x </w:t>
      </w:r>
      <w:r w:rsidRPr="00E33457">
        <w:rPr>
          <w:rStyle w:val="Emphasis"/>
          <w:sz w:val="28"/>
          <w:szCs w:val="28"/>
          <w:vertAlign w:val="superscript"/>
        </w:rPr>
        <w:t>2</w:t>
      </w:r>
      <w:r w:rsidRPr="00E33457">
        <w:rPr>
          <w:rStyle w:val="Emphasis"/>
          <w:sz w:val="28"/>
          <w:szCs w:val="28"/>
        </w:rPr>
        <w:t xml:space="preserve"> -1, y</w:t>
      </w:r>
      <w:r w:rsidRPr="00E33457">
        <w:rPr>
          <w:rStyle w:val="Emphasis"/>
          <w:sz w:val="28"/>
          <w:szCs w:val="28"/>
          <w:vertAlign w:val="subscript"/>
        </w:rPr>
        <w:t>2</w:t>
      </w:r>
      <w:r w:rsidRPr="00E33457">
        <w:rPr>
          <w:rStyle w:val="Emphasis"/>
          <w:sz w:val="28"/>
          <w:szCs w:val="28"/>
        </w:rPr>
        <w:t xml:space="preserve">= x </w:t>
      </w:r>
      <w:r w:rsidRPr="00E33457">
        <w:rPr>
          <w:rStyle w:val="Emphasis"/>
          <w:sz w:val="28"/>
          <w:szCs w:val="28"/>
          <w:vertAlign w:val="superscript"/>
        </w:rPr>
        <w:t>2</w:t>
      </w:r>
      <w:r w:rsidRPr="00E33457">
        <w:rPr>
          <w:rStyle w:val="Emphasis"/>
          <w:sz w:val="28"/>
          <w:szCs w:val="28"/>
        </w:rPr>
        <w:t xml:space="preserve">+1 и y=К·(y1/ y2)  </w:t>
      </w:r>
      <w:r w:rsidRPr="00E33457">
        <w:rPr>
          <w:sz w:val="28"/>
          <w:szCs w:val="28"/>
        </w:rPr>
        <w:t xml:space="preserve">на интервале </w:t>
      </w:r>
      <w:r w:rsidRPr="00E33457">
        <w:rPr>
          <w:rStyle w:val="Emphasis"/>
          <w:sz w:val="28"/>
          <w:szCs w:val="28"/>
        </w:rPr>
        <w:t>[- 3 ; 3]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0,3. (К=2)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rStyle w:val="Emphasis"/>
          <w:bCs/>
          <w:i w:val="0"/>
          <w:sz w:val="28"/>
          <w:szCs w:val="28"/>
        </w:rPr>
      </w:pPr>
      <w:r w:rsidRPr="00A37AB4">
        <w:rPr>
          <w:noProof/>
          <w:sz w:val="28"/>
          <w:szCs w:val="28"/>
        </w:rPr>
        <w:pict>
          <v:shape id="Рисунок 13" o:spid="_x0000_i1040" type="#_x0000_t75" style="width:392.25pt;height:357pt;visibility:visible">
            <v:imagedata r:id="rId24" o:title=""/>
          </v:shape>
        </w:pic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rStyle w:val="Strong"/>
          <w:sz w:val="28"/>
          <w:szCs w:val="28"/>
        </w:rPr>
      </w:pPr>
      <w:r w:rsidRPr="00E33457">
        <w:rPr>
          <w:rStyle w:val="Strong"/>
          <w:sz w:val="28"/>
          <w:szCs w:val="28"/>
          <w:u w:val="single"/>
        </w:rPr>
        <w:br w:type="page"/>
      </w:r>
      <w:r w:rsidRPr="00E33457">
        <w:rPr>
          <w:rStyle w:val="Strong"/>
          <w:sz w:val="28"/>
          <w:szCs w:val="28"/>
        </w:rPr>
        <w:t>Задание 3.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left="-567"/>
        <w:rPr>
          <w:sz w:val="28"/>
          <w:szCs w:val="28"/>
        </w:rPr>
      </w:pPr>
      <w:r w:rsidRPr="00E33457">
        <w:rPr>
          <w:sz w:val="28"/>
          <w:szCs w:val="28"/>
        </w:rPr>
        <w:t xml:space="preserve"> Построить графики функций </w:t>
      </w:r>
      <w:r w:rsidRPr="00E33457">
        <w:rPr>
          <w:position w:val="-24"/>
          <w:sz w:val="28"/>
          <w:szCs w:val="28"/>
        </w:rPr>
        <w:object w:dxaOrig="840" w:dyaOrig="620">
          <v:shape id="_x0000_i1041" type="#_x0000_t75" style="width:42pt;height:30.75pt" o:ole="">
            <v:imagedata r:id="rId25" o:title=""/>
          </v:shape>
          <o:OLEObject Type="Embed" ProgID="Equation.3" ShapeID="_x0000_i1041" DrawAspect="Content" ObjectID="_1715662832" r:id="rId26"/>
        </w:object>
      </w:r>
      <w:r w:rsidRPr="00E33457">
        <w:rPr>
          <w:rStyle w:val="Emphasis"/>
          <w:sz w:val="28"/>
          <w:szCs w:val="28"/>
        </w:rPr>
        <w:t> и  y</w:t>
      </w:r>
      <w:r w:rsidRPr="00E33457">
        <w:rPr>
          <w:rStyle w:val="Emphasis"/>
          <w:sz w:val="28"/>
          <w:szCs w:val="28"/>
          <w:vertAlign w:val="subscript"/>
        </w:rPr>
        <w:t>2</w:t>
      </w:r>
      <w:r w:rsidRPr="00E33457">
        <w:rPr>
          <w:rStyle w:val="Emphasis"/>
          <w:sz w:val="28"/>
          <w:szCs w:val="28"/>
        </w:rPr>
        <w:t>=</w:t>
      </w:r>
      <w:r w:rsidRPr="00E33457">
        <w:rPr>
          <w:sz w:val="28"/>
          <w:szCs w:val="28"/>
        </w:rPr>
        <w:t xml:space="preserve"> 2</w:t>
      </w:r>
      <w:r w:rsidRPr="00E33457">
        <w:rPr>
          <w:sz w:val="28"/>
          <w:szCs w:val="28"/>
          <w:vertAlign w:val="superscript"/>
        </w:rPr>
        <w:t>х</w:t>
      </w:r>
      <w:r w:rsidRPr="00E33457">
        <w:rPr>
          <w:sz w:val="28"/>
          <w:szCs w:val="28"/>
        </w:rPr>
        <w:t xml:space="preserve"> на интервале </w:t>
      </w:r>
      <w:r w:rsidRPr="00E33457">
        <w:rPr>
          <w:rStyle w:val="Emphasis"/>
          <w:sz w:val="28"/>
          <w:szCs w:val="28"/>
        </w:rPr>
        <w:t>[- 3 ; 3]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0,5.</w:t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2" type="#_x0000_t75" style="width:360.75pt;height:210.75pt;visibility:visible">
            <v:imagedata r:id="rId27" o:title=""/>
          </v:shape>
        </w:pict>
      </w:r>
    </w:p>
    <w:p w:rsidR="00FE15A7" w:rsidRPr="00E33457" w:rsidRDefault="00FE15A7" w:rsidP="00844D8F">
      <w:pPr>
        <w:pStyle w:val="NormalWeb"/>
        <w:spacing w:before="0" w:beforeAutospacing="0" w:after="0" w:afterAutospacing="0"/>
        <w:rPr>
          <w:rStyle w:val="Strong"/>
          <w:sz w:val="28"/>
          <w:szCs w:val="28"/>
        </w:rPr>
      </w:pPr>
      <w:r w:rsidRPr="00E33457">
        <w:rPr>
          <w:rStyle w:val="Strong"/>
          <w:sz w:val="28"/>
          <w:szCs w:val="28"/>
        </w:rPr>
        <w:t>Задание 4.</w:t>
      </w:r>
    </w:p>
    <w:p w:rsidR="00FE15A7" w:rsidRDefault="00FE15A7" w:rsidP="00844D8F">
      <w:pPr>
        <w:pStyle w:val="NormalWeb"/>
        <w:spacing w:before="0" w:beforeAutospacing="0" w:after="0" w:afterAutospacing="0"/>
        <w:ind w:left="-426"/>
        <w:rPr>
          <w:rStyle w:val="Emphasis"/>
          <w:sz w:val="28"/>
          <w:szCs w:val="28"/>
        </w:rPr>
      </w:pPr>
      <w:r w:rsidRPr="00E33457">
        <w:rPr>
          <w:sz w:val="28"/>
          <w:szCs w:val="28"/>
        </w:rPr>
        <w:t xml:space="preserve"> Построить графики функций  </w:t>
      </w:r>
      <w:r w:rsidRPr="00E33457">
        <w:rPr>
          <w:position w:val="-10"/>
          <w:sz w:val="28"/>
          <w:szCs w:val="28"/>
        </w:rPr>
        <w:object w:dxaOrig="840" w:dyaOrig="520">
          <v:shape id="_x0000_i1043" type="#_x0000_t75" style="width:42pt;height:26.25pt" o:ole="">
            <v:imagedata r:id="rId28" o:title=""/>
          </v:shape>
          <o:OLEObject Type="Embed" ProgID="Equation.3" ShapeID="_x0000_i1043" DrawAspect="Content" ObjectID="_1715662833" r:id="rId29"/>
        </w:object>
      </w:r>
      <w:r w:rsidRPr="00E33457">
        <w:rPr>
          <w:rStyle w:val="Emphasis"/>
          <w:sz w:val="28"/>
          <w:szCs w:val="28"/>
        </w:rPr>
        <w:t xml:space="preserve">, </w:t>
      </w:r>
      <w:r w:rsidRPr="00E33457">
        <w:rPr>
          <w:rStyle w:val="Emphasis"/>
          <w:b/>
          <w:bCs/>
          <w:sz w:val="28"/>
          <w:szCs w:val="28"/>
        </w:rPr>
        <w:object w:dxaOrig="820" w:dyaOrig="540">
          <v:shape id="_x0000_i1044" type="#_x0000_t75" style="width:41.25pt;height:27pt" o:ole="">
            <v:imagedata r:id="rId30" o:title=""/>
          </v:shape>
          <o:OLEObject Type="Embed" ProgID="Equation.3" ShapeID="_x0000_i1044" DrawAspect="Content" ObjectID="_1715662834" r:id="rId31"/>
        </w:object>
      </w:r>
      <w:r w:rsidRPr="00E33457">
        <w:rPr>
          <w:sz w:val="28"/>
          <w:szCs w:val="28"/>
        </w:rPr>
        <w:t xml:space="preserve">на интервале </w:t>
      </w:r>
      <w:r w:rsidRPr="00E33457">
        <w:rPr>
          <w:rStyle w:val="Emphasis"/>
          <w:sz w:val="28"/>
          <w:szCs w:val="28"/>
        </w:rPr>
        <w:t>[ 0,5 ; 9]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0,5.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left="-426"/>
        <w:rPr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45" type="#_x0000_t75" style="width:382.5pt;height:255.75pt;visibility:visible">
            <v:imagedata r:id="rId32" o:title=""/>
          </v:shape>
        </w:pict>
      </w:r>
    </w:p>
    <w:p w:rsidR="00FE15A7" w:rsidRPr="00E33457" w:rsidRDefault="00FE15A7" w:rsidP="00844D8F">
      <w:pPr>
        <w:spacing w:after="0" w:line="240" w:lineRule="auto"/>
        <w:rPr>
          <w:rStyle w:val="Strong"/>
          <w:rFonts w:ascii="Times New Roman" w:hAnsi="Times New Roman"/>
          <w:sz w:val="28"/>
          <w:szCs w:val="28"/>
        </w:rPr>
      </w:pPr>
      <w:r w:rsidRPr="00E33457">
        <w:rPr>
          <w:rStyle w:val="Strong"/>
          <w:rFonts w:ascii="Times New Roman" w:hAnsi="Times New Roman"/>
          <w:sz w:val="28"/>
          <w:szCs w:val="28"/>
        </w:rPr>
        <w:br w:type="page"/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left="-567"/>
        <w:rPr>
          <w:sz w:val="28"/>
          <w:szCs w:val="28"/>
        </w:rPr>
      </w:pPr>
      <w:r w:rsidRPr="00E33457">
        <w:rPr>
          <w:rStyle w:val="Strong"/>
          <w:sz w:val="28"/>
          <w:szCs w:val="28"/>
        </w:rPr>
        <w:t>Задание 5.</w:t>
      </w:r>
      <w:r w:rsidRPr="00E33457">
        <w:rPr>
          <w:sz w:val="28"/>
          <w:szCs w:val="28"/>
        </w:rPr>
        <w:br/>
        <w:t xml:space="preserve"> Построить графики функций </w:t>
      </w:r>
      <w:r w:rsidRPr="00E33457">
        <w:rPr>
          <w:rStyle w:val="Emphasis"/>
          <w:sz w:val="28"/>
          <w:szCs w:val="28"/>
        </w:rPr>
        <w:t>y</w:t>
      </w:r>
      <w:r w:rsidRPr="00E33457">
        <w:rPr>
          <w:rStyle w:val="Emphasis"/>
          <w:sz w:val="28"/>
          <w:szCs w:val="28"/>
          <w:vertAlign w:val="subscript"/>
        </w:rPr>
        <w:t>1</w:t>
      </w:r>
      <w:r w:rsidRPr="00E33457">
        <w:rPr>
          <w:rStyle w:val="Emphasis"/>
          <w:sz w:val="28"/>
          <w:szCs w:val="28"/>
        </w:rPr>
        <w:t xml:space="preserve">= </w:t>
      </w:r>
      <w:r w:rsidRPr="00E33457">
        <w:rPr>
          <w:b/>
          <w:bCs/>
          <w:i/>
          <w:iCs/>
          <w:sz w:val="28"/>
          <w:szCs w:val="28"/>
        </w:rPr>
        <w:t>х</w:t>
      </w:r>
      <w:r w:rsidRPr="00E33457">
        <w:rPr>
          <w:b/>
          <w:bCs/>
          <w:i/>
          <w:iCs/>
          <w:sz w:val="28"/>
          <w:szCs w:val="28"/>
          <w:vertAlign w:val="superscript"/>
        </w:rPr>
        <w:t>-3</w:t>
      </w:r>
      <w:r w:rsidRPr="00E33457">
        <w:rPr>
          <w:rStyle w:val="Emphasis"/>
          <w:sz w:val="28"/>
          <w:szCs w:val="28"/>
        </w:rPr>
        <w:t xml:space="preserve">, </w:t>
      </w:r>
      <w:r w:rsidRPr="00E33457">
        <w:rPr>
          <w:rStyle w:val="Emphasis"/>
          <w:b/>
          <w:bCs/>
          <w:sz w:val="28"/>
          <w:szCs w:val="28"/>
        </w:rPr>
        <w:object w:dxaOrig="740" w:dyaOrig="620">
          <v:shape id="_x0000_i1046" type="#_x0000_t75" style="width:36.75pt;height:30.75pt" o:ole="">
            <v:imagedata r:id="rId33" o:title=""/>
          </v:shape>
          <o:OLEObject Type="Embed" ProgID="Equation.3" ShapeID="_x0000_i1046" DrawAspect="Content" ObjectID="_1715662835" r:id="rId34"/>
        </w:object>
      </w:r>
      <w:r w:rsidRPr="00E33457">
        <w:rPr>
          <w:sz w:val="28"/>
          <w:szCs w:val="28"/>
        </w:rPr>
        <w:t xml:space="preserve">на интервале </w:t>
      </w:r>
      <w:r w:rsidRPr="00E33457">
        <w:rPr>
          <w:rStyle w:val="Emphasis"/>
          <w:sz w:val="28"/>
          <w:szCs w:val="28"/>
        </w:rPr>
        <w:t>[- 5 ; -0,5]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0,5.</w:t>
      </w:r>
    </w:p>
    <w:p w:rsidR="00FE15A7" w:rsidRPr="00E33457" w:rsidRDefault="00FE15A7" w:rsidP="00844D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7" type="#_x0000_t75" style="width:363pt;height:241.5pt;visibility:visible">
            <v:imagedata r:id="rId35" o:title=""/>
          </v:shape>
        </w:pic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left="-567"/>
        <w:rPr>
          <w:rStyle w:val="Emphasis"/>
          <w:b/>
          <w:bCs/>
          <w:sz w:val="28"/>
          <w:szCs w:val="28"/>
        </w:rPr>
      </w:pPr>
      <w:r w:rsidRPr="00E33457">
        <w:rPr>
          <w:rStyle w:val="Strong"/>
          <w:sz w:val="28"/>
          <w:szCs w:val="28"/>
        </w:rPr>
        <w:t>Задание 6.</w:t>
      </w:r>
      <w:r w:rsidRPr="00E33457">
        <w:rPr>
          <w:sz w:val="28"/>
          <w:szCs w:val="28"/>
        </w:rPr>
        <w:br/>
        <w:t xml:space="preserve"> Построить графики функций </w:t>
      </w:r>
      <w:r w:rsidRPr="00E33457">
        <w:rPr>
          <w:position w:val="-24"/>
          <w:sz w:val="28"/>
          <w:szCs w:val="28"/>
        </w:rPr>
        <w:object w:dxaOrig="1760" w:dyaOrig="620">
          <v:shape id="_x0000_i1048" type="#_x0000_t75" style="width:87pt;height:30.75pt" o:ole="">
            <v:imagedata r:id="rId36" o:title=""/>
          </v:shape>
          <o:OLEObject Type="Embed" ProgID="Equation.3" ShapeID="_x0000_i1048" DrawAspect="Content" ObjectID="_1715662836" r:id="rId37"/>
        </w:object>
      </w:r>
      <w:r w:rsidRPr="00E33457">
        <w:rPr>
          <w:sz w:val="28"/>
          <w:szCs w:val="28"/>
        </w:rPr>
        <w:t xml:space="preserve">на интервале </w:t>
      </w:r>
      <w:r w:rsidRPr="00E33457">
        <w:rPr>
          <w:rStyle w:val="Emphasis"/>
          <w:sz w:val="28"/>
          <w:szCs w:val="28"/>
        </w:rPr>
        <w:t>[0,5 ; 5]</w:t>
      </w:r>
      <w:r w:rsidRPr="00E33457">
        <w:rPr>
          <w:sz w:val="28"/>
          <w:szCs w:val="28"/>
        </w:rPr>
        <w:t xml:space="preserve"> с шагом </w:t>
      </w:r>
      <w:r w:rsidRPr="00E33457">
        <w:rPr>
          <w:rStyle w:val="Emphasis"/>
          <w:sz w:val="28"/>
          <w:szCs w:val="28"/>
        </w:rPr>
        <w:t>0,5.</w:t>
      </w:r>
    </w:p>
    <w:p w:rsidR="00FE15A7" w:rsidRPr="00E33457" w:rsidRDefault="00FE15A7" w:rsidP="00844D8F">
      <w:pPr>
        <w:pStyle w:val="NormalWeb"/>
        <w:spacing w:before="0" w:beforeAutospacing="0" w:after="0" w:afterAutospacing="0"/>
        <w:ind w:left="-567"/>
        <w:rPr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49" type="#_x0000_t75" style="width:422.25pt;height:276pt;visibility:visible">
            <v:imagedata r:id="rId38" o:title=""/>
          </v:shape>
        </w:pict>
      </w: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844D8F">
      <w:pPr>
        <w:rPr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sz w:val="28"/>
          <w:szCs w:val="28"/>
        </w:rPr>
        <w:br w:type="page"/>
      </w:r>
      <w:r w:rsidRPr="00E33457">
        <w:rPr>
          <w:rStyle w:val="Strong"/>
          <w:rFonts w:ascii="Times New Roman" w:hAnsi="Times New Roman"/>
          <w:sz w:val="28"/>
          <w:szCs w:val="28"/>
        </w:rPr>
        <w:t>Задание 7.</w:t>
      </w: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rPr>
          <w:rStyle w:val="Emphasis"/>
          <w:rFonts w:ascii="Times New Roman" w:hAnsi="Times New Roman"/>
          <w:b/>
          <w:bCs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 Построить графики функций </w:t>
      </w:r>
      <w:r w:rsidRPr="00E33457">
        <w:rPr>
          <w:rFonts w:ascii="Times New Roman" w:hAnsi="Times New Roman"/>
          <w:position w:val="-30"/>
          <w:sz w:val="28"/>
          <w:szCs w:val="28"/>
        </w:rPr>
        <w:object w:dxaOrig="2340" w:dyaOrig="540">
          <v:shape id="_x0000_i1050" type="#_x0000_t75" style="width:182.25pt;height:42pt" o:ole="">
            <v:imagedata r:id="rId39" o:title=""/>
          </v:shape>
          <o:OLEObject Type="Embed" ProgID="Equation.3" ShapeID="_x0000_i1050" DrawAspect="Content" ObjectID="_1715662837" r:id="rId40"/>
        </w:object>
      </w:r>
      <w:r w:rsidRPr="00E33457">
        <w:rPr>
          <w:rFonts w:ascii="Times New Roman" w:hAnsi="Times New Roman"/>
          <w:sz w:val="28"/>
          <w:szCs w:val="28"/>
        </w:rPr>
        <w:t xml:space="preserve"> на интервале </w:t>
      </w:r>
      <w:r w:rsidRPr="00E33457">
        <w:rPr>
          <w:rStyle w:val="Emphasis"/>
          <w:rFonts w:ascii="Times New Roman" w:hAnsi="Times New Roman"/>
          <w:sz w:val="28"/>
          <w:szCs w:val="28"/>
        </w:rPr>
        <w:t>[0,25;5]</w:t>
      </w:r>
      <w:r w:rsidRPr="00E33457">
        <w:rPr>
          <w:rFonts w:ascii="Times New Roman" w:hAnsi="Times New Roman"/>
          <w:sz w:val="28"/>
          <w:szCs w:val="28"/>
        </w:rPr>
        <w:t xml:space="preserve"> с шагом </w:t>
      </w:r>
      <w:r w:rsidRPr="00E33457">
        <w:rPr>
          <w:rStyle w:val="Emphasis"/>
          <w:rFonts w:ascii="Times New Roman" w:hAnsi="Times New Roman"/>
          <w:sz w:val="28"/>
          <w:szCs w:val="28"/>
        </w:rPr>
        <w:t>0,25.</w:t>
      </w: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E15A7" w:rsidRPr="00E33457" w:rsidRDefault="00FE15A7" w:rsidP="00844D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51" type="#_x0000_t75" style="width:165.75pt;height:354pt;visibility:visible">
            <v:imagedata r:id="rId41" o:title=""/>
          </v:shape>
        </w:pict>
      </w:r>
    </w:p>
    <w:p w:rsidR="00FE15A7" w:rsidRDefault="00FE15A7" w:rsidP="00844D8F">
      <w:r>
        <w:rPr>
          <w:noProof/>
          <w:lang w:eastAsia="ru-RU"/>
        </w:rPr>
        <w:pict>
          <v:shape id="_x0000_s1031" type="#_x0000_t75" style="position:absolute;margin-left:307.9pt;margin-top:123.8pt;width:56pt;height:17pt;z-index:251657216" filled="t">
            <v:imagedata r:id="rId42" o:title=""/>
          </v:shape>
          <o:OLEObject Type="Embed" ProgID="Equation.3" ShapeID="_x0000_s1031" DrawAspect="Content" ObjectID="_1715662838" r:id="rId43"/>
        </w:pict>
      </w:r>
      <w:r>
        <w:rPr>
          <w:noProof/>
          <w:lang w:eastAsia="ru-RU"/>
        </w:rPr>
        <w:pict>
          <v:shape id="_x0000_s1032" type="#_x0000_t75" style="position:absolute;margin-left:307.9pt;margin-top:140.8pt;width:58pt;height:27pt;z-index:251658240" filled="t">
            <v:imagedata r:id="rId44" o:title=""/>
          </v:shape>
          <o:OLEObject Type="Embed" ProgID="Equation.3" ShapeID="_x0000_s1032" DrawAspect="Content" ObjectID="_1715662839" r:id="rId45"/>
        </w:pict>
      </w:r>
      <w:r w:rsidRPr="00567CB7">
        <w:rPr>
          <w:noProof/>
          <w:lang w:eastAsia="ru-RU"/>
        </w:rPr>
        <w:pict>
          <v:shape id="_x0000_i1056" type="#_x0000_t75" style="width:373.5pt;height:250.5pt;visibility:visible">
            <v:imagedata r:id="rId46" o:title=""/>
          </v:shape>
        </w:pict>
      </w:r>
    </w:p>
    <w:p w:rsidR="00FE15A7" w:rsidRDefault="00FE15A7" w:rsidP="00E3345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3" w:name="_Toc104911582"/>
      <w:bookmarkStart w:id="24" w:name="_Toc104996520"/>
      <w:r w:rsidRPr="00E33457">
        <w:rPr>
          <w:rFonts w:ascii="Times New Roman" w:hAnsi="Times New Roman"/>
          <w:color w:val="auto"/>
        </w:rPr>
        <w:t>Практическая  работа №</w:t>
      </w:r>
      <w:bookmarkStart w:id="25" w:name="_Toc104911583"/>
      <w:bookmarkEnd w:id="23"/>
      <w:r>
        <w:rPr>
          <w:rFonts w:ascii="Times New Roman" w:hAnsi="Times New Roman"/>
          <w:color w:val="auto"/>
        </w:rPr>
        <w:t xml:space="preserve"> 6</w:t>
      </w:r>
      <w:r>
        <w:rPr>
          <w:rFonts w:ascii="Times New Roman" w:hAnsi="Times New Roman"/>
          <w:color w:val="auto"/>
        </w:rPr>
        <w:br/>
      </w:r>
      <w:r w:rsidRPr="00E33457">
        <w:rPr>
          <w:rFonts w:ascii="Times New Roman" w:hAnsi="Times New Roman"/>
          <w:color w:val="auto"/>
        </w:rPr>
        <w:t>Тема. МАСТЕР ФУНКЦИЙ В MS EXCEL</w:t>
      </w:r>
      <w:bookmarkEnd w:id="24"/>
      <w:bookmarkEnd w:id="25"/>
    </w:p>
    <w:p w:rsidR="00FE15A7" w:rsidRPr="00E33457" w:rsidRDefault="00FE15A7" w:rsidP="00E33457"/>
    <w:p w:rsidR="00FE15A7" w:rsidRPr="00E33457" w:rsidRDefault="00FE15A7" w:rsidP="002E4853">
      <w:pPr>
        <w:spacing w:after="0" w:line="240" w:lineRule="auto"/>
        <w:ind w:firstLine="284"/>
        <w:rPr>
          <w:rFonts w:ascii="Times New Roman" w:hAnsi="Times New Roman"/>
          <w:i/>
          <w:color w:val="000000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Цель.</w:t>
      </w:r>
      <w:r w:rsidRPr="00E33457">
        <w:rPr>
          <w:rFonts w:ascii="Times New Roman" w:hAnsi="Times New Roman"/>
          <w:sz w:val="28"/>
          <w:szCs w:val="28"/>
        </w:rPr>
        <w:t xml:space="preserve"> Освоение практических навыков по применению функций с использованием Мастера функций.</w:t>
      </w:r>
      <w:r w:rsidRPr="00E3345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E15A7" w:rsidRPr="00EB41D5" w:rsidRDefault="00FE15A7" w:rsidP="002E4853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EB41D5">
        <w:rPr>
          <w:rFonts w:ascii="Times New Roman" w:hAnsi="Times New Roman"/>
          <w:b/>
          <w:sz w:val="28"/>
          <w:szCs w:val="28"/>
        </w:rPr>
        <w:t>Теория:</w:t>
      </w:r>
    </w:p>
    <w:p w:rsidR="00FE15A7" w:rsidRPr="00EB41D5" w:rsidRDefault="00FE15A7" w:rsidP="00EB41D5">
      <w:pPr>
        <w:rPr>
          <w:rFonts w:ascii="Times New Roman" w:hAnsi="Times New Roman"/>
          <w:b/>
          <w:sz w:val="28"/>
          <w:szCs w:val="28"/>
        </w:rPr>
      </w:pPr>
      <w:r w:rsidRPr="00E33457">
        <w:t xml:space="preserve"> </w:t>
      </w:r>
      <w:bookmarkStart w:id="26" w:name="_Toc104911584"/>
      <w:r w:rsidRPr="00EB41D5">
        <w:rPr>
          <w:rFonts w:ascii="Times New Roman" w:hAnsi="Times New Roman"/>
          <w:b/>
          <w:sz w:val="28"/>
          <w:szCs w:val="28"/>
        </w:rPr>
        <w:t xml:space="preserve">Некоторые стандартные функции </w:t>
      </w:r>
      <w:r w:rsidRPr="00EB41D5">
        <w:rPr>
          <w:rFonts w:ascii="Times New Roman" w:hAnsi="Times New Roman"/>
          <w:b/>
          <w:sz w:val="28"/>
          <w:szCs w:val="28"/>
          <w:lang w:val="en-US"/>
        </w:rPr>
        <w:t>Excel</w:t>
      </w:r>
      <w:r w:rsidRPr="00EB41D5">
        <w:rPr>
          <w:rFonts w:ascii="Times New Roman" w:hAnsi="Times New Roman"/>
          <w:b/>
          <w:sz w:val="28"/>
          <w:szCs w:val="28"/>
        </w:rPr>
        <w:t>:</w:t>
      </w:r>
      <w:bookmarkEnd w:id="26"/>
    </w:p>
    <w:p w:rsidR="00FE15A7" w:rsidRPr="00E33457" w:rsidRDefault="00FE15A7" w:rsidP="002E4853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=СЕГОДНЯ()</w:t>
      </w:r>
      <w:r w:rsidRPr="00E33457">
        <w:rPr>
          <w:rFonts w:ascii="Times New Roman" w:hAnsi="Times New Roman"/>
          <w:sz w:val="28"/>
          <w:szCs w:val="28"/>
        </w:rPr>
        <w:t xml:space="preserve"> – возвращает текущую дату;</w:t>
      </w:r>
    </w:p>
    <w:p w:rsidR="00FE15A7" w:rsidRPr="00E33457" w:rsidRDefault="00FE15A7" w:rsidP="002E4853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=ТДАТА()–</w:t>
      </w:r>
      <w:r w:rsidRPr="00E33457">
        <w:rPr>
          <w:rFonts w:ascii="Times New Roman" w:hAnsi="Times New Roman"/>
          <w:sz w:val="28"/>
          <w:szCs w:val="28"/>
        </w:rPr>
        <w:t xml:space="preserve"> возвращает текущую дату и время;</w:t>
      </w:r>
    </w:p>
    <w:p w:rsidR="00FE15A7" w:rsidRPr="00E33457" w:rsidRDefault="00FE15A7" w:rsidP="002E485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sz w:val="28"/>
          <w:szCs w:val="28"/>
        </w:rPr>
        <w:t>=ЕСЛИ (</w:t>
      </w:r>
      <w:r w:rsidRPr="00E33457">
        <w:rPr>
          <w:rFonts w:ascii="Times New Roman" w:hAnsi="Times New Roman"/>
          <w:i/>
          <w:sz w:val="28"/>
          <w:szCs w:val="28"/>
        </w:rPr>
        <w:t>логическое выражение; значение 1 для результата «Истина»; значение2 для результата «Ложь»</w:t>
      </w:r>
      <w:r w:rsidRPr="00E33457">
        <w:rPr>
          <w:rFonts w:ascii="Times New Roman" w:hAnsi="Times New Roman"/>
          <w:b/>
          <w:sz w:val="28"/>
          <w:szCs w:val="28"/>
        </w:rPr>
        <w:t>)</w:t>
      </w:r>
      <w:r w:rsidRPr="00E33457">
        <w:rPr>
          <w:rFonts w:ascii="Times New Roman" w:hAnsi="Times New Roman"/>
          <w:sz w:val="28"/>
          <w:szCs w:val="28"/>
        </w:rPr>
        <w:t xml:space="preserve"> – в зависимости от результата вычисления логического выражения возвращает первое или второе значение. Примеры логических выражений: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$</w:t>
      </w:r>
      <w:r w:rsidRPr="00E33457">
        <w:rPr>
          <w:rFonts w:ascii="Times New Roman" w:hAnsi="Times New Roman"/>
          <w:sz w:val="28"/>
          <w:szCs w:val="28"/>
          <w:lang w:val="en-US"/>
        </w:rPr>
        <w:t>C</w:t>
      </w:r>
      <w:r w:rsidRPr="00E33457">
        <w:rPr>
          <w:rFonts w:ascii="Times New Roman" w:hAnsi="Times New Roman"/>
          <w:sz w:val="28"/>
          <w:szCs w:val="28"/>
        </w:rPr>
        <w:t>$12 &gt; $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$5 – сравниваются значения двух ячеек;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$</w:t>
      </w:r>
      <w:r w:rsidRPr="00E33457">
        <w:rPr>
          <w:rFonts w:ascii="Times New Roman" w:hAnsi="Times New Roman"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sz w:val="28"/>
          <w:szCs w:val="28"/>
        </w:rPr>
        <w:t>$15 = “Иванов” – значение ячейки сравнивается с текстом.</w:t>
      </w:r>
    </w:p>
    <w:p w:rsidR="00FE15A7" w:rsidRPr="00E33457" w:rsidRDefault="00FE15A7" w:rsidP="002E48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Пример. Предположим, что если в ячейке 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5 содержится текстовое значение «</w:t>
      </w:r>
      <w:r w:rsidRPr="00E33457">
        <w:rPr>
          <w:rFonts w:ascii="Times New Roman" w:hAnsi="Times New Roman"/>
          <w:i/>
          <w:sz w:val="28"/>
          <w:szCs w:val="28"/>
        </w:rPr>
        <w:t>безнал</w:t>
      </w:r>
      <w:r w:rsidRPr="00E33457">
        <w:rPr>
          <w:rFonts w:ascii="Times New Roman" w:hAnsi="Times New Roman"/>
          <w:sz w:val="28"/>
          <w:szCs w:val="28"/>
        </w:rPr>
        <w:t>», то клиенту предоставляется трехпроцентная скидка.  Тогда в ячейке,  в которой определятся значение скидки, можно записать следующую функцию для вычисления скидки: =</w:t>
      </w:r>
      <w:r w:rsidRPr="00E33457">
        <w:rPr>
          <w:rFonts w:ascii="Times New Roman" w:hAnsi="Times New Roman"/>
          <w:b/>
          <w:sz w:val="28"/>
          <w:szCs w:val="28"/>
        </w:rPr>
        <w:t>ЕСЛИ(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5=”безнал”;3%;0</w:t>
      </w:r>
      <w:r w:rsidRPr="00E33457">
        <w:rPr>
          <w:rFonts w:ascii="Times New Roman" w:hAnsi="Times New Roman"/>
          <w:b/>
          <w:sz w:val="28"/>
          <w:szCs w:val="28"/>
        </w:rPr>
        <w:t>)</w:t>
      </w:r>
      <w:r w:rsidRPr="00E33457">
        <w:rPr>
          <w:rFonts w:ascii="Times New Roman" w:hAnsi="Times New Roman"/>
          <w:sz w:val="28"/>
          <w:szCs w:val="28"/>
        </w:rPr>
        <w:t xml:space="preserve"> 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Задание 1.</w:t>
      </w:r>
      <w:r w:rsidRPr="00E33457">
        <w:rPr>
          <w:rFonts w:ascii="Times New Roman" w:hAnsi="Times New Roman"/>
          <w:sz w:val="28"/>
          <w:szCs w:val="28"/>
        </w:rPr>
        <w:t xml:space="preserve"> Создать таблицу, показанную на рисунке.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4493"/>
        <w:gridCol w:w="2432"/>
        <w:gridCol w:w="2432"/>
      </w:tblGrid>
      <w:tr w:rsidR="00FE15A7" w:rsidRPr="00A37AB4" w:rsidTr="002E4853">
        <w:trPr>
          <w:jc w:val="center"/>
        </w:trPr>
        <w:tc>
          <w:tcPr>
            <w:tcW w:w="468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62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62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10" w:type="dxa"/>
            <w:gridSpan w:val="3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Функции Дата и время</w:t>
            </w: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Начало работы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Системная (текущая) дата и время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Сегодня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Конец месяца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Конец года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Осталось до конца месяца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Осталось до конца года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День рождения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Прожил дней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Сегодня + 100 дней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8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77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Сегодня + 365 дней</w:t>
            </w: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Алгоритм выполнения задания.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Записать указанный текст обозначений в столбец А.</w:t>
      </w:r>
    </w:p>
    <w:p w:rsidR="00FE15A7" w:rsidRPr="00E33457" w:rsidRDefault="00FE15A7" w:rsidP="00BB36D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ячейку В2 записать дату и время своей работы строго соблюдая формат, например, 15.01.21 10:15 (т.е. 15 января 2021 года 10 часов 15 минут)</w:t>
      </w:r>
    </w:p>
    <w:p w:rsidR="00FE15A7" w:rsidRPr="00E33457" w:rsidRDefault="00FE15A7" w:rsidP="00BB36D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ячейку В3 вставить текущую дату с помощью Мастера функций:</w:t>
      </w:r>
    </w:p>
    <w:p w:rsidR="00FE15A7" w:rsidRPr="00E33457" w:rsidRDefault="00FE15A7" w:rsidP="002E4853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3.1. Выделить ячейку В3, щёлкнуть значок </w:t>
      </w:r>
      <w:r w:rsidRPr="00E33457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Pr="00E33457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x</w:t>
      </w:r>
      <w:r w:rsidRPr="00E33457">
        <w:rPr>
          <w:rFonts w:ascii="Times New Roman" w:hAnsi="Times New Roman"/>
          <w:sz w:val="28"/>
          <w:szCs w:val="28"/>
        </w:rPr>
        <w:t xml:space="preserve"> на панели инструментов </w:t>
      </w:r>
      <w:r w:rsidRPr="00E33457">
        <w:rPr>
          <w:rFonts w:ascii="Times New Roman" w:hAnsi="Times New Roman"/>
          <w:b/>
          <w:bCs/>
          <w:sz w:val="28"/>
          <w:szCs w:val="28"/>
        </w:rPr>
        <w:t>Стандартная</w:t>
      </w:r>
      <w:r w:rsidRPr="00E33457">
        <w:rPr>
          <w:rFonts w:ascii="Times New Roman" w:hAnsi="Times New Roman"/>
          <w:sz w:val="28"/>
          <w:szCs w:val="28"/>
        </w:rPr>
        <w:t xml:space="preserve"> или выполнить команду </w:t>
      </w:r>
      <w:r w:rsidRPr="00E33457">
        <w:rPr>
          <w:rFonts w:ascii="Times New Roman" w:hAnsi="Times New Roman"/>
          <w:b/>
          <w:bCs/>
          <w:sz w:val="28"/>
          <w:szCs w:val="28"/>
        </w:rPr>
        <w:t>Вставка/Функция.</w:t>
      </w:r>
      <w:r w:rsidRPr="00E33457">
        <w:rPr>
          <w:rFonts w:ascii="Times New Roman" w:hAnsi="Times New Roman"/>
          <w:sz w:val="28"/>
          <w:szCs w:val="28"/>
        </w:rPr>
        <w:t xml:space="preserve"> </w:t>
      </w:r>
    </w:p>
    <w:p w:rsidR="00FE15A7" w:rsidRPr="00E33457" w:rsidRDefault="00FE15A7" w:rsidP="00BB36DD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диалоговом окне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 Мастер функций </w:t>
      </w:r>
      <w:r w:rsidRPr="00E33457">
        <w:rPr>
          <w:rFonts w:ascii="Times New Roman" w:hAnsi="Times New Roman"/>
          <w:sz w:val="28"/>
          <w:szCs w:val="28"/>
        </w:rPr>
        <w:t xml:space="preserve">в левом поле </w:t>
      </w:r>
      <w:r w:rsidRPr="00E33457">
        <w:rPr>
          <w:rFonts w:ascii="Times New Roman" w:hAnsi="Times New Roman"/>
          <w:b/>
          <w:bCs/>
          <w:sz w:val="28"/>
          <w:szCs w:val="28"/>
        </w:rPr>
        <w:t>Категория</w:t>
      </w:r>
      <w:r w:rsidRPr="00E33457">
        <w:rPr>
          <w:rFonts w:ascii="Times New Roman" w:hAnsi="Times New Roman"/>
          <w:sz w:val="28"/>
          <w:szCs w:val="28"/>
        </w:rPr>
        <w:t xml:space="preserve"> выбрать </w:t>
      </w:r>
      <w:r w:rsidRPr="00E33457">
        <w:rPr>
          <w:rFonts w:ascii="Times New Roman" w:hAnsi="Times New Roman"/>
          <w:b/>
          <w:bCs/>
          <w:sz w:val="28"/>
          <w:szCs w:val="28"/>
        </w:rPr>
        <w:t>Дата и время,</w:t>
      </w:r>
      <w:r w:rsidRPr="00E33457">
        <w:rPr>
          <w:rFonts w:ascii="Times New Roman" w:hAnsi="Times New Roman"/>
          <w:sz w:val="28"/>
          <w:szCs w:val="28"/>
        </w:rPr>
        <w:t xml:space="preserve"> в правом поле </w:t>
      </w:r>
      <w:r w:rsidRPr="00E33457">
        <w:rPr>
          <w:rFonts w:ascii="Times New Roman" w:hAnsi="Times New Roman"/>
          <w:b/>
          <w:bCs/>
          <w:sz w:val="28"/>
          <w:szCs w:val="28"/>
        </w:rPr>
        <w:t>Функция</w:t>
      </w:r>
      <w:r w:rsidRPr="00E33457">
        <w:rPr>
          <w:rFonts w:ascii="Times New Roman" w:hAnsi="Times New Roman"/>
          <w:sz w:val="28"/>
          <w:szCs w:val="28"/>
        </w:rPr>
        <w:t xml:space="preserve"> найти и выбрать ТДАТА, нажать Ок и ОК.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ячейку В4 вставить текущую дату с помощью Мастера функций, выбрав функцию СЕГОДНЯ()..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ячейки В5 и В6 записать даты конца месяца и конца года, например, 31.01.21 и 31.12.21.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ячейку В7 записать формулу </w:t>
      </w:r>
      <w:r w:rsidRPr="00E33457">
        <w:rPr>
          <w:rFonts w:ascii="Times New Roman" w:hAnsi="Times New Roman"/>
          <w:b/>
          <w:bCs/>
          <w:sz w:val="28"/>
          <w:szCs w:val="28"/>
        </w:rPr>
        <w:t>=В5-В4</w:t>
      </w:r>
      <w:r w:rsidRPr="00E33457">
        <w:rPr>
          <w:rFonts w:ascii="Times New Roman" w:hAnsi="Times New Roman"/>
          <w:sz w:val="28"/>
          <w:szCs w:val="28"/>
        </w:rPr>
        <w:t xml:space="preserve"> (получим разность в формате ДД.ММ.ГГ).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ячейку В8 записать формулу </w:t>
      </w:r>
      <w:r w:rsidRPr="00E33457">
        <w:rPr>
          <w:rFonts w:ascii="Times New Roman" w:hAnsi="Times New Roman"/>
          <w:b/>
          <w:bCs/>
          <w:sz w:val="28"/>
          <w:szCs w:val="28"/>
        </w:rPr>
        <w:t>=В6-В4</w:t>
      </w:r>
      <w:r w:rsidRPr="00E33457">
        <w:rPr>
          <w:rFonts w:ascii="Times New Roman" w:hAnsi="Times New Roman"/>
          <w:sz w:val="28"/>
          <w:szCs w:val="28"/>
        </w:rPr>
        <w:t xml:space="preserve"> (получим разность в формате ДД.ММ.ГГ).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i/>
          <w:iCs/>
          <w:sz w:val="28"/>
          <w:szCs w:val="28"/>
        </w:rPr>
        <w:t>Примечание</w:t>
      </w:r>
      <w:r w:rsidRPr="00E33457">
        <w:rPr>
          <w:rFonts w:ascii="Times New Roman" w:hAnsi="Times New Roman"/>
          <w:b/>
          <w:sz w:val="28"/>
          <w:szCs w:val="28"/>
        </w:rPr>
        <w:t>.</w:t>
      </w:r>
      <w:r w:rsidRPr="00E33457">
        <w:rPr>
          <w:rFonts w:ascii="Times New Roman" w:hAnsi="Times New Roman"/>
          <w:sz w:val="28"/>
          <w:szCs w:val="28"/>
        </w:rPr>
        <w:t xml:space="preserve"> Программа некорректно обрабатывает количество месяцев, завышая его на единицу.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ячейку В10 записать дату своего дня рождения, например, 29.12.10.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Вычислить число прожитого времени по формуле </w:t>
      </w:r>
      <w:r w:rsidRPr="00E33457">
        <w:rPr>
          <w:rFonts w:ascii="Times New Roman" w:hAnsi="Times New Roman"/>
          <w:b/>
          <w:bCs/>
          <w:sz w:val="28"/>
          <w:szCs w:val="28"/>
        </w:rPr>
        <w:t>=В4-В10</w:t>
      </w:r>
      <w:r w:rsidRPr="00E33457">
        <w:rPr>
          <w:rFonts w:ascii="Times New Roman" w:hAnsi="Times New Roman"/>
          <w:sz w:val="28"/>
          <w:szCs w:val="28"/>
        </w:rPr>
        <w:t xml:space="preserve"> (в формате ДД.ММ.ГГ и учётом примечания).</w:t>
      </w:r>
    </w:p>
    <w:p w:rsidR="00FE15A7" w:rsidRPr="00E33457" w:rsidRDefault="00FE15A7" w:rsidP="00BB36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Вычислить даты в ячейках В12 и В13, самостоятельно записав нужные формулы.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Задание 2.</w:t>
      </w:r>
      <w:r w:rsidRPr="00E33457">
        <w:rPr>
          <w:rFonts w:ascii="Times New Roman" w:hAnsi="Times New Roman"/>
          <w:sz w:val="28"/>
          <w:szCs w:val="28"/>
        </w:rPr>
        <w:t xml:space="preserve"> Создать таблицу, показанную на рисунке. Рассчитать графу Материальная помощь, выдавая её тем сотрудникам, чей оклад меньше1500 руб. Выполнить необходимые расчеты.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7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1"/>
        <w:gridCol w:w="727"/>
        <w:gridCol w:w="1800"/>
        <w:gridCol w:w="1320"/>
        <w:gridCol w:w="2268"/>
        <w:gridCol w:w="1418"/>
      </w:tblGrid>
      <w:tr w:rsidR="00FE15A7" w:rsidRPr="00A37AB4" w:rsidTr="002E4853">
        <w:trPr>
          <w:trHeight w:val="395"/>
          <w:jc w:val="center"/>
        </w:trPr>
        <w:tc>
          <w:tcPr>
            <w:tcW w:w="461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0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320" w:type="dxa"/>
            <w:shd w:val="clear" w:color="auto" w:fill="D9D9D9"/>
          </w:tcPr>
          <w:p w:rsidR="00FE15A7" w:rsidRPr="00A37AB4" w:rsidRDefault="00FE15A7" w:rsidP="002E4853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268" w:type="dxa"/>
            <w:shd w:val="clear" w:color="auto" w:fill="D9D9D9"/>
          </w:tcPr>
          <w:p w:rsidR="00FE15A7" w:rsidRPr="00A37AB4" w:rsidRDefault="00FE15A7" w:rsidP="002E4853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418" w:type="dxa"/>
            <w:shd w:val="clear" w:color="auto" w:fill="D9D9D9"/>
          </w:tcPr>
          <w:p w:rsidR="00FE15A7" w:rsidRPr="00A37AB4" w:rsidRDefault="00FE15A7" w:rsidP="002E4853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533" w:type="dxa"/>
            <w:gridSpan w:val="5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Ведомость начисления заработной платы</w:t>
            </w: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7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1800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Фамилия</w:t>
            </w:r>
          </w:p>
        </w:tc>
        <w:tc>
          <w:tcPr>
            <w:tcW w:w="1320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Оклад</w:t>
            </w:r>
          </w:p>
        </w:tc>
        <w:tc>
          <w:tcPr>
            <w:tcW w:w="2268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Материальная помощь</w:t>
            </w:r>
          </w:p>
        </w:tc>
        <w:tc>
          <w:tcPr>
            <w:tcW w:w="1418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Сумма к выдаче</w:t>
            </w: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Сидоров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1850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Петров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Глухов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2300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Смирнов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Галкин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Иванов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4500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Авдеев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3400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Горшков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2800</w:t>
            </w: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2E4853">
        <w:trPr>
          <w:jc w:val="center"/>
        </w:trPr>
        <w:tc>
          <w:tcPr>
            <w:tcW w:w="461" w:type="dxa"/>
            <w:shd w:val="clear" w:color="auto" w:fill="E0E0E0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320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15A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Алгоритм выполнения задания.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Заполните таблицу и отформатируйте ее по образцу.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Рассчитать графу Материальная помощь, выдавая её тем сотрудникам, чей оклад меньше1500 руб., для этого:</w:t>
      </w:r>
    </w:p>
    <w:p w:rsidR="00FE15A7" w:rsidRPr="00E3345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Выделить ячейку 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 xml:space="preserve">3, вызвать </w:t>
      </w:r>
      <w:r w:rsidRPr="00E33457">
        <w:rPr>
          <w:rFonts w:ascii="Times New Roman" w:hAnsi="Times New Roman"/>
          <w:b/>
          <w:bCs/>
          <w:sz w:val="28"/>
          <w:szCs w:val="28"/>
        </w:rPr>
        <w:t>Мастер функций</w:t>
      </w:r>
      <w:r w:rsidRPr="00E33457">
        <w:rPr>
          <w:rFonts w:ascii="Times New Roman" w:hAnsi="Times New Roman"/>
          <w:sz w:val="28"/>
          <w:szCs w:val="28"/>
        </w:rPr>
        <w:t xml:space="preserve">, в категории </w:t>
      </w:r>
      <w:r w:rsidRPr="00E33457">
        <w:rPr>
          <w:rFonts w:ascii="Times New Roman" w:hAnsi="Times New Roman"/>
          <w:b/>
          <w:bCs/>
          <w:sz w:val="28"/>
          <w:szCs w:val="28"/>
        </w:rPr>
        <w:t>Логические</w:t>
      </w:r>
      <w:r w:rsidRPr="00E33457">
        <w:rPr>
          <w:rFonts w:ascii="Times New Roman" w:hAnsi="Times New Roman"/>
          <w:sz w:val="28"/>
          <w:szCs w:val="28"/>
        </w:rPr>
        <w:t xml:space="preserve"> выбрать функцию ЕСЛИ.</w:t>
      </w:r>
    </w:p>
    <w:p w:rsidR="00FE15A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В диалоговом окне функции указать следующие значения:</w:t>
      </w:r>
    </w:p>
    <w:p w:rsidR="00FE15A7" w:rsidRPr="00E33457" w:rsidRDefault="00FE15A7" w:rsidP="00E33457">
      <w:pPr>
        <w:spacing w:after="0" w:line="240" w:lineRule="auto"/>
        <w:ind w:left="-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9"/>
        <w:gridCol w:w="2716"/>
      </w:tblGrid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E334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Логическое  выражение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С3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&lt;</w:t>
            </w:r>
            <w:r w:rsidRPr="00A37AB4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</w:tr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Значение_если_истина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Значение_если_ложь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E15A7" w:rsidRPr="00E33457" w:rsidRDefault="00FE15A7" w:rsidP="002E485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Скопировать формулу для остальных сотрудников с помощью операции Автозаполнение.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Вставить столбец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Квалификационный разряд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Заполнить этот столбец разрядами от 7 до 14 произвольно так, чтобы были все промежуточные разряды.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Вставить и рассчитать столбец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Премия</w:t>
      </w:r>
      <w:r w:rsidRPr="00E33457">
        <w:rPr>
          <w:rFonts w:ascii="Times New Roman" w:hAnsi="Times New Roman"/>
          <w:sz w:val="28"/>
          <w:szCs w:val="28"/>
        </w:rPr>
        <w:t>, используя логическую функцию ЕСЛИ, выдавая премию в размере 20% оклада тем сотрудникам чей разряд выше 10.</w:t>
      </w:r>
    </w:p>
    <w:p w:rsidR="00FE15A7" w:rsidRPr="00E33457" w:rsidRDefault="00FE15A7" w:rsidP="002E485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9"/>
        <w:gridCol w:w="2716"/>
      </w:tblGrid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Логическое выражение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Е3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Значение_если_истина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С3*0,2</w:t>
            </w:r>
          </w:p>
        </w:tc>
      </w:tr>
      <w:tr w:rsidR="00FE15A7" w:rsidRPr="00A37AB4" w:rsidTr="00E33457">
        <w:trPr>
          <w:jc w:val="center"/>
        </w:trPr>
        <w:tc>
          <w:tcPr>
            <w:tcW w:w="3239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Значение_если_ложь</w:t>
            </w:r>
          </w:p>
        </w:tc>
        <w:tc>
          <w:tcPr>
            <w:tcW w:w="271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E15A7" w:rsidRPr="00E33457" w:rsidRDefault="00FE15A7" w:rsidP="002E485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графу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Сумма к выдаче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итоговые значения по всем столбцам, кроме столбца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Квалификационный разряд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Проверить автоматический перерасчёт таблицы при изменении значений:</w:t>
      </w:r>
    </w:p>
    <w:p w:rsidR="00FE15A7" w:rsidRPr="00E3345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Изменить оклады нескольким сотрудникам, проверить изменение таблицы.</w:t>
      </w:r>
    </w:p>
    <w:p w:rsidR="00FE15A7" w:rsidRPr="00E33457" w:rsidRDefault="00FE15A7" w:rsidP="00BB36DD">
      <w:pPr>
        <w:numPr>
          <w:ilvl w:val="1"/>
          <w:numId w:val="1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Изменить квалификационные разряды нескольким сотрудникам.</w:t>
      </w:r>
    </w:p>
    <w:p w:rsidR="00FE15A7" w:rsidRPr="00E33457" w:rsidRDefault="00FE15A7" w:rsidP="00BB36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Изменить условие начисления премии: если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Квалификационный разряд</w:t>
      </w:r>
      <w:r w:rsidRPr="00E33457">
        <w:rPr>
          <w:rFonts w:ascii="Times New Roman" w:hAnsi="Times New Roman"/>
          <w:sz w:val="28"/>
          <w:szCs w:val="28"/>
        </w:rPr>
        <w:t xml:space="preserve"> выше 12, то выдать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Премию</w:t>
      </w:r>
      <w:r w:rsidRPr="00E33457">
        <w:rPr>
          <w:rFonts w:ascii="Times New Roman" w:hAnsi="Times New Roman"/>
          <w:sz w:val="28"/>
          <w:szCs w:val="28"/>
        </w:rPr>
        <w:t xml:space="preserve"> в размере 50% оклада.</w:t>
      </w:r>
    </w:p>
    <w:p w:rsidR="00FE15A7" w:rsidRPr="00E33457" w:rsidRDefault="00FE15A7" w:rsidP="002E4853">
      <w:pPr>
        <w:spacing w:after="0" w:line="240" w:lineRule="auto"/>
        <w:ind w:left="714" w:hanging="35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br w:type="page"/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Задание 3.</w:t>
      </w:r>
      <w:r w:rsidRPr="00E33457">
        <w:rPr>
          <w:rFonts w:ascii="Times New Roman" w:hAnsi="Times New Roman"/>
          <w:sz w:val="28"/>
          <w:szCs w:val="28"/>
        </w:rPr>
        <w:t xml:space="preserve"> Создать и заполнить таблицу расчёта доходов, показанную на рисунке.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2014"/>
        <w:gridCol w:w="1431"/>
        <w:gridCol w:w="3143"/>
        <w:gridCol w:w="986"/>
        <w:gridCol w:w="1997"/>
      </w:tblGrid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4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431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143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8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99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1" w:type="dxa"/>
            <w:gridSpan w:val="5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 доходов в зависимости от КТУ</w:t>
            </w: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i/>
                <w:iCs/>
                <w:sz w:val="28"/>
                <w:szCs w:val="28"/>
              </w:rPr>
              <w:t>Общий доход</w:t>
            </w: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10000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Фамилия</w:t>
            </w: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Время, ч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Квалификационный разряд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КТУ</w:t>
            </w: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Сумма к выдаче</w:t>
            </w: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Сотрудник 1</w:t>
            </w: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14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43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D44CD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88" w:type="dxa"/>
            <w:gridSpan w:val="3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986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Алгоритм выполнения задания.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Записать исходные значения таблицы, указанные на рисунке.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Заполнить графу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 xml:space="preserve">Фамилия </w:t>
      </w:r>
      <w:r w:rsidRPr="00E33457">
        <w:rPr>
          <w:rFonts w:ascii="Times New Roman" w:hAnsi="Times New Roman"/>
          <w:sz w:val="28"/>
          <w:szCs w:val="28"/>
        </w:rPr>
        <w:t>значениями Сотрудник 1÷10, используя операцию Автозаполнение.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графу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КТУ</w:t>
      </w:r>
      <w:r w:rsidRPr="00E33457">
        <w:rPr>
          <w:rFonts w:ascii="Times New Roman" w:hAnsi="Times New Roman"/>
          <w:sz w:val="28"/>
          <w:szCs w:val="28"/>
        </w:rPr>
        <w:t xml:space="preserve"> как произведение времени, затраченного сотрудником, на его квалификационный разряд (формула =В4*С4).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Подсчитать значение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Итого</w:t>
      </w:r>
      <w:r w:rsidRPr="00E33457">
        <w:rPr>
          <w:rFonts w:ascii="Times New Roman" w:hAnsi="Times New Roman"/>
          <w:sz w:val="28"/>
          <w:szCs w:val="28"/>
        </w:rPr>
        <w:t xml:space="preserve"> с помощью операции Автосумма.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Графа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 xml:space="preserve">Сумма к выдаче </w:t>
      </w:r>
      <w:r w:rsidRPr="00E33457">
        <w:rPr>
          <w:rFonts w:ascii="Times New Roman" w:hAnsi="Times New Roman"/>
          <w:sz w:val="28"/>
          <w:szCs w:val="28"/>
        </w:rPr>
        <w:t>рассчитывается как произведение общего дохода на отношение КТУ данного сотрудника к итоговому КТУ (формула =В2*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4/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14).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Для правильного расчёта необходимо зафиксировать адреса В2 и </w:t>
      </w:r>
      <w:r w:rsidRPr="00E33457">
        <w:rPr>
          <w:rFonts w:ascii="Times New Roman" w:hAnsi="Times New Roman"/>
          <w:sz w:val="28"/>
          <w:szCs w:val="28"/>
          <w:lang w:val="en-US"/>
        </w:rPr>
        <w:t>D</w:t>
      </w:r>
      <w:r w:rsidRPr="00E33457">
        <w:rPr>
          <w:rFonts w:ascii="Times New Roman" w:hAnsi="Times New Roman"/>
          <w:sz w:val="28"/>
          <w:szCs w:val="28"/>
        </w:rPr>
        <w:t>14.</w:t>
      </w:r>
    </w:p>
    <w:p w:rsidR="00FE15A7" w:rsidRPr="00E33457" w:rsidRDefault="00FE15A7" w:rsidP="00BB36DD">
      <w:pPr>
        <w:numPr>
          <w:ilvl w:val="1"/>
          <w:numId w:val="9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Выполнить  операцию Автозаполнение для графы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Сумма к выдаче</w:t>
      </w:r>
      <w:r w:rsidRPr="00E33457">
        <w:rPr>
          <w:rFonts w:ascii="Times New Roman" w:hAnsi="Times New Roman"/>
          <w:sz w:val="28"/>
          <w:szCs w:val="28"/>
        </w:rPr>
        <w:t xml:space="preserve"> (вместе с ячейкой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Итого</w:t>
      </w:r>
      <w:r w:rsidRPr="00E33457">
        <w:rPr>
          <w:rFonts w:ascii="Times New Roman" w:hAnsi="Times New Roman"/>
          <w:sz w:val="28"/>
          <w:szCs w:val="28"/>
        </w:rPr>
        <w:t>).</w:t>
      </w:r>
    </w:p>
    <w:p w:rsidR="00FE15A7" w:rsidRPr="00E33457" w:rsidRDefault="00FE15A7" w:rsidP="00BB36DD">
      <w:pPr>
        <w:numPr>
          <w:ilvl w:val="1"/>
          <w:numId w:val="9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ячейке </w:t>
      </w: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Итого</w:t>
      </w:r>
      <w:r w:rsidRPr="00E33457">
        <w:rPr>
          <w:rFonts w:ascii="Times New Roman" w:hAnsi="Times New Roman"/>
          <w:sz w:val="28"/>
          <w:szCs w:val="28"/>
        </w:rPr>
        <w:t xml:space="preserve"> должна получиться сумма, равная Общему доходу.</w:t>
      </w:r>
    </w:p>
    <w:p w:rsidR="00FE15A7" w:rsidRPr="00E33457" w:rsidRDefault="00FE15A7" w:rsidP="00BB36DD">
      <w:pPr>
        <w:numPr>
          <w:ilvl w:val="1"/>
          <w:numId w:val="9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  Присвоить денежным величинам обозначение в рублях, для этого выделить ячейку В2, щёлкнуть кнопку </w:t>
      </w:r>
      <w:r w:rsidRPr="00E33457">
        <w:rPr>
          <w:rFonts w:ascii="Times New Roman" w:hAnsi="Times New Roman"/>
          <w:b/>
          <w:bCs/>
          <w:sz w:val="28"/>
          <w:szCs w:val="28"/>
        </w:rPr>
        <w:t>Денежный формат</w:t>
      </w:r>
      <w:r w:rsidRPr="00E33457">
        <w:rPr>
          <w:rFonts w:ascii="Times New Roman" w:hAnsi="Times New Roman"/>
          <w:sz w:val="28"/>
          <w:szCs w:val="28"/>
        </w:rPr>
        <w:t xml:space="preserve"> на панели инструментов </w:t>
      </w:r>
      <w:r w:rsidRPr="00E33457">
        <w:rPr>
          <w:rFonts w:ascii="Times New Roman" w:hAnsi="Times New Roman"/>
          <w:b/>
          <w:bCs/>
          <w:sz w:val="28"/>
          <w:szCs w:val="28"/>
        </w:rPr>
        <w:t>Форматирование</w:t>
      </w:r>
      <w:r w:rsidRPr="00E33457">
        <w:rPr>
          <w:rFonts w:ascii="Times New Roman" w:hAnsi="Times New Roman"/>
          <w:sz w:val="28"/>
          <w:szCs w:val="28"/>
        </w:rPr>
        <w:t xml:space="preserve"> или выполнить команду </w:t>
      </w:r>
      <w:r w:rsidRPr="00E33457">
        <w:rPr>
          <w:rFonts w:ascii="Times New Roman" w:hAnsi="Times New Roman"/>
          <w:b/>
          <w:bCs/>
          <w:sz w:val="28"/>
          <w:szCs w:val="28"/>
        </w:rPr>
        <w:t>Правой кнопкой мыши/Формат Ячеек/Выравнивание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Для проверки возможности автоматического перерасчёта таблицы заменить значения Квалификационного разряда, Времени, затраченного некоторыми сотрудниками, а также величины Общего дохода, например на 25000 р.</w:t>
      </w:r>
    </w:p>
    <w:p w:rsidR="00FE15A7" w:rsidRPr="00E33457" w:rsidRDefault="00FE15A7" w:rsidP="00BB36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Установить для графы Сумма к выдаче отображение с двумя десятичными разрядами, для этого выделить диапазон ячеек Е4:Е14, щёлкнуть на кнопке </w:t>
      </w:r>
      <w:r w:rsidRPr="00E33457">
        <w:rPr>
          <w:rFonts w:ascii="Times New Roman" w:hAnsi="Times New Roman"/>
          <w:b/>
          <w:bCs/>
          <w:sz w:val="28"/>
          <w:szCs w:val="28"/>
        </w:rPr>
        <w:t>Увеличить разрядность</w:t>
      </w:r>
      <w:r w:rsidRPr="00E33457">
        <w:rPr>
          <w:rFonts w:ascii="Times New Roman" w:hAnsi="Times New Roman"/>
          <w:sz w:val="28"/>
          <w:szCs w:val="28"/>
        </w:rPr>
        <w:t xml:space="preserve"> на панели инструментов </w:t>
      </w:r>
      <w:r w:rsidRPr="00E33457">
        <w:rPr>
          <w:rFonts w:ascii="Times New Roman" w:hAnsi="Times New Roman"/>
          <w:b/>
          <w:bCs/>
          <w:sz w:val="28"/>
          <w:szCs w:val="28"/>
        </w:rPr>
        <w:t>Форматирование</w:t>
      </w:r>
      <w:r w:rsidRPr="00E33457">
        <w:rPr>
          <w:rFonts w:ascii="Times New Roman" w:hAnsi="Times New Roman"/>
          <w:sz w:val="28"/>
          <w:szCs w:val="28"/>
        </w:rPr>
        <w:t xml:space="preserve"> или выполнить команду </w:t>
      </w:r>
      <w:r w:rsidRPr="00E33457">
        <w:rPr>
          <w:rFonts w:ascii="Times New Roman" w:hAnsi="Times New Roman"/>
          <w:b/>
          <w:bCs/>
          <w:sz w:val="28"/>
          <w:szCs w:val="28"/>
        </w:rPr>
        <w:t>Правой кнопкой мыши/Формат Ячеек/Выравнивание /Денежный</w:t>
      </w:r>
      <w:r w:rsidRPr="00E33457">
        <w:rPr>
          <w:rFonts w:ascii="Times New Roman" w:hAnsi="Times New Roman"/>
          <w:sz w:val="28"/>
          <w:szCs w:val="28"/>
        </w:rPr>
        <w:t xml:space="preserve">, установить в поле 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Число десятичных знаков </w:t>
      </w:r>
      <w:r w:rsidRPr="00E33457">
        <w:rPr>
          <w:rFonts w:ascii="Times New Roman" w:hAnsi="Times New Roman"/>
          <w:sz w:val="28"/>
          <w:szCs w:val="28"/>
        </w:rPr>
        <w:t>число 2.</w:t>
      </w:r>
    </w:p>
    <w:p w:rsidR="00FE15A7" w:rsidRPr="00E33457" w:rsidRDefault="00FE15A7" w:rsidP="002E485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Задание 4.</w:t>
      </w:r>
      <w:r w:rsidRPr="00E33457">
        <w:rPr>
          <w:rFonts w:ascii="Times New Roman" w:hAnsi="Times New Roman"/>
          <w:sz w:val="28"/>
          <w:szCs w:val="28"/>
        </w:rPr>
        <w:t xml:space="preserve"> Создать и заполнить таблицу расчёта стоимости, показанную на рисунке.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2306"/>
        <w:gridCol w:w="230"/>
        <w:gridCol w:w="1471"/>
        <w:gridCol w:w="197"/>
        <w:gridCol w:w="1645"/>
        <w:gridCol w:w="23"/>
        <w:gridCol w:w="1668"/>
        <w:gridCol w:w="1817"/>
      </w:tblGrid>
      <w:tr w:rsidR="00FE15A7" w:rsidRPr="00A37AB4" w:rsidTr="00E33457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6" w:type="dxa"/>
            <w:gridSpan w:val="2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668" w:type="dxa"/>
            <w:gridSpan w:val="2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668" w:type="dxa"/>
            <w:gridSpan w:val="2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668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81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</w:tr>
      <w:tr w:rsidR="00FE15A7" w:rsidRPr="00A37AB4" w:rsidTr="00E33457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57" w:type="dxa"/>
            <w:gridSpan w:val="8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программного обеспечения</w:t>
            </w: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6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gridSpan w:val="2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Стоимость, </w:t>
            </w:r>
            <w:r w:rsidRPr="00A37AB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$</w:t>
            </w:r>
          </w:p>
        </w:tc>
        <w:tc>
          <w:tcPr>
            <w:tcW w:w="1842" w:type="dxa"/>
            <w:gridSpan w:val="2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Стоимость, р.</w:t>
            </w:r>
          </w:p>
        </w:tc>
        <w:tc>
          <w:tcPr>
            <w:tcW w:w="1691" w:type="dxa"/>
            <w:gridSpan w:val="2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Стоимость, Евро</w:t>
            </w:r>
          </w:p>
        </w:tc>
        <w:tc>
          <w:tcPr>
            <w:tcW w:w="1817" w:type="dxa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Доля в общей стоимости, %</w:t>
            </w: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OC Windows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Пакет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MS Office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Редактор 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Corel Draw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Графический ускоритель 3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Бухгалтерия 1С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 xml:space="preserve">Антивирус 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DR Web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A37AB4">
              <w:rPr>
                <w:rFonts w:ascii="Times New Roman" w:hAnsi="Times New Roman"/>
                <w:sz w:val="28"/>
                <w:szCs w:val="28"/>
              </w:rPr>
              <w:instrText xml:space="preserve"> =SUM(ABOVE) </w:instrText>
            </w:r>
            <w:r w:rsidRPr="00A37AB4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A37AB4">
              <w:rPr>
                <w:rFonts w:ascii="Times New Roman" w:hAnsi="Times New Roman"/>
                <w:noProof/>
                <w:sz w:val="28"/>
                <w:szCs w:val="28"/>
              </w:rPr>
              <w:t>157</w:t>
            </w:r>
            <w:r w:rsidRPr="00A37AB4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5A7" w:rsidRPr="00A37AB4" w:rsidTr="00895268">
        <w:tc>
          <w:tcPr>
            <w:tcW w:w="496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06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Курс валюты (к рублю)</w:t>
            </w:r>
          </w:p>
        </w:tc>
        <w:tc>
          <w:tcPr>
            <w:tcW w:w="170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42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gridSpan w:val="2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89</w:t>
            </w:r>
          </w:p>
        </w:tc>
        <w:tc>
          <w:tcPr>
            <w:tcW w:w="1817" w:type="dxa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Алгоритм выполнения задания.</w:t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Записать исходные текстовые и числовые данные.</w:t>
      </w:r>
    </w:p>
    <w:p w:rsidR="00FE15A7" w:rsidRPr="00E33457" w:rsidRDefault="00FE15A7" w:rsidP="00BB36D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графу </w:t>
      </w:r>
      <w:r w:rsidRPr="00E33457">
        <w:rPr>
          <w:rFonts w:ascii="Times New Roman" w:hAnsi="Times New Roman"/>
          <w:b/>
          <w:bCs/>
          <w:sz w:val="28"/>
          <w:szCs w:val="28"/>
        </w:rPr>
        <w:t>Стоимость, р</w:t>
      </w:r>
      <w:r w:rsidRPr="00E33457">
        <w:rPr>
          <w:rFonts w:ascii="Times New Roman" w:hAnsi="Times New Roman"/>
          <w:sz w:val="28"/>
          <w:szCs w:val="28"/>
        </w:rPr>
        <w:t>., используя курс доллара как абсолютный адрес.</w:t>
      </w:r>
    </w:p>
    <w:p w:rsidR="00FE15A7" w:rsidRPr="00E33457" w:rsidRDefault="00FE15A7" w:rsidP="00BB36D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графу 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Стоимость, Евро, </w:t>
      </w:r>
      <w:r w:rsidRPr="00E33457">
        <w:rPr>
          <w:rFonts w:ascii="Times New Roman" w:hAnsi="Times New Roman"/>
          <w:sz w:val="28"/>
          <w:szCs w:val="28"/>
        </w:rPr>
        <w:t>используя курс доллара и курс Евро как абсолютные адреса.</w:t>
      </w:r>
    </w:p>
    <w:p w:rsidR="00FE15A7" w:rsidRPr="00E33457" w:rsidRDefault="00FE15A7" w:rsidP="00BB36D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Рассчитать графу </w:t>
      </w:r>
      <w:r w:rsidRPr="00E33457">
        <w:rPr>
          <w:rFonts w:ascii="Times New Roman" w:hAnsi="Times New Roman"/>
          <w:b/>
          <w:bCs/>
          <w:sz w:val="28"/>
          <w:szCs w:val="28"/>
        </w:rPr>
        <w:t>Доля в общей стоимости</w:t>
      </w:r>
      <w:r w:rsidRPr="00E33457">
        <w:rPr>
          <w:rFonts w:ascii="Times New Roman" w:hAnsi="Times New Roman"/>
          <w:sz w:val="28"/>
          <w:szCs w:val="28"/>
        </w:rPr>
        <w:t xml:space="preserve">, используя итоговую </w:t>
      </w:r>
      <w:r w:rsidRPr="00E33457">
        <w:rPr>
          <w:rFonts w:ascii="Times New Roman" w:hAnsi="Times New Roman"/>
          <w:b/>
          <w:bCs/>
          <w:sz w:val="28"/>
          <w:szCs w:val="28"/>
        </w:rPr>
        <w:t>Стоимость, р</w:t>
      </w:r>
      <w:r w:rsidRPr="00E33457">
        <w:rPr>
          <w:rFonts w:ascii="Times New Roman" w:hAnsi="Times New Roman"/>
          <w:sz w:val="28"/>
          <w:szCs w:val="28"/>
        </w:rPr>
        <w:t>. как абсолютный адрес.</w:t>
      </w:r>
    </w:p>
    <w:p w:rsidR="00FE15A7" w:rsidRPr="00E33457" w:rsidRDefault="00FE15A7" w:rsidP="00BB36D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Преобразовать числовые значения в графе 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Доля в общей стоимости </w:t>
      </w:r>
      <w:r w:rsidRPr="00E33457">
        <w:rPr>
          <w:rFonts w:ascii="Times New Roman" w:hAnsi="Times New Roman"/>
          <w:sz w:val="28"/>
          <w:szCs w:val="28"/>
        </w:rPr>
        <w:t>в процентные значения:</w:t>
      </w:r>
    </w:p>
    <w:p w:rsidR="00FE15A7" w:rsidRPr="00E33457" w:rsidRDefault="00FE15A7" w:rsidP="00BB36DD">
      <w:pPr>
        <w:numPr>
          <w:ilvl w:val="1"/>
          <w:numId w:val="2"/>
        </w:numPr>
        <w:spacing w:after="0" w:line="240" w:lineRule="auto"/>
        <w:ind w:hanging="60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Выделить числовые значения этой графы. Щёлкнуть по кнопке </w:t>
      </w:r>
      <w:r w:rsidRPr="00E33457">
        <w:rPr>
          <w:rFonts w:ascii="Times New Roman" w:hAnsi="Times New Roman"/>
          <w:b/>
          <w:bCs/>
          <w:sz w:val="28"/>
          <w:szCs w:val="28"/>
        </w:rPr>
        <w:t>Процентный формат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BB36DD">
      <w:pPr>
        <w:numPr>
          <w:ilvl w:val="1"/>
          <w:numId w:val="2"/>
        </w:numPr>
        <w:spacing w:after="0" w:line="240" w:lineRule="auto"/>
        <w:ind w:hanging="60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Установить отображение процентов с одним десятичным знаком, используя кнопки </w:t>
      </w:r>
      <w:r w:rsidRPr="00E33457">
        <w:rPr>
          <w:rFonts w:ascii="Times New Roman" w:hAnsi="Times New Roman"/>
          <w:b/>
          <w:bCs/>
          <w:sz w:val="28"/>
          <w:szCs w:val="28"/>
        </w:rPr>
        <w:t>Увеличить</w:t>
      </w:r>
      <w:r w:rsidRPr="00E33457">
        <w:rPr>
          <w:rFonts w:ascii="Times New Roman" w:hAnsi="Times New Roman"/>
          <w:sz w:val="28"/>
          <w:szCs w:val="28"/>
        </w:rPr>
        <w:t xml:space="preserve"> или </w:t>
      </w:r>
      <w:r w:rsidRPr="00E33457">
        <w:rPr>
          <w:rFonts w:ascii="Times New Roman" w:hAnsi="Times New Roman"/>
          <w:b/>
          <w:bCs/>
          <w:sz w:val="28"/>
          <w:szCs w:val="28"/>
        </w:rPr>
        <w:t>Уменьшить разрядность</w:t>
      </w:r>
      <w:r w:rsidRPr="00E33457"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iCs/>
          <w:sz w:val="28"/>
          <w:szCs w:val="28"/>
        </w:rPr>
        <w:t>Задание 5.</w:t>
      </w:r>
      <w:r w:rsidRPr="00E33457">
        <w:rPr>
          <w:rFonts w:ascii="Times New Roman" w:hAnsi="Times New Roman"/>
          <w:sz w:val="28"/>
          <w:szCs w:val="28"/>
        </w:rPr>
        <w:t xml:space="preserve"> Создать и заполнить таблицу продаж, показанную на рисунке.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1986"/>
        <w:gridCol w:w="1710"/>
        <w:gridCol w:w="1857"/>
        <w:gridCol w:w="1857"/>
        <w:gridCol w:w="1947"/>
      </w:tblGrid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1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80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98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90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11" w:type="dxa"/>
            <w:gridSpan w:val="5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Продажа автомобилей ВАЗ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Модель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Квартал 1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Квартал 2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Квартал 3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Квартал 4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2101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3130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3020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2910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2800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2102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2480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2100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1720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1340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2103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1760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1760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1760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1760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2104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1040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2105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2106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4200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4100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4050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2107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6215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6085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6020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2108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8230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8070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7990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2109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10245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10055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9960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2110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12260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12040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11930</w:t>
            </w:r>
          </w:p>
        </w:tc>
      </w:tr>
      <w:tr w:rsidR="00FE15A7" w:rsidRPr="00A37AB4" w:rsidTr="002E4853">
        <w:tc>
          <w:tcPr>
            <w:tcW w:w="467" w:type="dxa"/>
            <w:shd w:val="clear" w:color="auto" w:fill="D9D9D9"/>
          </w:tcPr>
          <w:p w:rsidR="00FE15A7" w:rsidRPr="00A37AB4" w:rsidRDefault="00FE15A7" w:rsidP="002E4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61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</w:rPr>
              <w:t>ВАЗ 2111</w:t>
            </w:r>
          </w:p>
        </w:tc>
        <w:tc>
          <w:tcPr>
            <w:tcW w:w="180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14275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14150</w:t>
            </w:r>
          </w:p>
        </w:tc>
        <w:tc>
          <w:tcPr>
            <w:tcW w:w="198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14025</w:t>
            </w:r>
          </w:p>
        </w:tc>
        <w:tc>
          <w:tcPr>
            <w:tcW w:w="2090" w:type="dxa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13900</w:t>
            </w:r>
          </w:p>
        </w:tc>
      </w:tr>
    </w:tbl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Алгоритм выполнения задания.</w:t>
      </w:r>
    </w:p>
    <w:p w:rsidR="00FE15A7" w:rsidRPr="00E33457" w:rsidRDefault="00FE15A7" w:rsidP="00BB36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Записать исходные значения таблицы, указанные на рисунке.</w:t>
      </w:r>
    </w:p>
    <w:p w:rsidR="00FE15A7" w:rsidRPr="00E33457" w:rsidRDefault="00FE15A7" w:rsidP="00BB36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Заполнить графу Модель значениями ВАЗ2101÷2111, используя операцию Автозаполнение.</w:t>
      </w:r>
    </w:p>
    <w:p w:rsidR="00FE15A7" w:rsidRPr="00E33457" w:rsidRDefault="00FE15A7" w:rsidP="00BB36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Построить гистограмму по всем продажам всех автомобилей.</w:t>
      </w:r>
    </w:p>
    <w:p w:rsidR="00FE15A7" w:rsidRPr="00E33457" w:rsidRDefault="00FE15A7" w:rsidP="00BB36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Изменить фон диаграммы: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диалоговом окне </w:t>
      </w:r>
      <w:r w:rsidRPr="00E33457">
        <w:rPr>
          <w:rFonts w:ascii="Times New Roman" w:hAnsi="Times New Roman"/>
          <w:b/>
          <w:bCs/>
          <w:sz w:val="28"/>
          <w:szCs w:val="28"/>
        </w:rPr>
        <w:t>Формат области построения</w:t>
      </w:r>
      <w:r w:rsidRPr="00E33457">
        <w:rPr>
          <w:rFonts w:ascii="Times New Roman" w:hAnsi="Times New Roman"/>
          <w:sz w:val="28"/>
          <w:szCs w:val="28"/>
        </w:rPr>
        <w:t xml:space="preserve"> выбрать цвет фона, например, бледно-голубой, щёлкнув по соответствующему образцу цвета.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В диалоговом окне </w:t>
      </w:r>
      <w:r w:rsidRPr="00E33457">
        <w:rPr>
          <w:rFonts w:ascii="Times New Roman" w:hAnsi="Times New Roman"/>
          <w:b/>
          <w:bCs/>
          <w:sz w:val="28"/>
          <w:szCs w:val="28"/>
        </w:rPr>
        <w:t>Заливка</w:t>
      </w:r>
      <w:r w:rsidRPr="00E33457">
        <w:rPr>
          <w:rFonts w:ascii="Times New Roman" w:hAnsi="Times New Roman"/>
          <w:sz w:val="28"/>
          <w:szCs w:val="28"/>
        </w:rPr>
        <w:t xml:space="preserve"> установить переключатель «</w:t>
      </w:r>
      <w:r w:rsidRPr="00E33457">
        <w:rPr>
          <w:rFonts w:ascii="Times New Roman" w:hAnsi="Times New Roman"/>
          <w:b/>
          <w:bCs/>
          <w:sz w:val="28"/>
          <w:szCs w:val="28"/>
        </w:rPr>
        <w:t>Градиентная заливка</w:t>
      </w:r>
      <w:r w:rsidRPr="00E33457">
        <w:rPr>
          <w:rFonts w:ascii="Times New Roman" w:hAnsi="Times New Roman"/>
          <w:sz w:val="28"/>
          <w:szCs w:val="28"/>
        </w:rPr>
        <w:t>», выбрать из списка  бледно-жёлтый цвет, проверить установку Типа штриховки «</w:t>
      </w:r>
      <w:r w:rsidRPr="00E33457">
        <w:rPr>
          <w:rFonts w:ascii="Times New Roman" w:hAnsi="Times New Roman"/>
          <w:b/>
          <w:bCs/>
          <w:sz w:val="28"/>
          <w:szCs w:val="28"/>
        </w:rPr>
        <w:t>линейная</w:t>
      </w:r>
      <w:r w:rsidRPr="00E33457">
        <w:rPr>
          <w:rFonts w:ascii="Times New Roman" w:hAnsi="Times New Roman"/>
          <w:sz w:val="28"/>
          <w:szCs w:val="28"/>
        </w:rPr>
        <w:t>», щёлкнуть ОК, ОК.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Отформатировать </w:t>
      </w:r>
      <w:r w:rsidRPr="00E33457">
        <w:rPr>
          <w:rFonts w:ascii="Times New Roman" w:hAnsi="Times New Roman"/>
          <w:b/>
          <w:bCs/>
          <w:sz w:val="28"/>
          <w:szCs w:val="28"/>
        </w:rPr>
        <w:t>Легенду</w:t>
      </w:r>
      <w:r w:rsidRPr="00E33457">
        <w:rPr>
          <w:rFonts w:ascii="Times New Roman" w:hAnsi="Times New Roman"/>
          <w:sz w:val="28"/>
          <w:szCs w:val="28"/>
        </w:rPr>
        <w:t xml:space="preserve"> диаграммы (надписи с пояснениями). Увеличить размер шрифта </w:t>
      </w:r>
      <w:r w:rsidRPr="00E33457">
        <w:rPr>
          <w:rFonts w:ascii="Times New Roman" w:hAnsi="Times New Roman"/>
          <w:b/>
          <w:bCs/>
          <w:sz w:val="28"/>
          <w:szCs w:val="28"/>
        </w:rPr>
        <w:t>Легенды</w:t>
      </w:r>
      <w:r w:rsidRPr="00E33457">
        <w:rPr>
          <w:rFonts w:ascii="Times New Roman" w:hAnsi="Times New Roman"/>
          <w:sz w:val="28"/>
          <w:szCs w:val="28"/>
        </w:rPr>
        <w:t xml:space="preserve">, </w:t>
      </w:r>
    </w:p>
    <w:p w:rsidR="00FE15A7" w:rsidRPr="00E33457" w:rsidRDefault="00FE15A7" w:rsidP="00BB36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Добавить подписи осей диаграммы.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Меню  </w:t>
      </w:r>
      <w:r w:rsidRPr="00E33457">
        <w:rPr>
          <w:rFonts w:ascii="Times New Roman" w:hAnsi="Times New Roman"/>
          <w:b/>
          <w:sz w:val="28"/>
          <w:szCs w:val="28"/>
        </w:rPr>
        <w:t>Конструктор</w:t>
      </w:r>
      <w:r w:rsidRPr="00E33457">
        <w:rPr>
          <w:rFonts w:ascii="Times New Roman" w:hAnsi="Times New Roman"/>
          <w:sz w:val="28"/>
          <w:szCs w:val="28"/>
        </w:rPr>
        <w:t xml:space="preserve">  выбрать пункт </w:t>
      </w:r>
      <w:r w:rsidRPr="00E33457">
        <w:rPr>
          <w:rFonts w:ascii="Times New Roman" w:hAnsi="Times New Roman"/>
          <w:b/>
          <w:bCs/>
          <w:sz w:val="28"/>
          <w:szCs w:val="28"/>
        </w:rPr>
        <w:t>Добавить элемент диаграммы</w:t>
      </w:r>
      <w:r w:rsidRPr="00E33457">
        <w:rPr>
          <w:rFonts w:ascii="Times New Roman" w:hAnsi="Times New Roman"/>
          <w:sz w:val="28"/>
          <w:szCs w:val="28"/>
        </w:rPr>
        <w:t xml:space="preserve">, вкладку </w:t>
      </w:r>
      <w:r w:rsidRPr="00E33457">
        <w:rPr>
          <w:rFonts w:ascii="Times New Roman" w:hAnsi="Times New Roman"/>
          <w:b/>
          <w:bCs/>
          <w:sz w:val="28"/>
          <w:szCs w:val="28"/>
        </w:rPr>
        <w:t>Оси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</w:t>
      </w:r>
      <w:r w:rsidRPr="00E33457">
        <w:rPr>
          <w:rFonts w:ascii="Times New Roman" w:hAnsi="Times New Roman"/>
          <w:b/>
          <w:sz w:val="28"/>
          <w:szCs w:val="28"/>
        </w:rPr>
        <w:t>Подписи – Название осей</w:t>
      </w:r>
      <w:r w:rsidRPr="00E33457">
        <w:rPr>
          <w:rFonts w:ascii="Times New Roman" w:hAnsi="Times New Roman"/>
          <w:sz w:val="28"/>
          <w:szCs w:val="28"/>
        </w:rPr>
        <w:t xml:space="preserve">:  </w:t>
      </w:r>
      <w:r w:rsidRPr="00E33457">
        <w:rPr>
          <w:rFonts w:ascii="Times New Roman" w:hAnsi="Times New Roman"/>
          <w:b/>
          <w:bCs/>
          <w:sz w:val="28"/>
          <w:szCs w:val="28"/>
        </w:rPr>
        <w:t>Ось Х (категорий</w:t>
      </w:r>
      <w:r w:rsidRPr="00E33457">
        <w:rPr>
          <w:rFonts w:ascii="Times New Roman" w:hAnsi="Times New Roman"/>
          <w:sz w:val="28"/>
          <w:szCs w:val="28"/>
        </w:rPr>
        <w:t>), набрать Тип автомобилей.</w:t>
      </w:r>
    </w:p>
    <w:p w:rsidR="00FE15A7" w:rsidRPr="00E33457" w:rsidRDefault="00FE15A7" w:rsidP="00BB36DD">
      <w:pPr>
        <w:numPr>
          <w:ilvl w:val="1"/>
          <w:numId w:val="10"/>
        </w:numPr>
        <w:spacing w:after="0" w:line="240" w:lineRule="auto"/>
        <w:ind w:hanging="60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Ось </w:t>
      </w:r>
      <w:r w:rsidRPr="00E33457"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E33457">
        <w:rPr>
          <w:rFonts w:ascii="Times New Roman" w:hAnsi="Times New Roman"/>
          <w:b/>
          <w:bCs/>
          <w:sz w:val="28"/>
          <w:szCs w:val="28"/>
        </w:rPr>
        <w:t xml:space="preserve"> (значений), </w:t>
      </w:r>
      <w:r w:rsidRPr="00E33457">
        <w:rPr>
          <w:rFonts w:ascii="Times New Roman" w:hAnsi="Times New Roman"/>
          <w:sz w:val="28"/>
          <w:szCs w:val="28"/>
        </w:rPr>
        <w:t>набрать Количество, шт.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br w:type="page"/>
      </w:r>
    </w:p>
    <w:p w:rsidR="00FE15A7" w:rsidRPr="00E33457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sz w:val="28"/>
          <w:szCs w:val="28"/>
        </w:rPr>
        <w:t>Задание 6</w:t>
      </w:r>
      <w:r w:rsidRPr="00E33457">
        <w:rPr>
          <w:rFonts w:ascii="Times New Roman" w:hAnsi="Times New Roman"/>
          <w:b/>
          <w:bCs/>
          <w:sz w:val="28"/>
          <w:szCs w:val="28"/>
        </w:rPr>
        <w:t>.</w:t>
      </w:r>
      <w:r w:rsidRPr="00E33457">
        <w:rPr>
          <w:rFonts w:ascii="Times New Roman" w:hAnsi="Times New Roman"/>
          <w:sz w:val="28"/>
          <w:szCs w:val="28"/>
        </w:rPr>
        <w:t xml:space="preserve"> По заданному списку студентов  и даты их рождения рассчитать возраст студентов.</w:t>
      </w:r>
      <w:r w:rsidRPr="00E33457">
        <w:rPr>
          <w:rFonts w:ascii="Times New Roman" w:hAnsi="Times New Roman"/>
          <w:sz w:val="28"/>
          <w:szCs w:val="28"/>
        </w:rPr>
        <w:br/>
      </w:r>
      <w:r w:rsidRPr="00E33457">
        <w:rPr>
          <w:rFonts w:ascii="Times New Roman" w:hAnsi="Times New Roman"/>
          <w:sz w:val="28"/>
          <w:szCs w:val="28"/>
        </w:rPr>
        <w:br/>
      </w: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258.75pt;height:364.5pt;visibility:visible">
            <v:imagedata r:id="rId47" o:title=""/>
          </v:shape>
        </w:pict>
      </w:r>
    </w:p>
    <w:p w:rsidR="00FE15A7" w:rsidRPr="00E33457" w:rsidRDefault="00FE15A7" w:rsidP="00BB36DD">
      <w:pPr>
        <w:pStyle w:val="ListParagraph"/>
        <w:numPr>
          <w:ilvl w:val="0"/>
          <w:numId w:val="11"/>
        </w:numPr>
        <w:tabs>
          <w:tab w:val="clear" w:pos="1146"/>
          <w:tab w:val="num" w:pos="-2552"/>
        </w:tabs>
        <w:ind w:left="-142" w:firstLine="568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Рассчитайте возраст учащихся. Чтобы рассчитать возраст необходимо с помощью функции </w:t>
      </w:r>
      <w:r w:rsidRPr="00E33457">
        <w:rPr>
          <w:rFonts w:ascii="Times New Roman" w:hAnsi="Times New Roman"/>
          <w:b/>
          <w:bCs/>
          <w:sz w:val="28"/>
          <w:szCs w:val="28"/>
        </w:rPr>
        <w:t>СЕГОДНЯ</w:t>
      </w:r>
      <w:r w:rsidRPr="00E33457">
        <w:rPr>
          <w:rFonts w:ascii="Times New Roman" w:hAnsi="Times New Roman"/>
          <w:sz w:val="28"/>
          <w:szCs w:val="28"/>
        </w:rPr>
        <w:t xml:space="preserve"> выделить сегодняшнюю текущую дату из нее вычитается дата рождения учащегося, далее из получившейся даты с помощью функции ГОД выделяется из даты лишь год. Из полученного числа вычтем 1900 – века и получим возраст учащегося.</w:t>
      </w:r>
    </w:p>
    <w:p w:rsidR="00FE15A7" w:rsidRPr="00E33457" w:rsidRDefault="00FE15A7" w:rsidP="002E4853">
      <w:pPr>
        <w:tabs>
          <w:tab w:val="num" w:pos="-2552"/>
        </w:tabs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 xml:space="preserve"> В ячейку D3 записать формулу </w:t>
      </w:r>
      <w:r w:rsidRPr="00E33457">
        <w:rPr>
          <w:rFonts w:ascii="Times New Roman" w:hAnsi="Times New Roman"/>
          <w:b/>
          <w:bCs/>
          <w:sz w:val="28"/>
          <w:szCs w:val="28"/>
        </w:rPr>
        <w:t>=ГОД(СЕГОДНЯ()-С3)-1900.</w:t>
      </w:r>
      <w:r w:rsidRPr="00E33457">
        <w:rPr>
          <w:rFonts w:ascii="Times New Roman" w:hAnsi="Times New Roman"/>
          <w:sz w:val="28"/>
          <w:szCs w:val="28"/>
        </w:rPr>
        <w:t xml:space="preserve"> Результат может оказаться представленным в виде даты, тогда его следует перевести в </w:t>
      </w:r>
      <w:r w:rsidRPr="00E33457">
        <w:rPr>
          <w:rFonts w:ascii="Times New Roman" w:hAnsi="Times New Roman"/>
          <w:b/>
          <w:bCs/>
          <w:sz w:val="28"/>
          <w:szCs w:val="28"/>
        </w:rPr>
        <w:t>числовой тип. (Формат – Формат ячейки – Число – Числовые форматы – Числовой – число знаков после запятой – 0).</w:t>
      </w:r>
    </w:p>
    <w:p w:rsidR="00FE15A7" w:rsidRPr="00E33457" w:rsidRDefault="00FE15A7" w:rsidP="00BB36DD">
      <w:pPr>
        <w:numPr>
          <w:ilvl w:val="0"/>
          <w:numId w:val="11"/>
        </w:numPr>
        <w:tabs>
          <w:tab w:val="clear" w:pos="1146"/>
          <w:tab w:val="num" w:pos="-2552"/>
        </w:tabs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Определим самого младшего учащегося. В ячейку D22 записать формулу =МИН(D3:D21);</w:t>
      </w:r>
    </w:p>
    <w:p w:rsidR="00FE15A7" w:rsidRPr="00E33457" w:rsidRDefault="00FE15A7" w:rsidP="00BB36DD">
      <w:pPr>
        <w:numPr>
          <w:ilvl w:val="0"/>
          <w:numId w:val="11"/>
        </w:numPr>
        <w:tabs>
          <w:tab w:val="clear" w:pos="1146"/>
          <w:tab w:val="num" w:pos="-2552"/>
        </w:tabs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 w:rsidRPr="00E33457">
        <w:rPr>
          <w:rFonts w:ascii="Times New Roman" w:hAnsi="Times New Roman"/>
          <w:sz w:val="28"/>
          <w:szCs w:val="28"/>
        </w:rPr>
        <w:t>Определим самого старшего учащегося. В ячейку D23 записать формулу =МАКС(D3:D21).</w:t>
      </w:r>
    </w:p>
    <w:p w:rsidR="00FE15A7" w:rsidRDefault="00FE15A7" w:rsidP="00BC75F8">
      <w:pPr>
        <w:ind w:left="360"/>
      </w:pPr>
      <w:r w:rsidRPr="00BC75F8">
        <w:rPr>
          <w:rFonts w:ascii="Times New Roman" w:hAnsi="Times New Roman"/>
          <w:sz w:val="28"/>
          <w:szCs w:val="28"/>
        </w:rPr>
        <w:br/>
      </w:r>
    </w:p>
    <w:p w:rsidR="00FE15A7" w:rsidRDefault="00FE15A7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FE15A7" w:rsidRPr="00BC75F8" w:rsidRDefault="00FE15A7" w:rsidP="00BC75F8">
      <w:pPr>
        <w:spacing w:line="360" w:lineRule="auto"/>
        <w:ind w:left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C75F8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BC75F8" w:rsidRDefault="00FE15A7" w:rsidP="00BC75F8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line="30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>Назовите элементы электронной таблицы.</w:t>
      </w:r>
    </w:p>
    <w:p w:rsidR="00FE15A7" w:rsidRPr="00BC75F8" w:rsidRDefault="00FE15A7" w:rsidP="00BC75F8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line="30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>В каких случаях применяется абсолютный адрес?</w:t>
      </w:r>
    </w:p>
    <w:p w:rsidR="00FE15A7" w:rsidRPr="00BC75F8" w:rsidRDefault="00FE15A7" w:rsidP="00BC75F8">
      <w:pPr>
        <w:pStyle w:val="ListParagraph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>Перечислите способы обрамления данных в таблице</w:t>
      </w:r>
      <w:r>
        <w:rPr>
          <w:rFonts w:ascii="Times New Roman" w:hAnsi="Times New Roman"/>
          <w:sz w:val="28"/>
          <w:szCs w:val="28"/>
        </w:rPr>
        <w:t>.</w:t>
      </w:r>
    </w:p>
    <w:p w:rsidR="00FE15A7" w:rsidRPr="00BC75F8" w:rsidRDefault="00FE15A7" w:rsidP="00BC75F8">
      <w:pPr>
        <w:pStyle w:val="ListParagraph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>В чем заключается целесообразность применения функций</w:t>
      </w:r>
      <w:r>
        <w:rPr>
          <w:rFonts w:ascii="Times New Roman" w:hAnsi="Times New Roman"/>
          <w:sz w:val="28"/>
          <w:szCs w:val="28"/>
        </w:rPr>
        <w:t>.</w:t>
      </w:r>
    </w:p>
    <w:p w:rsidR="00FE15A7" w:rsidRPr="00BC75F8" w:rsidRDefault="00FE15A7" w:rsidP="00BC75F8">
      <w:pPr>
        <w:pStyle w:val="ListParagraph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 xml:space="preserve">Перечислите и охарактеризуйте категории функций </w:t>
      </w:r>
      <w:r w:rsidRPr="00BC75F8"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.</w:t>
      </w:r>
    </w:p>
    <w:p w:rsidR="00FE15A7" w:rsidRPr="00BC75F8" w:rsidRDefault="00FE15A7" w:rsidP="00BC75F8">
      <w:pPr>
        <w:pStyle w:val="ListParagraph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BC75F8">
        <w:rPr>
          <w:rFonts w:ascii="Times New Roman" w:hAnsi="Times New Roman"/>
          <w:sz w:val="28"/>
          <w:szCs w:val="28"/>
        </w:rPr>
        <w:t>Перечислите и охарактеризуйте основные элементы диаграмм</w:t>
      </w:r>
      <w:r>
        <w:rPr>
          <w:rFonts w:ascii="Times New Roman" w:hAnsi="Times New Roman"/>
          <w:sz w:val="28"/>
          <w:szCs w:val="28"/>
        </w:rPr>
        <w:t>.</w:t>
      </w:r>
    </w:p>
    <w:p w:rsidR="00FE15A7" w:rsidRPr="00E33457" w:rsidRDefault="00FE15A7" w:rsidP="002E4853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FE15A7" w:rsidRPr="00E33457" w:rsidRDefault="00FE15A7" w:rsidP="002E4853">
      <w:pPr>
        <w:spacing w:after="0" w:line="240" w:lineRule="auto"/>
        <w:ind w:left="714" w:hanging="357"/>
        <w:rPr>
          <w:rFonts w:ascii="Times New Roman" w:hAnsi="Times New Roman"/>
          <w:b/>
          <w:bCs/>
          <w:i/>
          <w:sz w:val="28"/>
          <w:szCs w:val="28"/>
        </w:rPr>
      </w:pPr>
      <w:r w:rsidRPr="00E33457">
        <w:rPr>
          <w:rFonts w:ascii="Times New Roman" w:hAnsi="Times New Roman"/>
          <w:b/>
          <w:bCs/>
          <w:i/>
          <w:sz w:val="28"/>
          <w:szCs w:val="28"/>
        </w:rPr>
        <w:br w:type="page"/>
      </w:r>
    </w:p>
    <w:p w:rsidR="00FE15A7" w:rsidRPr="00BD5E1D" w:rsidRDefault="00FE15A7" w:rsidP="00B3687D">
      <w:pPr>
        <w:jc w:val="center"/>
        <w:rPr>
          <w:rFonts w:ascii="Times New Roman" w:hAnsi="Times New Roman"/>
          <w:i/>
          <w:sz w:val="28"/>
          <w:szCs w:val="28"/>
        </w:rPr>
        <w:sectPr w:rsidR="00FE15A7" w:rsidRPr="00BD5E1D" w:rsidSect="00194357">
          <w:headerReference w:type="even" r:id="rId48"/>
          <w:footerReference w:type="even" r:id="rId49"/>
          <w:footerReference w:type="default" r:id="rId50"/>
          <w:pgSz w:w="11906" w:h="16838" w:code="9"/>
          <w:pgMar w:top="1134" w:right="851" w:bottom="1418" w:left="1418" w:header="709" w:footer="709" w:gutter="0"/>
          <w:pgNumType w:start="1"/>
          <w:cols w:space="708"/>
          <w:titlePg/>
          <w:docGrid w:linePitch="360"/>
        </w:sectPr>
      </w:pPr>
    </w:p>
    <w:p w:rsidR="00FE15A7" w:rsidRDefault="00FE15A7" w:rsidP="00895268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7" w:name="_Toc104911585"/>
      <w:bookmarkStart w:id="28" w:name="_Toc104996521"/>
      <w:bookmarkEnd w:id="6"/>
      <w:bookmarkEnd w:id="7"/>
      <w:bookmarkEnd w:id="8"/>
      <w:bookmarkEnd w:id="9"/>
      <w:bookmarkEnd w:id="10"/>
      <w:r w:rsidRPr="00895268">
        <w:rPr>
          <w:rFonts w:ascii="Times New Roman" w:hAnsi="Times New Roman"/>
          <w:color w:val="auto"/>
        </w:rPr>
        <w:t>Практическая работа №</w:t>
      </w:r>
      <w:bookmarkStart w:id="29" w:name="_Toc104911586"/>
      <w:bookmarkEnd w:id="27"/>
      <w:r>
        <w:rPr>
          <w:rFonts w:ascii="Times New Roman" w:hAnsi="Times New Roman"/>
          <w:color w:val="auto"/>
        </w:rPr>
        <w:t xml:space="preserve"> 7</w:t>
      </w:r>
      <w:r>
        <w:rPr>
          <w:rFonts w:ascii="Times New Roman" w:hAnsi="Times New Roman"/>
          <w:color w:val="auto"/>
        </w:rPr>
        <w:br/>
      </w:r>
      <w:r w:rsidRPr="00895268">
        <w:rPr>
          <w:rFonts w:ascii="Times New Roman" w:hAnsi="Times New Roman"/>
          <w:color w:val="auto"/>
        </w:rPr>
        <w:t>Тема:  ПРИКЛА</w:t>
      </w:r>
      <w:r>
        <w:rPr>
          <w:rFonts w:ascii="Times New Roman" w:hAnsi="Times New Roman"/>
          <w:color w:val="auto"/>
        </w:rPr>
        <w:t xml:space="preserve">ДНОЕ ПРОГРАММНОЕ ОБЕСПЕЧЕНИЕ </w:t>
      </w:r>
      <w:r w:rsidRPr="00895268">
        <w:rPr>
          <w:rFonts w:ascii="Times New Roman" w:hAnsi="Times New Roman"/>
          <w:color w:val="auto"/>
        </w:rPr>
        <w:t xml:space="preserve">MICROSOFT OFFICE EXCEL. </w:t>
      </w:r>
      <w:r>
        <w:rPr>
          <w:rFonts w:ascii="Times New Roman" w:hAnsi="Times New Roman"/>
          <w:color w:val="auto"/>
        </w:rPr>
        <w:t>К</w:t>
      </w:r>
      <w:r w:rsidRPr="00895268">
        <w:rPr>
          <w:rFonts w:ascii="Times New Roman" w:hAnsi="Times New Roman"/>
          <w:color w:val="auto"/>
        </w:rPr>
        <w:t>ОМПЛЕКСНОЕ ИСПОЛЬЗОВАНИЕ ВОЗМОЖНОСТЕЙ</w:t>
      </w:r>
      <w:bookmarkEnd w:id="28"/>
      <w:bookmarkEnd w:id="29"/>
    </w:p>
    <w:p w:rsidR="00FE15A7" w:rsidRPr="00895268" w:rsidRDefault="00FE15A7" w:rsidP="00895268"/>
    <w:p w:rsidR="00FE15A7" w:rsidRPr="00895268" w:rsidRDefault="00FE15A7" w:rsidP="009D796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95268">
        <w:rPr>
          <w:rFonts w:ascii="Times New Roman" w:hAnsi="Times New Roman"/>
          <w:b/>
          <w:bCs/>
          <w:sz w:val="28"/>
          <w:szCs w:val="28"/>
        </w:rPr>
        <w:t>Цель:</w:t>
      </w:r>
      <w:r w:rsidRPr="00895268">
        <w:rPr>
          <w:rFonts w:ascii="Times New Roman" w:hAnsi="Times New Roman"/>
          <w:bCs/>
          <w:sz w:val="28"/>
          <w:szCs w:val="28"/>
        </w:rPr>
        <w:t xml:space="preserve"> изучить возможности применения компьютера для проведения моделирования в социальной сфере.  </w:t>
      </w:r>
    </w:p>
    <w:p w:rsidR="00FE15A7" w:rsidRPr="00895268" w:rsidRDefault="00FE15A7" w:rsidP="009D796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FE15A7" w:rsidRPr="009C0EC2" w:rsidRDefault="00FE15A7" w:rsidP="009C0EC2">
      <w:pPr>
        <w:rPr>
          <w:rFonts w:ascii="Times New Roman" w:hAnsi="Times New Roman"/>
          <w:b/>
          <w:sz w:val="28"/>
          <w:szCs w:val="28"/>
        </w:rPr>
      </w:pPr>
      <w:r w:rsidRPr="00895268">
        <w:tab/>
      </w:r>
      <w:r w:rsidRPr="009C0EC2">
        <w:rPr>
          <w:rFonts w:ascii="Times New Roman" w:hAnsi="Times New Roman"/>
          <w:b/>
          <w:sz w:val="28"/>
          <w:szCs w:val="28"/>
        </w:rPr>
        <w:t>Теоретические сведения к практической работе</w:t>
      </w:r>
      <w:r w:rsidRPr="009C0EC2">
        <w:rPr>
          <w:rFonts w:ascii="Times New Roman" w:hAnsi="Times New Roman"/>
          <w:b/>
          <w:sz w:val="28"/>
          <w:szCs w:val="28"/>
        </w:rPr>
        <w:tab/>
      </w:r>
    </w:p>
    <w:p w:rsidR="00FE15A7" w:rsidRPr="00895268" w:rsidRDefault="00FE15A7" w:rsidP="009D7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Логические функции предназначены для проверки выполнения условия или для проверки нескольких условий.</w:t>
      </w:r>
    </w:p>
    <w:p w:rsidR="00FE15A7" w:rsidRPr="00895268" w:rsidRDefault="00FE15A7" w:rsidP="009D7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Функция ЕСЛИ позволяет определить, выполняется ли указанное  условие. Если условие истинно, то значением ячейки будет </w:t>
      </w:r>
      <w:r w:rsidRPr="00895268">
        <w:rPr>
          <w:rFonts w:ascii="Times New Roman" w:hAnsi="Times New Roman"/>
          <w:b/>
          <w:i/>
          <w:sz w:val="28"/>
          <w:szCs w:val="28"/>
        </w:rPr>
        <w:t>выражение 1</w:t>
      </w:r>
      <w:r w:rsidRPr="00895268">
        <w:rPr>
          <w:rFonts w:ascii="Times New Roman" w:hAnsi="Times New Roman"/>
          <w:sz w:val="28"/>
          <w:szCs w:val="28"/>
        </w:rPr>
        <w:t xml:space="preserve">, в противном случае – </w:t>
      </w:r>
      <w:r w:rsidRPr="00895268">
        <w:rPr>
          <w:rFonts w:ascii="Times New Roman" w:hAnsi="Times New Roman"/>
          <w:b/>
          <w:i/>
          <w:sz w:val="28"/>
          <w:szCs w:val="28"/>
        </w:rPr>
        <w:t>выражение2.</w:t>
      </w:r>
    </w:p>
    <w:p w:rsidR="00FE15A7" w:rsidRPr="00895268" w:rsidRDefault="00FE15A7" w:rsidP="009D79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=ЕСЛИ(условие1;выражение1;выражение2)</w:t>
      </w:r>
    </w:p>
    <w:p w:rsidR="00FE15A7" w:rsidRPr="00895268" w:rsidRDefault="00FE15A7" w:rsidP="009D796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Пример: =ЕСЛИ(В2&gt;20;”тепло”;”холодно”)</w:t>
      </w:r>
    </w:p>
    <w:p w:rsidR="00FE15A7" w:rsidRPr="00895268" w:rsidRDefault="00FE15A7" w:rsidP="009D796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Совместно с функцией ЕСЛИ используются логические операции И, ИЛИ, НЕ.</w:t>
      </w:r>
    </w:p>
    <w:p w:rsidR="00FE15A7" w:rsidRPr="00895268" w:rsidRDefault="00FE15A7" w:rsidP="009D796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Пример: =ЕСЛИ(И(Е4&lt;3;Н$98&gt;=13);”выиграет”;”проиграет”)</w:t>
      </w:r>
    </w:p>
    <w:p w:rsidR="00FE15A7" w:rsidRPr="00895268" w:rsidRDefault="00FE15A7" w:rsidP="009D796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1. Рассчитать надбавку за стаж по следующей шкале: до трех лет – 0; от трех до 10 лет – 10%,  10 и более лет – 20%.</w:t>
      </w:r>
    </w:p>
    <w:p w:rsidR="00FE15A7" w:rsidRPr="00895268" w:rsidRDefault="00FE15A7" w:rsidP="00BB36DD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Заполните таблицу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8"/>
        <w:gridCol w:w="1512"/>
        <w:gridCol w:w="1477"/>
        <w:gridCol w:w="1477"/>
        <w:gridCol w:w="1512"/>
      </w:tblGrid>
      <w:tr w:rsidR="00FE15A7" w:rsidRPr="00A37AB4" w:rsidTr="00A37AB4">
        <w:tc>
          <w:tcPr>
            <w:tcW w:w="2278" w:type="dxa"/>
            <w:vAlign w:val="center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477" w:type="dxa"/>
            <w:vAlign w:val="center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Начислено</w:t>
            </w:r>
          </w:p>
        </w:tc>
        <w:tc>
          <w:tcPr>
            <w:tcW w:w="1477" w:type="dxa"/>
            <w:vAlign w:val="center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1477" w:type="dxa"/>
            <w:vAlign w:val="center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Надбавка за стаж</w:t>
            </w:r>
          </w:p>
        </w:tc>
        <w:tc>
          <w:tcPr>
            <w:tcW w:w="1478" w:type="dxa"/>
            <w:vAlign w:val="center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Начислено всего</w:t>
            </w:r>
          </w:p>
        </w:tc>
      </w:tr>
      <w:tr w:rsidR="00FE15A7" w:rsidRPr="00A37AB4" w:rsidTr="00A37AB4">
        <w:tc>
          <w:tcPr>
            <w:tcW w:w="22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Ковриков А.А.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2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Модемович З.О.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2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Мониторенко С.Л.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2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Мышкин Л.П.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7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FE15A7" w:rsidRPr="00A37AB4" w:rsidRDefault="00FE15A7" w:rsidP="00A37A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Для решения задачи нужно сформулировать словесный вариант решения. Он может звучать приблизительно так: «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ЕСЛИ </w:t>
      </w:r>
      <w:r w:rsidRPr="00895268">
        <w:rPr>
          <w:rFonts w:ascii="Times New Roman" w:hAnsi="Times New Roman"/>
          <w:color w:val="000000"/>
          <w:sz w:val="28"/>
          <w:szCs w:val="28"/>
        </w:rPr>
        <w:t>стаж меньше трех лет,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то </w:t>
      </w:r>
      <w:r w:rsidRPr="00895268">
        <w:rPr>
          <w:rFonts w:ascii="Times New Roman" w:hAnsi="Times New Roman"/>
          <w:color w:val="000000"/>
          <w:sz w:val="28"/>
          <w:szCs w:val="28"/>
        </w:rPr>
        <w:t>результат:0,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иначе ЕСЛИ </w:t>
      </w:r>
      <w:r w:rsidRPr="00895268">
        <w:rPr>
          <w:rFonts w:ascii="Times New Roman" w:hAnsi="Times New Roman"/>
          <w:color w:val="000000"/>
          <w:sz w:val="28"/>
          <w:szCs w:val="28"/>
        </w:rPr>
        <w:t>стаж меньше 10 лет,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то </w:t>
      </w:r>
      <w:r w:rsidRPr="00895268">
        <w:rPr>
          <w:rFonts w:ascii="Times New Roman" w:hAnsi="Times New Roman"/>
          <w:color w:val="000000"/>
          <w:sz w:val="28"/>
          <w:szCs w:val="28"/>
        </w:rPr>
        <w:t>результат: зарплата * 10%,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иначе </w:t>
      </w:r>
      <w:r w:rsidRPr="00895268">
        <w:rPr>
          <w:rFonts w:ascii="Times New Roman" w:hAnsi="Times New Roman"/>
          <w:color w:val="000000"/>
          <w:sz w:val="28"/>
          <w:szCs w:val="28"/>
        </w:rPr>
        <w:t>результат: зарплата * 20%. Жирным шрифтом выделены ключевые слова, которые определяют аргументы функций. Необходимо использовать две функции ЕСЛИ, вторая из которых будет вложена в первую.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Последовательность выполнения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1. Создайте таблицу с исходными данными.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2. Сделайте активной нужную ячейку (в данном примере D3).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3. Выполните команду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Формулы→Логические </w:t>
      </w:r>
      <w:r w:rsidRPr="00895268">
        <w:rPr>
          <w:rFonts w:ascii="Times New Roman" w:hAnsi="Times New Roman"/>
          <w:color w:val="000000"/>
          <w:sz w:val="28"/>
          <w:szCs w:val="28"/>
        </w:rPr>
        <w:t>и выберите в списке функцию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ЕСЛИ.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4. Введите аргументы функции. Следуя словесной формулировке решения, в поле Лог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_выражение </w:t>
      </w:r>
      <w:r w:rsidRPr="00895268">
        <w:rPr>
          <w:rFonts w:ascii="Times New Roman" w:hAnsi="Times New Roman"/>
          <w:color w:val="000000"/>
          <w:sz w:val="28"/>
          <w:szCs w:val="28"/>
        </w:rPr>
        <w:t>введите условие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С3&lt;3, </w:t>
      </w:r>
      <w:r w:rsidRPr="00895268">
        <w:rPr>
          <w:rFonts w:ascii="Times New Roman" w:hAnsi="Times New Roman"/>
          <w:color w:val="000000"/>
          <w:sz w:val="28"/>
          <w:szCs w:val="28"/>
        </w:rPr>
        <w:t>а в поле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Значение_если_истина </w:t>
      </w:r>
      <w:r w:rsidRPr="00895268">
        <w:rPr>
          <w:rFonts w:ascii="Times New Roman" w:hAnsi="Times New Roman"/>
          <w:color w:val="000000"/>
          <w:sz w:val="28"/>
          <w:szCs w:val="28"/>
        </w:rPr>
        <w:t>– число 0.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5. В поле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Значение_если_ложь </w:t>
      </w:r>
      <w:r w:rsidRPr="00895268">
        <w:rPr>
          <w:rFonts w:ascii="Times New Roman" w:hAnsi="Times New Roman"/>
          <w:color w:val="000000"/>
          <w:sz w:val="28"/>
          <w:szCs w:val="28"/>
        </w:rPr>
        <w:t>следует создать вложенную функцию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ЕСЛИ. </w:t>
      </w:r>
      <w:r w:rsidRPr="00895268">
        <w:rPr>
          <w:rFonts w:ascii="Times New Roman" w:hAnsi="Times New Roman"/>
          <w:color w:val="000000"/>
          <w:sz w:val="28"/>
          <w:szCs w:val="28"/>
        </w:rPr>
        <w:t>Для этого установите курсор в указанное поле и выберите функцию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ЕСЛИ </w:t>
      </w:r>
      <w:r w:rsidRPr="00895268">
        <w:rPr>
          <w:rFonts w:ascii="Times New Roman" w:hAnsi="Times New Roman"/>
          <w:color w:val="000000"/>
          <w:sz w:val="28"/>
          <w:szCs w:val="28"/>
        </w:rPr>
        <w:t>из раскрывающегося списка в строке формул.</w:t>
      </w:r>
    </w:p>
    <w:p w:rsidR="00FE15A7" w:rsidRPr="00895268" w:rsidRDefault="00FE15A7" w:rsidP="009D796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37AB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58" type="#_x0000_t75" alt="http://www.xliby.ru/kompyutery_i_internet/kompyuter_na_100_nachinaem_s_windows_vista/_388.png" style="width:423.75pt;height:145.5pt;visibility:visible">
            <v:imagedata r:id="rId51" o:title=""/>
          </v:shape>
        </w:pict>
      </w:r>
    </w:p>
    <w:p w:rsidR="00FE15A7" w:rsidRPr="00895268" w:rsidRDefault="00FE15A7" w:rsidP="009D796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 xml:space="preserve">6. Укажите аргументы второй функции. Согласно словесной формулировке они будут такие: 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Лог_выражение </w:t>
      </w:r>
      <w:r w:rsidRPr="00895268">
        <w:rPr>
          <w:rFonts w:ascii="Times New Roman" w:hAnsi="Times New Roman"/>
          <w:color w:val="000000"/>
          <w:sz w:val="28"/>
          <w:szCs w:val="28"/>
        </w:rPr>
        <w:t>–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С3&lt;10; Значение_если_истина </w:t>
      </w:r>
      <w:r w:rsidRPr="00895268">
        <w:rPr>
          <w:rFonts w:ascii="Times New Roman" w:hAnsi="Times New Roman"/>
          <w:color w:val="000000"/>
          <w:sz w:val="28"/>
          <w:szCs w:val="28"/>
        </w:rPr>
        <w:t>–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В3*10%; Значение_если_ложь </w:t>
      </w:r>
      <w:r w:rsidRPr="00895268">
        <w:rPr>
          <w:rFonts w:ascii="Times New Roman" w:hAnsi="Times New Roman"/>
          <w:color w:val="000000"/>
          <w:sz w:val="28"/>
          <w:szCs w:val="28"/>
        </w:rPr>
        <w:t>–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В3*20%.</w:t>
      </w:r>
    </w:p>
    <w:p w:rsidR="00FE15A7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7. Нажмите кнопку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ОК </w:t>
      </w:r>
      <w:r w:rsidRPr="00895268">
        <w:rPr>
          <w:rFonts w:ascii="Times New Roman" w:hAnsi="Times New Roman"/>
          <w:color w:val="000000"/>
          <w:sz w:val="28"/>
          <w:szCs w:val="28"/>
        </w:rPr>
        <w:t xml:space="preserve">и проверьте результат работы формулы при различных исходных данных. Если все было сделано правильно, формула в ячейке D3 должна быть такой: 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=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ЕСЛИ(СЗ&lt;3;0;ЕСЛИ(СЗ&lt;10;ВЗ*10%;ВЗ*20%)). </w:t>
      </w:r>
      <w:r w:rsidRPr="00895268">
        <w:rPr>
          <w:rFonts w:ascii="Times New Roman" w:hAnsi="Times New Roman"/>
          <w:color w:val="000000"/>
          <w:sz w:val="28"/>
          <w:szCs w:val="28"/>
        </w:rPr>
        <w:t>Эта формула приведена только для проверки, и вводить ее вручную настоятельно не рекомендуется – это нужно сделать описанным выше способом с помощью Мастера функций.</w:t>
      </w:r>
    </w:p>
    <w:p w:rsidR="00FE15A7" w:rsidRPr="00895268" w:rsidRDefault="00FE15A7" w:rsidP="009D79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95268">
        <w:rPr>
          <w:rFonts w:ascii="Times New Roman" w:hAnsi="Times New Roman"/>
          <w:color w:val="000000"/>
          <w:sz w:val="28"/>
          <w:szCs w:val="28"/>
        </w:rPr>
        <w:t>8. Выполните автозаполнение созданной формулой остальных ячеек столбца D и рассчитайте значения для столбца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Pr="00895268">
        <w:rPr>
          <w:rFonts w:ascii="Times New Roman" w:hAnsi="Times New Roman"/>
          <w:color w:val="000000"/>
          <w:sz w:val="28"/>
          <w:szCs w:val="28"/>
        </w:rPr>
        <w:t>. Проверьте правильность работы созданных формул и сохраните таблицу под именем </w:t>
      </w:r>
      <w:r w:rsidRPr="00895268">
        <w:rPr>
          <w:rFonts w:ascii="Times New Roman" w:hAnsi="Times New Roman"/>
          <w:b/>
          <w:bCs/>
          <w:color w:val="000000"/>
          <w:sz w:val="28"/>
          <w:szCs w:val="28"/>
        </w:rPr>
        <w:t>Надбавка за стаж.</w:t>
      </w:r>
    </w:p>
    <w:p w:rsidR="00FE15A7" w:rsidRPr="00895268" w:rsidRDefault="00FE15A7" w:rsidP="009D7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2. Выполните задание:</w:t>
      </w: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3" type="#_x0000_t75" style="position:absolute;left:0;text-align:left;margin-left:-3.4pt;margin-top:9.15pt;width:369pt;height:156.75pt;z-index:-251662336;visibility:visible" wrapcoords="-44 0 -44 21497 21600 21497 21600 0 -44 0">
            <v:imagedata r:id="rId52" o:title=""/>
            <w10:wrap type="tight"/>
          </v:shape>
        </w:pict>
      </w: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89526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Заполните таблицу и отформатируйте её по образцу:</w:t>
      </w:r>
    </w:p>
    <w:p w:rsidR="00FE15A7" w:rsidRPr="00895268" w:rsidRDefault="00FE15A7" w:rsidP="009D79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BB36D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Заполните формулами пустые ячейки. Абитуриент</w:t>
      </w:r>
      <w:r w:rsidRPr="00895268">
        <w:rPr>
          <w:rFonts w:ascii="Times New Roman" w:hAnsi="Times New Roman"/>
          <w:b/>
          <w:i/>
          <w:sz w:val="28"/>
          <w:szCs w:val="28"/>
        </w:rPr>
        <w:t xml:space="preserve"> зачислен</w:t>
      </w:r>
      <w:r w:rsidRPr="00895268">
        <w:rPr>
          <w:rFonts w:ascii="Times New Roman" w:hAnsi="Times New Roman"/>
          <w:sz w:val="28"/>
          <w:szCs w:val="28"/>
        </w:rPr>
        <w:t xml:space="preserve"> в институт, если сумма баллов больше или равна проходному баллу и оценка по математике 4 или 5, в противном случае – нет.</w:t>
      </w:r>
    </w:p>
    <w:p w:rsidR="00FE15A7" w:rsidRPr="00895268" w:rsidRDefault="00FE15A7" w:rsidP="00BB36D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Выполните сортировку по убыванию общей суммы баллов.</w:t>
      </w: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№ 3</w:t>
      </w:r>
    </w:p>
    <w:p w:rsidR="00FE15A7" w:rsidRPr="00895268" w:rsidRDefault="00FE15A7" w:rsidP="009D7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Создать таблицу и отформатировать ее по образцу.</w:t>
      </w:r>
    </w:p>
    <w:p w:rsidR="00FE15A7" w:rsidRPr="00895268" w:rsidRDefault="00FE15A7" w:rsidP="00BB36DD">
      <w:pPr>
        <w:numPr>
          <w:ilvl w:val="0"/>
          <w:numId w:val="13"/>
        </w:numPr>
        <w:tabs>
          <w:tab w:val="clear" w:pos="720"/>
          <w:tab w:val="num" w:pos="-1985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Столбец </w:t>
      </w:r>
      <w:r w:rsidRPr="00895268">
        <w:rPr>
          <w:rFonts w:ascii="Times New Roman" w:hAnsi="Times New Roman"/>
          <w:b/>
          <w:sz w:val="28"/>
          <w:szCs w:val="28"/>
        </w:rPr>
        <w:t>«Количество дней проживания</w:t>
      </w:r>
      <w:r w:rsidRPr="00895268">
        <w:rPr>
          <w:rFonts w:ascii="Times New Roman" w:hAnsi="Times New Roman"/>
          <w:sz w:val="28"/>
          <w:szCs w:val="28"/>
        </w:rPr>
        <w:t>» вычисляется с помощью функции ДЕНЬ и значений в столбцах «Дата прибытия» и «Дата убытия»</w:t>
      </w:r>
    </w:p>
    <w:p w:rsidR="00FE15A7" w:rsidRPr="00895268" w:rsidRDefault="00FE15A7" w:rsidP="00BB36DD">
      <w:pPr>
        <w:numPr>
          <w:ilvl w:val="0"/>
          <w:numId w:val="13"/>
        </w:numPr>
        <w:tabs>
          <w:tab w:val="clear" w:pos="720"/>
          <w:tab w:val="num" w:pos="-1985"/>
        </w:tabs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Столбец </w:t>
      </w:r>
      <w:r w:rsidRPr="00895268">
        <w:rPr>
          <w:rFonts w:ascii="Times New Roman" w:hAnsi="Times New Roman"/>
          <w:b/>
          <w:sz w:val="28"/>
          <w:szCs w:val="28"/>
        </w:rPr>
        <w:t>«Стоимость»</w:t>
      </w:r>
      <w:r w:rsidRPr="00895268">
        <w:rPr>
          <w:rFonts w:ascii="Times New Roman" w:hAnsi="Times New Roman"/>
          <w:sz w:val="28"/>
          <w:szCs w:val="28"/>
        </w:rPr>
        <w:t xml:space="preserve"> вычисляется по условию: от 1 до 10 суток – 100% стоимости, от 11 до 20 суток –80% стоимости, а более 20 – 60% общей стоимости номера за это количество дней.</w:t>
      </w:r>
    </w:p>
    <w:p w:rsidR="00FE15A7" w:rsidRPr="00895268" w:rsidRDefault="00FE15A7" w:rsidP="009D7961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Ведомость регистрации проживающих в гостинице «Рога и копыта»</w:t>
      </w:r>
    </w:p>
    <w:p w:rsidR="00FE15A7" w:rsidRPr="00895268" w:rsidRDefault="00FE15A7" w:rsidP="009D796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5"/>
        <w:gridCol w:w="1197"/>
        <w:gridCol w:w="1370"/>
        <w:gridCol w:w="1476"/>
        <w:gridCol w:w="1476"/>
        <w:gridCol w:w="1197"/>
        <w:gridCol w:w="962"/>
      </w:tblGrid>
      <w:tr w:rsidR="00FE15A7" w:rsidRPr="00A37AB4" w:rsidTr="00A37AB4">
        <w:trPr>
          <w:trHeight w:val="1834"/>
        </w:trPr>
        <w:tc>
          <w:tcPr>
            <w:tcW w:w="2196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13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1385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 номера в сутки</w:t>
            </w:r>
          </w:p>
        </w:tc>
        <w:tc>
          <w:tcPr>
            <w:tcW w:w="1296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прибытия</w:t>
            </w:r>
          </w:p>
        </w:tc>
        <w:tc>
          <w:tcPr>
            <w:tcW w:w="1296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убытия</w:t>
            </w:r>
          </w:p>
        </w:tc>
        <w:tc>
          <w:tcPr>
            <w:tcW w:w="1213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дней проживания</w:t>
            </w:r>
          </w:p>
        </w:tc>
        <w:tc>
          <w:tcPr>
            <w:tcW w:w="972" w:type="dxa"/>
            <w:textDirection w:val="btLr"/>
            <w:vAlign w:val="cente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</w:t>
            </w:r>
          </w:p>
        </w:tc>
      </w:tr>
      <w:tr w:rsidR="00FE15A7" w:rsidRPr="00A37AB4" w:rsidTr="00A37AB4">
        <w:tc>
          <w:tcPr>
            <w:tcW w:w="2196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Иванов И.И.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1110 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2.09.2018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2.10.2018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196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Петров П.П.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120 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3.09.2018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10.09.2018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196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Сидоров С.С.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1130 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1.09.2018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25.09.2018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196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Кошкин К.К.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1140 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30.09.2018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3.10.2018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2196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Мышкин М.М.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8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100 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25.09.2018</w:t>
            </w:r>
          </w:p>
        </w:tc>
        <w:tc>
          <w:tcPr>
            <w:tcW w:w="1296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20.10.2018</w:t>
            </w:r>
          </w:p>
        </w:tc>
        <w:tc>
          <w:tcPr>
            <w:tcW w:w="1213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c>
          <w:tcPr>
            <w:tcW w:w="8599" w:type="dxa"/>
            <w:gridSpan w:val="6"/>
          </w:tcPr>
          <w:p w:rsidR="00FE15A7" w:rsidRPr="00A37AB4" w:rsidRDefault="00FE15A7" w:rsidP="00A37AB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стоимость</w:t>
            </w:r>
          </w:p>
        </w:tc>
        <w:tc>
          <w:tcPr>
            <w:tcW w:w="972" w:type="dxa"/>
          </w:tcPr>
          <w:p w:rsidR="00FE15A7" w:rsidRPr="00A37AB4" w:rsidRDefault="00FE15A7" w:rsidP="00A37A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E15A7" w:rsidRPr="00895268" w:rsidRDefault="00FE15A7" w:rsidP="009D7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№ 4</w:t>
      </w:r>
    </w:p>
    <w:p w:rsidR="00FE15A7" w:rsidRPr="00895268" w:rsidRDefault="00FE15A7" w:rsidP="00BB36DD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napToGrid w:val="0"/>
          <w:sz w:val="28"/>
          <w:szCs w:val="28"/>
        </w:rPr>
        <w:t xml:space="preserve">Создать таблицу по образцу. </w:t>
      </w:r>
      <w:r w:rsidRPr="00895268">
        <w:rPr>
          <w:rFonts w:ascii="Times New Roman" w:hAnsi="Times New Roman"/>
          <w:sz w:val="28"/>
          <w:szCs w:val="28"/>
        </w:rPr>
        <w:t xml:space="preserve">Рассчитать: </w:t>
      </w:r>
    </w:p>
    <w:p w:rsidR="00FE15A7" w:rsidRPr="00895268" w:rsidRDefault="00FE15A7" w:rsidP="009D7961">
      <w:pPr>
        <w:spacing w:after="0" w:line="240" w:lineRule="auto"/>
        <w:ind w:firstLine="426"/>
        <w:rPr>
          <w:rFonts w:ascii="Times New Roman" w:hAnsi="Times New Roman"/>
          <w:b/>
          <w:snapToGrid w:val="0"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Прибыль = Выручка от  реализации</w:t>
      </w:r>
      <w:r w:rsidRPr="00895268">
        <w:rPr>
          <w:rFonts w:ascii="Times New Roman" w:hAnsi="Times New Roman"/>
          <w:b/>
          <w:noProof/>
          <w:sz w:val="28"/>
          <w:szCs w:val="28"/>
        </w:rPr>
        <w:t xml:space="preserve"> – Себестоимость.</w:t>
      </w:r>
    </w:p>
    <w:p w:rsidR="00FE15A7" w:rsidRPr="00895268" w:rsidRDefault="00FE15A7" w:rsidP="009D7961">
      <w:pPr>
        <w:spacing w:after="0" w:line="240" w:lineRule="auto"/>
        <w:ind w:firstLine="426"/>
        <w:rPr>
          <w:rFonts w:ascii="Times New Roman" w:hAnsi="Times New Roman"/>
          <w:b/>
          <w:snapToGrid w:val="0"/>
          <w:sz w:val="28"/>
          <w:szCs w:val="28"/>
        </w:rPr>
      </w:pPr>
      <w:r w:rsidRPr="00895268">
        <w:rPr>
          <w:rFonts w:ascii="Times New Roman" w:hAnsi="Times New Roman"/>
          <w:b/>
          <w:noProof/>
          <w:sz w:val="28"/>
          <w:szCs w:val="28"/>
        </w:rPr>
        <w:t xml:space="preserve">Уровень </w:t>
      </w:r>
      <w:r w:rsidRPr="00895268">
        <w:rPr>
          <w:rFonts w:ascii="Times New Roman" w:hAnsi="Times New Roman"/>
          <w:b/>
          <w:sz w:val="28"/>
          <w:szCs w:val="28"/>
        </w:rPr>
        <w:t>рентабельности = (Прибыль / Себестоимость)*</w:t>
      </w:r>
      <w:r w:rsidRPr="00895268">
        <w:rPr>
          <w:rFonts w:ascii="Times New Roman" w:hAnsi="Times New Roman"/>
          <w:b/>
          <w:noProof/>
          <w:sz w:val="28"/>
          <w:szCs w:val="28"/>
        </w:rPr>
        <w:t xml:space="preserve"> 100%</w:t>
      </w:r>
    </w:p>
    <w:p w:rsidR="00FE15A7" w:rsidRPr="00895268" w:rsidRDefault="00FE15A7" w:rsidP="009D7961">
      <w:pPr>
        <w:tabs>
          <w:tab w:val="left" w:pos="528"/>
          <w:tab w:val="left" w:pos="2592"/>
          <w:tab w:val="left" w:pos="3672"/>
          <w:tab w:val="left" w:pos="4596"/>
          <w:tab w:val="left" w:pos="5628"/>
          <w:tab w:val="left" w:pos="6924"/>
          <w:tab w:val="left" w:pos="7908"/>
          <w:tab w:val="left" w:pos="8892"/>
          <w:tab w:val="left" w:pos="9876"/>
        </w:tabs>
        <w:spacing w:after="0" w:line="240" w:lineRule="auto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>2. Отформатировать таблицу.</w:t>
      </w:r>
    </w:p>
    <w:p w:rsidR="00FE15A7" w:rsidRPr="00895268" w:rsidRDefault="00FE15A7" w:rsidP="009D7961">
      <w:pPr>
        <w:pStyle w:val="BodyText3"/>
        <w:spacing w:after="0"/>
        <w:rPr>
          <w:sz w:val="28"/>
          <w:szCs w:val="28"/>
        </w:rPr>
      </w:pPr>
      <w:r w:rsidRPr="00895268">
        <w:rPr>
          <w:sz w:val="28"/>
          <w:szCs w:val="28"/>
        </w:rPr>
        <w:t>3. Построить гистограмму уровня рентабельности для различных продуктов и круговую диаграмму себестоимости с подписями долей и категорий.</w:t>
      </w:r>
    </w:p>
    <w:p w:rsidR="00FE15A7" w:rsidRPr="00895268" w:rsidRDefault="00FE15A7" w:rsidP="009D7961">
      <w:pPr>
        <w:pStyle w:val="BodyText3"/>
        <w:spacing w:after="0"/>
        <w:rPr>
          <w:sz w:val="28"/>
          <w:szCs w:val="28"/>
        </w:rPr>
      </w:pPr>
      <w:r w:rsidRPr="00895268">
        <w:rPr>
          <w:sz w:val="28"/>
          <w:szCs w:val="28"/>
        </w:rPr>
        <w:t>4. С помощью средства Фильтр определить виды продукции, себестоимость которых превышает среднюю.</w:t>
      </w:r>
    </w:p>
    <w:p w:rsidR="00FE15A7" w:rsidRPr="009C0EC2" w:rsidRDefault="00FE15A7" w:rsidP="009C0EC2">
      <w:pPr>
        <w:rPr>
          <w:rFonts w:ascii="Times New Roman" w:hAnsi="Times New Roman"/>
          <w:noProof/>
          <w:sz w:val="28"/>
          <w:szCs w:val="28"/>
        </w:rPr>
      </w:pPr>
      <w:r w:rsidRPr="009C0EC2">
        <w:rPr>
          <w:rFonts w:ascii="Times New Roman" w:hAnsi="Times New Roman"/>
          <w:noProof/>
          <w:sz w:val="28"/>
          <w:szCs w:val="28"/>
        </w:rPr>
        <w:t>Расчет уровня рентабельности продукции</w:t>
      </w:r>
    </w:p>
    <w:p w:rsidR="00FE15A7" w:rsidRDefault="00FE15A7">
      <w:r>
        <w:br w:type="page"/>
      </w:r>
    </w:p>
    <w:p w:rsidR="00FE15A7" w:rsidRPr="00895268" w:rsidRDefault="00FE15A7" w:rsidP="00895268"/>
    <w:tbl>
      <w:tblPr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7"/>
        <w:gridCol w:w="1928"/>
        <w:gridCol w:w="2241"/>
        <w:gridCol w:w="1525"/>
        <w:gridCol w:w="2331"/>
      </w:tblGrid>
      <w:tr w:rsidR="00FE15A7" w:rsidRPr="00A37AB4" w:rsidTr="00A37AB4">
        <w:trPr>
          <w:trHeight w:hRule="exact" w:val="1150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Название продукции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Выручка от реализации, тыс. руб.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Себестоимость</w:t>
            </w:r>
          </w:p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Прибыль</w:t>
            </w: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Уровень рентабельности</w:t>
            </w: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Яблоки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Груши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Апельсины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Бананы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Манго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5A7" w:rsidRPr="00A37AB4" w:rsidTr="00A37AB4">
        <w:trPr>
          <w:trHeight w:val="276"/>
        </w:trPr>
        <w:tc>
          <w:tcPr>
            <w:tcW w:w="1927" w:type="dxa"/>
          </w:tcPr>
          <w:p w:rsidR="00FE15A7" w:rsidRPr="00A37AB4" w:rsidRDefault="00FE15A7" w:rsidP="00A37AB4">
            <w:pPr>
              <w:spacing w:after="0" w:line="240" w:lineRule="auto"/>
              <w:ind w:left="24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928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4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1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FE15A7" w:rsidRPr="009C0EC2" w:rsidRDefault="00FE15A7" w:rsidP="009C0EC2">
      <w:pPr>
        <w:rPr>
          <w:rFonts w:ascii="Times New Roman" w:hAnsi="Times New Roman"/>
          <w:b/>
          <w:noProof/>
          <w:sz w:val="28"/>
          <w:szCs w:val="28"/>
        </w:rPr>
      </w:pPr>
      <w:r w:rsidRPr="009C0EC2">
        <w:rPr>
          <w:rFonts w:ascii="Times New Roman" w:hAnsi="Times New Roman"/>
          <w:b/>
          <w:noProof/>
          <w:sz w:val="28"/>
          <w:szCs w:val="28"/>
        </w:rPr>
        <w:t>Задание №5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>1. Создать таблицу и отформатировать ее по образцу.</w:t>
      </w:r>
    </w:p>
    <w:p w:rsidR="00FE15A7" w:rsidRPr="00895268" w:rsidRDefault="00FE15A7" w:rsidP="009D7961">
      <w:pPr>
        <w:pStyle w:val="BodyText2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2. Данные в столбце Сколько месяцев…  вычисляются с помощью функций  СЕГОДНЯ и МЕСЯЦ</w:t>
      </w:r>
      <w:r w:rsidRPr="00895268">
        <w:rPr>
          <w:rFonts w:ascii="Times New Roman" w:hAnsi="Times New Roman"/>
          <w:b/>
          <w:sz w:val="28"/>
          <w:szCs w:val="28"/>
        </w:rPr>
        <w:t>,   =МЕСЯЦ (СЕГОДНЯ()-Дата изготовления)</w:t>
      </w:r>
      <w:r w:rsidRPr="00895268">
        <w:rPr>
          <w:rFonts w:ascii="Times New Roman" w:hAnsi="Times New Roman"/>
          <w:sz w:val="28"/>
          <w:szCs w:val="28"/>
        </w:rPr>
        <w:t>;</w:t>
      </w:r>
    </w:p>
    <w:p w:rsidR="00FE15A7" w:rsidRPr="00895268" w:rsidRDefault="00FE15A7" w:rsidP="009D7961">
      <w:pPr>
        <w:pStyle w:val="BodyText2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3. В столбце Действия с товаром с помощью функции ЕСЛИ по такому принципу: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snapToGrid w:val="0"/>
          <w:color w:val="000000"/>
          <w:sz w:val="28"/>
          <w:szCs w:val="28"/>
        </w:rPr>
        <w:t>Выбросить</w:t>
      </w: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 xml:space="preserve"> - если срок хранения истек, 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snapToGrid w:val="0"/>
          <w:color w:val="000000"/>
          <w:sz w:val="28"/>
          <w:szCs w:val="28"/>
        </w:rPr>
        <w:t>Срочно продавать</w:t>
      </w: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 xml:space="preserve"> - остался один месяц до конца срока хранения,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snapToGrid w:val="0"/>
          <w:color w:val="000000"/>
          <w:sz w:val="28"/>
          <w:szCs w:val="28"/>
        </w:rPr>
        <w:t>Можно еще хранить</w:t>
      </w: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 xml:space="preserve"> - до конца срока хранения больше месяца.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>4. Отсортировать данные в таблице по Сроку хранения.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>5. Построить сравнительную гистограмму по тому,  сколько месяцев товар лежит на складе.</w:t>
      </w:r>
    </w:p>
    <w:p w:rsidR="00FE15A7" w:rsidRPr="00895268" w:rsidRDefault="00FE15A7" w:rsidP="009D7961">
      <w:pPr>
        <w:tabs>
          <w:tab w:val="left" w:pos="576"/>
          <w:tab w:val="left" w:pos="2748"/>
          <w:tab w:val="left" w:pos="3576"/>
          <w:tab w:val="left" w:pos="4872"/>
          <w:tab w:val="left" w:pos="5568"/>
          <w:tab w:val="left" w:pos="6864"/>
          <w:tab w:val="left" w:pos="8880"/>
        </w:tabs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895268">
        <w:rPr>
          <w:rFonts w:ascii="Times New Roman" w:hAnsi="Times New Roman"/>
          <w:snapToGrid w:val="0"/>
          <w:color w:val="000000"/>
          <w:sz w:val="28"/>
          <w:szCs w:val="28"/>
        </w:rPr>
        <w:t xml:space="preserve">6. С помощью фильтра вывести сведения только о тех товарах,  которые могут храниться от трех до шести месяцев, но которые приходится выбросить. </w:t>
      </w:r>
    </w:p>
    <w:p w:rsidR="00FE15A7" w:rsidRPr="009C0EC2" w:rsidRDefault="00FE15A7" w:rsidP="009C0EC2">
      <w:pPr>
        <w:rPr>
          <w:rFonts w:ascii="Times New Roman" w:hAnsi="Times New Roman"/>
          <w:b/>
          <w:sz w:val="28"/>
          <w:szCs w:val="28"/>
        </w:rPr>
      </w:pPr>
      <w:r w:rsidRPr="009C0EC2">
        <w:rPr>
          <w:rFonts w:ascii="Times New Roman" w:hAnsi="Times New Roman"/>
          <w:b/>
          <w:sz w:val="28"/>
          <w:szCs w:val="28"/>
        </w:rPr>
        <w:t>Учет состояния товара на складе фирмы "Рога и копыта"</w:t>
      </w:r>
    </w:p>
    <w:p w:rsidR="00FE15A7" w:rsidRDefault="00FE15A7">
      <w:r>
        <w:br w:type="page"/>
      </w:r>
    </w:p>
    <w:p w:rsidR="00FE15A7" w:rsidRPr="00895268" w:rsidRDefault="00FE15A7" w:rsidP="00895268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65"/>
        <w:gridCol w:w="1212"/>
        <w:gridCol w:w="1560"/>
        <w:gridCol w:w="1134"/>
        <w:gridCol w:w="1134"/>
        <w:gridCol w:w="1842"/>
      </w:tblGrid>
      <w:tr w:rsidR="00FE15A7" w:rsidRPr="00A37AB4" w:rsidTr="00A37AB4">
        <w:trPr>
          <w:trHeight w:val="2370"/>
        </w:trPr>
        <w:tc>
          <w:tcPr>
            <w:tcW w:w="2865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1212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560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1134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Срок хранения (мес.)</w:t>
            </w:r>
          </w:p>
        </w:tc>
        <w:tc>
          <w:tcPr>
            <w:tcW w:w="1134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Сколько месяцев товар лежит на складе</w:t>
            </w:r>
          </w:p>
        </w:tc>
        <w:tc>
          <w:tcPr>
            <w:tcW w:w="1842" w:type="dxa"/>
            <w:textDirection w:val="btLr"/>
          </w:tcPr>
          <w:p w:rsidR="00FE15A7" w:rsidRPr="00A37AB4" w:rsidRDefault="00FE15A7" w:rsidP="00A37A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i/>
                <w:snapToGrid w:val="0"/>
                <w:color w:val="000000"/>
                <w:sz w:val="24"/>
                <w:szCs w:val="24"/>
                <w:lang w:eastAsia="ru-RU"/>
              </w:rPr>
              <w:t>Действия с товаром</w:t>
            </w: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Конфеты "Батончик"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коробка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05.02.2022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Печенье "Юбилейное"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10.01.2021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2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Конфеты "Белочка"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коробка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25.11.2021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Конфеты "К чаю"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коробка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05.10.2021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2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Конфеты "Космос"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коробка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30.08.2021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Печенье "Овсяное"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31.01.2022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Печенье "Дамское"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03.12.2021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2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Конфеты "Вечерние"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коробка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15.09.2021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1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Печенье "Лакомка"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05.07.2021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5A7" w:rsidRPr="00A37AB4" w:rsidTr="00A37AB4">
        <w:trPr>
          <w:trHeight w:val="322"/>
        </w:trPr>
        <w:tc>
          <w:tcPr>
            <w:tcW w:w="2865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Печенье "Южное"</w:t>
            </w:r>
          </w:p>
        </w:tc>
        <w:tc>
          <w:tcPr>
            <w:tcW w:w="1212" w:type="dxa"/>
          </w:tcPr>
          <w:p w:rsidR="00FE15A7" w:rsidRPr="00A37AB4" w:rsidRDefault="00FE15A7" w:rsidP="00A37AB4">
            <w:pPr>
              <w:spacing w:after="0" w:line="240" w:lineRule="auto"/>
              <w:ind w:left="112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60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03.02.2022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37AB4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E15A7" w:rsidRPr="00A37AB4" w:rsidRDefault="00FE15A7" w:rsidP="00A37AB4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E15A7" w:rsidRPr="00895268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5A7" w:rsidRPr="00194357" w:rsidRDefault="00FE15A7" w:rsidP="009C0EC2">
      <w:pPr>
        <w:spacing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94357">
        <w:rPr>
          <w:rFonts w:ascii="Times New Roman" w:hAnsi="Times New Roman"/>
          <w:b/>
          <w:i/>
          <w:color w:val="000000"/>
          <w:sz w:val="28"/>
          <w:szCs w:val="28"/>
        </w:rPr>
        <w:t>Контрольные вопросы: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Как при создании таблицы задать требуемое количество строк и столбцов?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С помощью каких инструментов можно форматировать ячейки таблицы?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Как добавить или удалить строки (столбцы) в таблице?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Как выделить отдельные ячейки таблицы или всю таблицу?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Каким образом ввести формулу в ячейку таблицы?</w:t>
      </w:r>
    </w:p>
    <w:p w:rsidR="00FE15A7" w:rsidRPr="00194357" w:rsidRDefault="00FE15A7" w:rsidP="00BB36DD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194357">
        <w:rPr>
          <w:color w:val="111115"/>
          <w:sz w:val="28"/>
          <w:szCs w:val="28"/>
        </w:rPr>
        <w:t>Как создать диаграмму, связанную с таблицей?</w:t>
      </w:r>
    </w:p>
    <w:p w:rsidR="00FE15A7" w:rsidRPr="00194357" w:rsidRDefault="00FE15A7" w:rsidP="00194357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94357">
        <w:rPr>
          <w:rFonts w:ascii="Times New Roman" w:hAnsi="Times New Roman"/>
          <w:sz w:val="28"/>
          <w:szCs w:val="28"/>
        </w:rPr>
        <w:t>Какие типы диаграмм доступны в одноименной группе меню Вставка</w:t>
      </w:r>
      <w:r>
        <w:rPr>
          <w:rFonts w:ascii="Times New Roman" w:hAnsi="Times New Roman"/>
          <w:sz w:val="28"/>
          <w:szCs w:val="28"/>
        </w:rPr>
        <w:t>.</w:t>
      </w:r>
    </w:p>
    <w:p w:rsidR="00FE15A7" w:rsidRPr="00BC75F8" w:rsidRDefault="00FE15A7" w:rsidP="00194357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111115"/>
          <w:sz w:val="28"/>
          <w:szCs w:val="28"/>
        </w:rPr>
      </w:pPr>
    </w:p>
    <w:p w:rsidR="00FE15A7" w:rsidRPr="00895268" w:rsidRDefault="00FE15A7">
      <w:pPr>
        <w:rPr>
          <w:rFonts w:ascii="Times New Roman" w:hAnsi="Times New Roman"/>
          <w:b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FE15A7" w:rsidRDefault="00FE15A7" w:rsidP="00895268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0" w:name="_Toc104911587"/>
      <w:bookmarkStart w:id="31" w:name="_Toc104996522"/>
      <w:r w:rsidRPr="00895268">
        <w:rPr>
          <w:rFonts w:ascii="Times New Roman" w:hAnsi="Times New Roman"/>
          <w:color w:val="auto"/>
        </w:rPr>
        <w:t xml:space="preserve">Практическая работа № </w:t>
      </w:r>
      <w:bookmarkEnd w:id="30"/>
      <w:r>
        <w:rPr>
          <w:rFonts w:ascii="Times New Roman" w:hAnsi="Times New Roman"/>
          <w:color w:val="auto"/>
        </w:rPr>
        <w:t xml:space="preserve">8 </w:t>
      </w:r>
      <w:bookmarkStart w:id="32" w:name="_Toc104911588"/>
      <w:r>
        <w:rPr>
          <w:rFonts w:ascii="Times New Roman" w:hAnsi="Times New Roman"/>
          <w:color w:val="auto"/>
        </w:rPr>
        <w:br/>
      </w:r>
      <w:r w:rsidRPr="00895268">
        <w:rPr>
          <w:rFonts w:ascii="Times New Roman" w:hAnsi="Times New Roman"/>
          <w:color w:val="auto"/>
        </w:rPr>
        <w:t>Тема:  ПРИКЛАДНОЕ ПРОГРАММНОЕ ОБЕСП</w:t>
      </w:r>
      <w:r>
        <w:rPr>
          <w:rFonts w:ascii="Times New Roman" w:hAnsi="Times New Roman"/>
          <w:color w:val="auto"/>
        </w:rPr>
        <w:t xml:space="preserve">ЕЧЕНИЕ MICROSOFT OFFICE EXCEL. </w:t>
      </w:r>
      <w:bookmarkEnd w:id="32"/>
      <w:r>
        <w:rPr>
          <w:rFonts w:ascii="Times New Roman" w:hAnsi="Times New Roman"/>
          <w:color w:val="auto"/>
        </w:rPr>
        <w:t>К</w:t>
      </w:r>
      <w:r w:rsidRPr="00895268">
        <w:rPr>
          <w:rFonts w:ascii="Times New Roman" w:hAnsi="Times New Roman"/>
          <w:color w:val="auto"/>
        </w:rPr>
        <w:t>ОМПЛЕКСНОЕ ИСПОЛЬЗОВАНИЕ ВОЗМОЖНОСТЕЙ</w:t>
      </w:r>
      <w:bookmarkEnd w:id="31"/>
    </w:p>
    <w:p w:rsidR="00FE15A7" w:rsidRPr="00895268" w:rsidRDefault="00FE15A7" w:rsidP="00895268"/>
    <w:p w:rsidR="00FE15A7" w:rsidRPr="00895268" w:rsidRDefault="00FE15A7" w:rsidP="002E48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95268">
        <w:rPr>
          <w:rFonts w:ascii="Times New Roman" w:hAnsi="Times New Roman"/>
          <w:b/>
          <w:bCs/>
          <w:sz w:val="28"/>
          <w:szCs w:val="28"/>
        </w:rPr>
        <w:t>Цель:</w:t>
      </w:r>
      <w:r w:rsidRPr="00895268">
        <w:rPr>
          <w:rFonts w:ascii="Times New Roman" w:hAnsi="Times New Roman"/>
          <w:bCs/>
          <w:sz w:val="28"/>
          <w:szCs w:val="28"/>
        </w:rPr>
        <w:t xml:space="preserve"> изучить возможности применения </w:t>
      </w:r>
      <w:r w:rsidRPr="00895268">
        <w:rPr>
          <w:rFonts w:ascii="Times New Roman" w:hAnsi="Times New Roman"/>
          <w:sz w:val="28"/>
          <w:szCs w:val="28"/>
        </w:rPr>
        <w:t>Microsoft Office Excel</w:t>
      </w:r>
      <w:r w:rsidRPr="00895268">
        <w:rPr>
          <w:rFonts w:ascii="Times New Roman" w:hAnsi="Times New Roman"/>
          <w:bCs/>
          <w:sz w:val="28"/>
          <w:szCs w:val="28"/>
        </w:rPr>
        <w:t xml:space="preserve"> для проведения моделирования в социальной сфере.  </w:t>
      </w:r>
    </w:p>
    <w:p w:rsidR="00FE15A7" w:rsidRPr="00EB41D5" w:rsidRDefault="00FE15A7" w:rsidP="00EB41D5">
      <w:pPr>
        <w:rPr>
          <w:rFonts w:ascii="Times New Roman" w:hAnsi="Times New Roman"/>
          <w:b/>
          <w:sz w:val="28"/>
          <w:szCs w:val="28"/>
        </w:rPr>
      </w:pPr>
      <w:r w:rsidRPr="00895268">
        <w:tab/>
      </w:r>
      <w:bookmarkStart w:id="33" w:name="_Toc104911589"/>
      <w:r w:rsidRPr="00EB41D5">
        <w:rPr>
          <w:rFonts w:ascii="Times New Roman" w:hAnsi="Times New Roman"/>
          <w:b/>
          <w:sz w:val="28"/>
          <w:szCs w:val="28"/>
        </w:rPr>
        <w:t>Теоретические сведения к практической работе</w:t>
      </w:r>
      <w:bookmarkEnd w:id="33"/>
    </w:p>
    <w:p w:rsidR="00FE15A7" w:rsidRPr="00895268" w:rsidRDefault="00FE15A7" w:rsidP="002E485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  <w:lang w:val="en-US"/>
        </w:rPr>
        <w:t>EXCEL</w:t>
      </w:r>
      <w:r w:rsidRPr="00895268">
        <w:rPr>
          <w:rFonts w:ascii="Times New Roman" w:hAnsi="Times New Roman"/>
          <w:sz w:val="28"/>
          <w:szCs w:val="28"/>
        </w:rPr>
        <w:t xml:space="preserve"> содержит более 400 встроенных функций для выполнения стандартных вычислений. Ввод функции начинается со знака = (равно). После имени функции в круглых скобках указывается список аргументов, разделённых точкой с запятой.</w:t>
      </w:r>
    </w:p>
    <w:p w:rsidR="00FE15A7" w:rsidRPr="00895268" w:rsidRDefault="00FE15A7" w:rsidP="002E4853">
      <w:pPr>
        <w:spacing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Некоторые функции могут иметь необязательные аргументы, которые можно опускать.</w:t>
      </w:r>
    </w:p>
    <w:p w:rsidR="00FE15A7" w:rsidRPr="00895268" w:rsidRDefault="00FE15A7" w:rsidP="002E4853">
      <w:pPr>
        <w:spacing w:after="0" w:line="240" w:lineRule="auto"/>
        <w:ind w:left="360" w:firstLine="348"/>
        <w:jc w:val="center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ЧАСТО ИСПОЛЬЗУЕМЫЕ ФУНКЦИИ</w:t>
      </w:r>
    </w:p>
    <w:p w:rsidR="00FE15A7" w:rsidRPr="00895268" w:rsidRDefault="00FE15A7" w:rsidP="002E4853">
      <w:pPr>
        <w:spacing w:after="0" w:line="240" w:lineRule="auto"/>
        <w:ind w:left="360" w:firstLine="348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3531"/>
        <w:gridCol w:w="6322"/>
      </w:tblGrid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СУММ(В2:В5)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суммы числовых значений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СУММ(В2:В5;100;К4)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суммы числовых значений диапазона ячеек В2:В5, числа 100 и значения ячейки К4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СУММЕСЛИ(В2:В5;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“&gt;10”</w:t>
            </w:r>
            <w:r w:rsidRPr="00A37AB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суммы чисел, больших 10, их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СРЗНАЧ(В2:В5)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среднего значения для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МАКС(В2:В5)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максимального значения из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МИН(В2:В5)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минимального  значения из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СЧЕТ(В2:В5)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Подсчет общего количества чисел из диапазона ячеек В2:В5</w:t>
            </w:r>
          </w:p>
        </w:tc>
      </w:tr>
      <w:tr w:rsidR="00FE15A7" w:rsidRPr="00A37AB4" w:rsidTr="002E4853">
        <w:tc>
          <w:tcPr>
            <w:tcW w:w="3227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СЧЕТЕСЛИ(В2:В5;</w:t>
            </w:r>
            <w:r w:rsidRPr="00A37AB4">
              <w:rPr>
                <w:rFonts w:ascii="Times New Roman" w:hAnsi="Times New Roman"/>
                <w:sz w:val="28"/>
                <w:szCs w:val="28"/>
                <w:lang w:val="en-US"/>
              </w:rPr>
              <w:t>”&lt;5”</w:t>
            </w:r>
            <w:r w:rsidRPr="00A37AB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Вычисление количества чисел, меньших 5, из диапазона ячеек В2:В5</w:t>
            </w:r>
          </w:p>
        </w:tc>
      </w:tr>
    </w:tbl>
    <w:p w:rsidR="00FE15A7" w:rsidRDefault="00FE15A7" w:rsidP="002E485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be-BY"/>
        </w:rPr>
      </w:pPr>
    </w:p>
    <w:p w:rsidR="00FE15A7" w:rsidRDefault="00FE15A7">
      <w:pPr>
        <w:rPr>
          <w:rFonts w:ascii="Times New Roman" w:hAnsi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sz w:val="28"/>
          <w:szCs w:val="28"/>
          <w:lang w:val="be-BY"/>
        </w:rPr>
        <w:br w:type="page"/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95268">
        <w:rPr>
          <w:rFonts w:ascii="Times New Roman" w:hAnsi="Times New Roman"/>
          <w:b/>
          <w:bCs/>
          <w:sz w:val="28"/>
          <w:szCs w:val="28"/>
          <w:lang w:val="be-BY"/>
        </w:rPr>
        <w:t>Задание №1</w:t>
      </w:r>
      <w:r w:rsidRPr="00895268">
        <w:rPr>
          <w:rFonts w:ascii="Times New Roman" w:hAnsi="Times New Roman"/>
          <w:b/>
          <w:bCs/>
          <w:sz w:val="28"/>
          <w:szCs w:val="28"/>
        </w:rPr>
        <w:t>.</w:t>
      </w:r>
    </w:p>
    <w:p w:rsidR="00FE15A7" w:rsidRPr="00895268" w:rsidRDefault="00FE15A7" w:rsidP="002E48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Таблица содержит следующие данные об учениках школы: фамилия, возраст и рост ученика. Сколько учеников могут заниматься в баскетбольной секции, если туда принимают детей с ростом не менее 160 см? Возраст не должен превышать 13 лет. В значении Итого содержится количество принятых. 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Ячейки, в которых выполнена заливка серым цветом, должны содержать формулы!</w:t>
      </w:r>
    </w:p>
    <w:p w:rsidR="00FE15A7" w:rsidRPr="00895268" w:rsidRDefault="00FE15A7" w:rsidP="002E485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9195" w:type="dxa"/>
        <w:jc w:val="center"/>
        <w:tblLook w:val="0000"/>
      </w:tblPr>
      <w:tblGrid>
        <w:gridCol w:w="1367"/>
        <w:gridCol w:w="1181"/>
        <w:gridCol w:w="3346"/>
        <w:gridCol w:w="3301"/>
      </w:tblGrid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Максимальный возраст</w:t>
            </w:r>
          </w:p>
        </w:tc>
        <w:tc>
          <w:tcPr>
            <w:tcW w:w="33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FE15A7" w:rsidRPr="00A37AB4" w:rsidTr="002E4853">
        <w:trPr>
          <w:trHeight w:val="303"/>
          <w:jc w:val="center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Минимальный рост</w:t>
            </w:r>
          </w:p>
        </w:tc>
        <w:tc>
          <w:tcPr>
            <w:tcW w:w="3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FE15A7" w:rsidRPr="00A37AB4" w:rsidTr="002E4853">
        <w:trPr>
          <w:trHeight w:val="303"/>
          <w:jc w:val="center"/>
        </w:trPr>
        <w:tc>
          <w:tcPr>
            <w:tcW w:w="1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33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Рост</w:t>
            </w:r>
          </w:p>
        </w:tc>
        <w:tc>
          <w:tcPr>
            <w:tcW w:w="3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Иванов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Петров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Сидоров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Смирнов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Воронин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Воробьёв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Снегирёв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Соколов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283"/>
          <w:jc w:val="center"/>
        </w:trPr>
        <w:tc>
          <w:tcPr>
            <w:tcW w:w="13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Макаров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33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Принят</w:t>
            </w:r>
          </w:p>
        </w:tc>
      </w:tr>
      <w:tr w:rsidR="00FE15A7" w:rsidRPr="00A37AB4" w:rsidTr="002E4853">
        <w:trPr>
          <w:trHeight w:val="303"/>
          <w:jc w:val="center"/>
        </w:trPr>
        <w:tc>
          <w:tcPr>
            <w:tcW w:w="136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Павлов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Не принят</w:t>
            </w:r>
          </w:p>
        </w:tc>
      </w:tr>
      <w:tr w:rsidR="00FE15A7" w:rsidRPr="00A37AB4" w:rsidTr="002E4853">
        <w:trPr>
          <w:trHeight w:val="303"/>
          <w:jc w:val="center"/>
        </w:trPr>
        <w:tc>
          <w:tcPr>
            <w:tcW w:w="58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3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FE15A7" w:rsidRPr="00895268" w:rsidRDefault="00FE15A7" w:rsidP="002E485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№ 2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Работа с функциями Год и Сегодня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Ячейки, в которых выполнена заливка серым цветом, должны содержать формулы!</w:t>
      </w:r>
    </w:p>
    <w:p w:rsidR="00FE15A7" w:rsidRPr="00895268" w:rsidRDefault="00FE15A7" w:rsidP="00BB36DD">
      <w:pPr>
        <w:numPr>
          <w:ilvl w:val="0"/>
          <w:numId w:val="12"/>
        </w:numPr>
        <w:tabs>
          <w:tab w:val="clear" w:pos="720"/>
          <w:tab w:val="num" w:pos="-108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Создать и отформатировать таблицу по образцу.</w:t>
      </w:r>
    </w:p>
    <w:p w:rsidR="00FE15A7" w:rsidRPr="00895268" w:rsidRDefault="00FE15A7" w:rsidP="00BB36DD">
      <w:pPr>
        <w:numPr>
          <w:ilvl w:val="0"/>
          <w:numId w:val="12"/>
        </w:numPr>
        <w:tabs>
          <w:tab w:val="clear" w:pos="720"/>
          <w:tab w:val="num" w:pos="-108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Вычислить стаж работы сотрудников фирмы по формуле: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 xml:space="preserve">=ГОД(СЕГОДНЯ()-Дата приема на работу)-1900 </w:t>
      </w:r>
    </w:p>
    <w:tbl>
      <w:tblPr>
        <w:tblW w:w="8216" w:type="dxa"/>
        <w:tblLook w:val="0000"/>
      </w:tblPr>
      <w:tblGrid>
        <w:gridCol w:w="2140"/>
        <w:gridCol w:w="1840"/>
        <w:gridCol w:w="2696"/>
        <w:gridCol w:w="1540"/>
      </w:tblGrid>
      <w:tr w:rsidR="00FE15A7" w:rsidRPr="00A37AB4" w:rsidTr="00895268">
        <w:trPr>
          <w:trHeight w:val="411"/>
        </w:trPr>
        <w:tc>
          <w:tcPr>
            <w:tcW w:w="8216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Сведения о стаже сотрудников фирмы «Рога и копыта»</w:t>
            </w:r>
          </w:p>
        </w:tc>
      </w:tr>
      <w:tr w:rsidR="00FE15A7" w:rsidRPr="00A37AB4" w:rsidTr="00895268">
        <w:trPr>
          <w:trHeight w:val="1219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Дата приема </w:t>
            </w:r>
          </w:p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на работу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Стаж</w:t>
            </w: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Иванов И.И.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01 января 2016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Петров П.П.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Водитель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02 февраля 2015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Сидоров С.С.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Инженер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03 июня 2014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Кошкин К.К.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Гл. бух.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05 сентября 2019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Мышкин М.М.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Охранник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01 августа 2020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Мошкин М.М.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Инженер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04 декабря 2018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Собакин С.С.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Техник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06 октября 2020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Лосев Л.Л.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14 апреля 2019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7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Гусев Г.Г.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Техник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25 июля 2019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895268">
        <w:trPr>
          <w:trHeight w:val="258"/>
        </w:trPr>
        <w:tc>
          <w:tcPr>
            <w:tcW w:w="21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Волков В.В.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Снабженец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02 мая 2016 г.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E15A7" w:rsidRPr="00895268" w:rsidRDefault="00FE15A7" w:rsidP="002E485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№ 3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Работа с функцией ЕСЛИ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1. Скопировать таблицу из задания № 2 на </w:t>
      </w:r>
      <w:r w:rsidRPr="00895268">
        <w:rPr>
          <w:rFonts w:ascii="Times New Roman" w:hAnsi="Times New Roman"/>
          <w:b/>
          <w:sz w:val="28"/>
          <w:szCs w:val="28"/>
        </w:rPr>
        <w:t>Лист3</w:t>
      </w:r>
      <w:r w:rsidRPr="00895268">
        <w:rPr>
          <w:rFonts w:ascii="Times New Roman" w:hAnsi="Times New Roman"/>
          <w:sz w:val="28"/>
          <w:szCs w:val="28"/>
        </w:rPr>
        <w:t xml:space="preserve"> и переименовать его в Тарифные ставки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2. Изменить заголовок таблицы</w:t>
      </w: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3. Добавить столбец </w:t>
      </w:r>
      <w:r w:rsidRPr="00895268">
        <w:rPr>
          <w:rFonts w:ascii="Times New Roman" w:hAnsi="Times New Roman"/>
          <w:b/>
          <w:sz w:val="28"/>
          <w:szCs w:val="28"/>
        </w:rPr>
        <w:t>Тарифные ставки</w:t>
      </w:r>
      <w:r w:rsidRPr="00895268">
        <w:rPr>
          <w:rFonts w:ascii="Times New Roman" w:hAnsi="Times New Roman"/>
          <w:sz w:val="28"/>
          <w:szCs w:val="28"/>
        </w:rPr>
        <w:t xml:space="preserve"> и вычислить их таким образом: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1- если стаж меньше 5 лет, 2- если стаж больше или равен 5 лет</w:t>
      </w:r>
    </w:p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95268">
        <w:rPr>
          <w:rFonts w:ascii="Times New Roman" w:hAnsi="Times New Roman"/>
          <w:b/>
          <w:bCs/>
          <w:sz w:val="28"/>
          <w:szCs w:val="28"/>
        </w:rPr>
        <w:t>Тарифные ставки сотрудников фирмы «Рога и копыта»</w:t>
      </w:r>
    </w:p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0"/>
        <w:gridCol w:w="1562"/>
        <w:gridCol w:w="2674"/>
        <w:gridCol w:w="704"/>
        <w:gridCol w:w="1222"/>
      </w:tblGrid>
      <w:tr w:rsidR="00FE15A7" w:rsidRPr="00A37AB4" w:rsidTr="002E4853">
        <w:trPr>
          <w:trHeight w:val="1443"/>
          <w:jc w:val="center"/>
        </w:trPr>
        <w:tc>
          <w:tcPr>
            <w:tcW w:w="2540" w:type="dxa"/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1433" w:type="dxa"/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674" w:type="dxa"/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Дата приема </w:t>
            </w:r>
          </w:p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на работу</w:t>
            </w:r>
          </w:p>
        </w:tc>
        <w:tc>
          <w:tcPr>
            <w:tcW w:w="726" w:type="dxa"/>
            <w:shd w:val="clear" w:color="auto" w:fill="FFFFFF"/>
            <w:textDirection w:val="btLr"/>
            <w:vAlign w:val="cente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1329" w:type="dxa"/>
            <w:shd w:val="clear" w:color="auto" w:fill="FFFFFF"/>
            <w:textDirection w:val="btLr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AB4">
              <w:rPr>
                <w:rFonts w:ascii="Times New Roman" w:hAnsi="Times New Roman"/>
                <w:b/>
                <w:bCs/>
                <w:sz w:val="28"/>
                <w:szCs w:val="28"/>
              </w:rPr>
              <w:t>Тарифные ставки</w:t>
            </w: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Иванов И.И.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01 января 2016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Петров П.П.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Водитель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02 февраля 2015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Сидоров С.С.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Инженер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03 июня 2014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Кошкин К.К.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Гл. бух.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05 сентября 2019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Мышкин М.М.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Охранник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01 августа 2020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Мошкин М.М.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Инженер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04 декабря 2018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Собакин С.С.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Техник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06 октября 2020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Лосев Л.Л.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14 апреля 2019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7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Гусев Г.Г.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Техник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25 июля 2019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E15A7" w:rsidRPr="00A37AB4" w:rsidTr="002E4853">
        <w:trPr>
          <w:trHeight w:val="258"/>
          <w:jc w:val="center"/>
        </w:trPr>
        <w:tc>
          <w:tcPr>
            <w:tcW w:w="2540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Волков В.В.</w:t>
            </w:r>
          </w:p>
        </w:tc>
        <w:tc>
          <w:tcPr>
            <w:tcW w:w="1433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sz w:val="28"/>
                <w:szCs w:val="28"/>
              </w:rPr>
              <w:t>Снабженец</w:t>
            </w:r>
          </w:p>
        </w:tc>
        <w:tc>
          <w:tcPr>
            <w:tcW w:w="2674" w:type="dxa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>02 мая 201</w:t>
            </w:r>
            <w:r w:rsidRPr="00A37AB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  <w:r w:rsidRPr="00A37A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726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C0C0C0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 № 4. Работа с вложенными функциями ЕСЛИ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1. Скопировать таблицу из задания № 3 на </w:t>
      </w:r>
      <w:r w:rsidRPr="00895268">
        <w:rPr>
          <w:rFonts w:ascii="Times New Roman" w:hAnsi="Times New Roman"/>
          <w:b/>
          <w:sz w:val="28"/>
          <w:szCs w:val="28"/>
        </w:rPr>
        <w:t>Лист4</w:t>
      </w:r>
      <w:r w:rsidRPr="00895268">
        <w:rPr>
          <w:rFonts w:ascii="Times New Roman" w:hAnsi="Times New Roman"/>
          <w:sz w:val="28"/>
          <w:szCs w:val="28"/>
        </w:rPr>
        <w:t xml:space="preserve"> и переименовать его в </w:t>
      </w:r>
      <w:r w:rsidRPr="00895268">
        <w:rPr>
          <w:rFonts w:ascii="Times New Roman" w:hAnsi="Times New Roman"/>
          <w:b/>
          <w:sz w:val="28"/>
          <w:szCs w:val="28"/>
        </w:rPr>
        <w:t>Налоги</w:t>
      </w:r>
      <w:r w:rsidRPr="00895268">
        <w:rPr>
          <w:rFonts w:ascii="Times New Roman" w:hAnsi="Times New Roman"/>
          <w:sz w:val="28"/>
          <w:szCs w:val="28"/>
        </w:rPr>
        <w:t>.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2. Изменить заголовок таблицы.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3. Добавить столбцы </w:t>
      </w:r>
      <w:r w:rsidRPr="00895268">
        <w:rPr>
          <w:rFonts w:ascii="Times New Roman" w:hAnsi="Times New Roman"/>
          <w:b/>
          <w:sz w:val="28"/>
          <w:szCs w:val="28"/>
        </w:rPr>
        <w:t>Ставка</w:t>
      </w:r>
      <w:r w:rsidRPr="00895268">
        <w:rPr>
          <w:rFonts w:ascii="Times New Roman" w:hAnsi="Times New Roman"/>
          <w:sz w:val="28"/>
          <w:szCs w:val="28"/>
        </w:rPr>
        <w:t xml:space="preserve">, </w:t>
      </w:r>
      <w:r w:rsidRPr="00895268">
        <w:rPr>
          <w:rFonts w:ascii="Times New Roman" w:hAnsi="Times New Roman"/>
          <w:b/>
          <w:sz w:val="28"/>
          <w:szCs w:val="28"/>
        </w:rPr>
        <w:t>Начислено</w:t>
      </w:r>
      <w:r w:rsidRPr="00895268">
        <w:rPr>
          <w:rFonts w:ascii="Times New Roman" w:hAnsi="Times New Roman"/>
          <w:sz w:val="28"/>
          <w:szCs w:val="28"/>
        </w:rPr>
        <w:t xml:space="preserve">, </w:t>
      </w:r>
      <w:r w:rsidRPr="00895268">
        <w:rPr>
          <w:rFonts w:ascii="Times New Roman" w:hAnsi="Times New Roman"/>
          <w:b/>
          <w:sz w:val="28"/>
          <w:szCs w:val="28"/>
        </w:rPr>
        <w:t>Налог</w:t>
      </w:r>
      <w:r w:rsidRPr="00895268">
        <w:rPr>
          <w:rFonts w:ascii="Times New Roman" w:hAnsi="Times New Roman"/>
          <w:sz w:val="28"/>
          <w:szCs w:val="28"/>
        </w:rPr>
        <w:t xml:space="preserve">, </w:t>
      </w:r>
      <w:r w:rsidRPr="00895268">
        <w:rPr>
          <w:rFonts w:ascii="Times New Roman" w:hAnsi="Times New Roman"/>
          <w:b/>
          <w:sz w:val="28"/>
          <w:szCs w:val="28"/>
        </w:rPr>
        <w:t>Заработная плата</w:t>
      </w:r>
      <w:r w:rsidRPr="00895268">
        <w:rPr>
          <w:rFonts w:ascii="Times New Roman" w:hAnsi="Times New Roman"/>
          <w:sz w:val="28"/>
          <w:szCs w:val="28"/>
        </w:rPr>
        <w:t xml:space="preserve"> и заполнить их таким образом: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Ставка = произвольное число от 500 до …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Начислено = Ставка * Тарифные ставки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Налог = 0</w:t>
      </w:r>
      <w:r w:rsidRPr="00895268">
        <w:rPr>
          <w:rFonts w:ascii="Times New Roman" w:hAnsi="Times New Roman"/>
          <w:sz w:val="28"/>
          <w:szCs w:val="28"/>
        </w:rPr>
        <w:t xml:space="preserve">, если </w:t>
      </w:r>
      <w:r w:rsidRPr="00895268">
        <w:rPr>
          <w:rFonts w:ascii="Times New Roman" w:hAnsi="Times New Roman"/>
          <w:b/>
          <w:sz w:val="28"/>
          <w:szCs w:val="28"/>
        </w:rPr>
        <w:t>Начислено</w:t>
      </w:r>
      <w:r w:rsidRPr="00895268">
        <w:rPr>
          <w:rFonts w:ascii="Times New Roman" w:hAnsi="Times New Roman"/>
          <w:sz w:val="28"/>
          <w:szCs w:val="28"/>
        </w:rPr>
        <w:t xml:space="preserve"> меньше </w:t>
      </w:r>
      <w:r w:rsidRPr="00895268">
        <w:rPr>
          <w:rFonts w:ascii="Times New Roman" w:hAnsi="Times New Roman"/>
          <w:b/>
          <w:sz w:val="28"/>
          <w:szCs w:val="28"/>
        </w:rPr>
        <w:t>1000, 12%</w:t>
      </w:r>
      <w:r w:rsidRPr="00895268">
        <w:rPr>
          <w:rFonts w:ascii="Times New Roman" w:hAnsi="Times New Roman"/>
          <w:sz w:val="28"/>
          <w:szCs w:val="28"/>
        </w:rPr>
        <w:t xml:space="preserve"> от начислено</w:t>
      </w:r>
      <w:r w:rsidRPr="00895268">
        <w:rPr>
          <w:rFonts w:ascii="Times New Roman" w:hAnsi="Times New Roman"/>
          <w:b/>
          <w:sz w:val="28"/>
          <w:szCs w:val="28"/>
        </w:rPr>
        <w:t>,</w:t>
      </w:r>
      <w:r w:rsidRPr="00895268">
        <w:rPr>
          <w:rFonts w:ascii="Times New Roman" w:hAnsi="Times New Roman"/>
          <w:sz w:val="28"/>
          <w:szCs w:val="28"/>
        </w:rPr>
        <w:t xml:space="preserve"> если </w:t>
      </w:r>
      <w:r w:rsidRPr="00895268">
        <w:rPr>
          <w:rFonts w:ascii="Times New Roman" w:hAnsi="Times New Roman"/>
          <w:b/>
          <w:sz w:val="28"/>
          <w:szCs w:val="28"/>
        </w:rPr>
        <w:t>Начислено</w:t>
      </w:r>
      <w:r w:rsidRPr="00895268">
        <w:rPr>
          <w:rFonts w:ascii="Times New Roman" w:hAnsi="Times New Roman"/>
          <w:sz w:val="28"/>
          <w:szCs w:val="28"/>
        </w:rPr>
        <w:t xml:space="preserve"> больше </w:t>
      </w:r>
      <w:r w:rsidRPr="00895268">
        <w:rPr>
          <w:rFonts w:ascii="Times New Roman" w:hAnsi="Times New Roman"/>
          <w:b/>
          <w:sz w:val="28"/>
          <w:szCs w:val="28"/>
        </w:rPr>
        <w:t>1000</w:t>
      </w:r>
      <w:r w:rsidRPr="00895268">
        <w:rPr>
          <w:rFonts w:ascii="Times New Roman" w:hAnsi="Times New Roman"/>
          <w:sz w:val="28"/>
          <w:szCs w:val="28"/>
        </w:rPr>
        <w:t xml:space="preserve">, но меньше </w:t>
      </w:r>
      <w:r w:rsidRPr="00895268">
        <w:rPr>
          <w:rFonts w:ascii="Times New Roman" w:hAnsi="Times New Roman"/>
          <w:b/>
          <w:sz w:val="28"/>
          <w:szCs w:val="28"/>
        </w:rPr>
        <w:t>3000</w:t>
      </w:r>
      <w:r w:rsidRPr="00895268">
        <w:rPr>
          <w:rFonts w:ascii="Times New Roman" w:hAnsi="Times New Roman"/>
          <w:sz w:val="28"/>
          <w:szCs w:val="28"/>
        </w:rPr>
        <w:t xml:space="preserve">, и </w:t>
      </w:r>
      <w:r w:rsidRPr="00895268">
        <w:rPr>
          <w:rFonts w:ascii="Times New Roman" w:hAnsi="Times New Roman"/>
          <w:b/>
          <w:sz w:val="28"/>
          <w:szCs w:val="28"/>
        </w:rPr>
        <w:t>20</w:t>
      </w:r>
      <w:r w:rsidRPr="00895268">
        <w:rPr>
          <w:rFonts w:ascii="Times New Roman" w:hAnsi="Times New Roman"/>
          <w:sz w:val="28"/>
          <w:szCs w:val="28"/>
        </w:rPr>
        <w:t xml:space="preserve">% от начислено, если </w:t>
      </w:r>
      <w:r w:rsidRPr="00895268">
        <w:rPr>
          <w:rFonts w:ascii="Times New Roman" w:hAnsi="Times New Roman"/>
          <w:b/>
          <w:sz w:val="28"/>
          <w:szCs w:val="28"/>
        </w:rPr>
        <w:t>Начислено</w:t>
      </w:r>
      <w:r w:rsidRPr="00895268">
        <w:rPr>
          <w:rFonts w:ascii="Times New Roman" w:hAnsi="Times New Roman"/>
          <w:sz w:val="28"/>
          <w:szCs w:val="28"/>
        </w:rPr>
        <w:t xml:space="preserve"> больше или равно </w:t>
      </w:r>
      <w:r w:rsidRPr="00895268">
        <w:rPr>
          <w:rFonts w:ascii="Times New Roman" w:hAnsi="Times New Roman"/>
          <w:b/>
          <w:sz w:val="28"/>
          <w:szCs w:val="28"/>
        </w:rPr>
        <w:t>3000</w:t>
      </w:r>
    </w:p>
    <w:p w:rsidR="00FE15A7" w:rsidRPr="00895268" w:rsidRDefault="00FE15A7" w:rsidP="002E485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Заработная плата сотрудников фирмы «Рога и копыта»</w:t>
      </w:r>
    </w:p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-34" w:type="dxa"/>
        <w:tblLook w:val="00A0"/>
      </w:tblPr>
      <w:tblGrid>
        <w:gridCol w:w="1843"/>
        <w:gridCol w:w="1369"/>
        <w:gridCol w:w="1608"/>
        <w:gridCol w:w="851"/>
        <w:gridCol w:w="850"/>
        <w:gridCol w:w="992"/>
        <w:gridCol w:w="816"/>
        <w:gridCol w:w="696"/>
        <w:gridCol w:w="756"/>
      </w:tblGrid>
      <w:tr w:rsidR="00FE15A7" w:rsidRPr="00A37AB4" w:rsidTr="002E4853">
        <w:trPr>
          <w:cantSplit/>
          <w:trHeight w:val="15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 приема на работу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Стаж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Тарифные ставки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Ставка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Начислено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Налог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Заработная плата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Иванов И.И.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01.01.2016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8000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Петров П.П.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Водитель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02.02.2015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1760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Сидоров С.С.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Инженер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03.06.2014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4800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Кошкин К.К.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Гл. бух.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05.09.2019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Мышкин М.М.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Охранник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01.08.2020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Мошкин М.М.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Инженер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04.12.2018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3200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Собакин С.С.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Техник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06.10.2020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1760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Лосев Л.Л.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14.04.2019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2400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Гусев Г.Г.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Техник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25.07.2019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</w:tr>
      <w:tr w:rsidR="00FE15A7" w:rsidRPr="00A37AB4" w:rsidTr="002E4853">
        <w:trPr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Волков В.В.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Снабженец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02.05.2016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E15A7" w:rsidRPr="00A37AB4" w:rsidRDefault="00FE15A7" w:rsidP="002E48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color w:val="000000"/>
                <w:sz w:val="24"/>
                <w:szCs w:val="24"/>
              </w:rPr>
              <w:t>2800</w:t>
            </w:r>
          </w:p>
        </w:tc>
      </w:tr>
    </w:tbl>
    <w:p w:rsidR="00FE15A7" w:rsidRPr="00895268" w:rsidRDefault="00FE15A7" w:rsidP="002E48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E15A7" w:rsidRPr="00895268" w:rsidRDefault="00FE15A7" w:rsidP="002E485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Задание№5.</w:t>
      </w:r>
      <w:r w:rsidRPr="00895268">
        <w:rPr>
          <w:rFonts w:ascii="Times New Roman" w:hAnsi="Times New Roman"/>
          <w:sz w:val="28"/>
          <w:szCs w:val="28"/>
        </w:rPr>
        <w:t xml:space="preserve"> </w:t>
      </w:r>
    </w:p>
    <w:p w:rsidR="00FE15A7" w:rsidRPr="00895268" w:rsidRDefault="00FE15A7" w:rsidP="002E48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Дана последовательность чисел: </w:t>
      </w:r>
      <w:r w:rsidRPr="00895268">
        <w:rPr>
          <w:rFonts w:ascii="Times New Roman" w:hAnsi="Times New Roman"/>
          <w:b/>
          <w:sz w:val="28"/>
          <w:szCs w:val="28"/>
        </w:rPr>
        <w:t>26; -61; 0; -82; 18; -11; 0; 30; 15; -31; 0; -58; 22</w:t>
      </w:r>
      <w:r w:rsidRPr="00895268">
        <w:rPr>
          <w:rFonts w:ascii="Times New Roman" w:hAnsi="Times New Roman"/>
          <w:sz w:val="28"/>
          <w:szCs w:val="28"/>
        </w:rPr>
        <w:t xml:space="preserve">. В ячейку А1 введите текущую дату, используя мастер функций (категория функции Дата и время, функция СЕГОДНЯ()). Числа вводите в ячейки третьей строки. Заполните ячейки К5:К14 соответствующими формулами. Отформатируйте таблицу. </w:t>
      </w:r>
    </w:p>
    <w:p w:rsidR="00FE15A7" w:rsidRPr="00895268" w:rsidRDefault="00FE15A7" w:rsidP="002E48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6244CD" w:rsidRDefault="00FE15A7" w:rsidP="002E4853">
      <w:pPr>
        <w:jc w:val="both"/>
      </w:pPr>
      <w:r w:rsidRPr="00567CB7">
        <w:rPr>
          <w:noProof/>
          <w:lang w:eastAsia="ru-RU"/>
        </w:rPr>
        <w:pict>
          <v:shape id="_x0000_i1059" type="#_x0000_t75" style="width:270pt;height:205.5pt;visibility:visible">
            <v:imagedata r:id="rId53" o:title=""/>
          </v:shape>
        </w:pict>
      </w:r>
      <w:r>
        <w:tab/>
      </w:r>
    </w:p>
    <w:p w:rsidR="00FE15A7" w:rsidRPr="00670B61" w:rsidRDefault="00FE15A7" w:rsidP="00BD5E1D">
      <w:pPr>
        <w:spacing w:line="360" w:lineRule="auto"/>
        <w:rPr>
          <w:b/>
          <w:i/>
          <w:color w:val="000000"/>
          <w:sz w:val="28"/>
          <w:szCs w:val="28"/>
        </w:rPr>
      </w:pPr>
      <w:r w:rsidRPr="00670B61">
        <w:rPr>
          <w:b/>
          <w:i/>
          <w:color w:val="000000"/>
          <w:sz w:val="28"/>
          <w:szCs w:val="28"/>
        </w:rPr>
        <w:t>Контрольные вопросы</w:t>
      </w:r>
      <w:r>
        <w:rPr>
          <w:b/>
          <w:i/>
          <w:color w:val="000000"/>
          <w:sz w:val="28"/>
          <w:szCs w:val="28"/>
        </w:rPr>
        <w:t>:</w:t>
      </w:r>
    </w:p>
    <w:p w:rsidR="00FE15A7" w:rsidRPr="0078345B" w:rsidRDefault="00FE15A7" w:rsidP="00BB36D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Назовите элементы электронной таблицы.</w:t>
      </w:r>
    </w:p>
    <w:p w:rsidR="00FE15A7" w:rsidRPr="0078345B" w:rsidRDefault="00FE15A7" w:rsidP="00BB36D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В каких случаях применяется абсолютный адрес?</w:t>
      </w:r>
    </w:p>
    <w:p w:rsidR="00FE15A7" w:rsidRPr="0078345B" w:rsidRDefault="00FE15A7" w:rsidP="00BB36D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Перечислите способы обрамления данных в таблице.</w:t>
      </w:r>
    </w:p>
    <w:p w:rsidR="00FE15A7" w:rsidRPr="0078345B" w:rsidRDefault="00FE15A7" w:rsidP="00BB36D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 xml:space="preserve">В каких случаях удобно использовать команду </w:t>
      </w:r>
      <w:r w:rsidRPr="0078345B">
        <w:rPr>
          <w:rFonts w:ascii="Times New Roman" w:hAnsi="Times New Roman"/>
          <w:i/>
        </w:rPr>
        <w:t>Условное форматирование</w:t>
      </w:r>
      <w:r w:rsidRPr="0078345B">
        <w:rPr>
          <w:rFonts w:ascii="Times New Roman" w:hAnsi="Times New Roman"/>
        </w:rPr>
        <w:t>?</w:t>
      </w:r>
    </w:p>
    <w:p w:rsidR="00FE15A7" w:rsidRPr="0078345B" w:rsidRDefault="00FE15A7" w:rsidP="00BB36D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Каким образом в</w:t>
      </w:r>
      <w:r w:rsidRPr="0078345B">
        <w:rPr>
          <w:rFonts w:ascii="Times New Roman" w:hAnsi="Times New Roman"/>
          <w:i/>
        </w:rPr>
        <w:t xml:space="preserve"> MS Excel </w:t>
      </w:r>
      <w:r w:rsidRPr="0078345B">
        <w:rPr>
          <w:rFonts w:ascii="Times New Roman" w:hAnsi="Times New Roman"/>
        </w:rPr>
        <w:t>можно вызвать редактор формул</w:t>
      </w:r>
      <w:r w:rsidRPr="0078345B">
        <w:rPr>
          <w:rFonts w:ascii="Times New Roman" w:hAnsi="Times New Roman"/>
          <w:i/>
        </w:rPr>
        <w:t>?</w:t>
      </w:r>
    </w:p>
    <w:p w:rsidR="00FE15A7" w:rsidRDefault="00FE15A7" w:rsidP="00895268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960EF0">
        <w:rPr>
          <w:rFonts w:ascii="Times New Roman" w:hAnsi="Times New Roman"/>
          <w:sz w:val="24"/>
          <w:szCs w:val="24"/>
        </w:rPr>
        <w:br w:type="page"/>
      </w:r>
      <w:bookmarkStart w:id="34" w:name="_Toc104911590"/>
      <w:bookmarkStart w:id="35" w:name="_Toc104996523"/>
      <w:r w:rsidRPr="00895268">
        <w:rPr>
          <w:rFonts w:ascii="Times New Roman" w:hAnsi="Times New Roman"/>
          <w:color w:val="auto"/>
        </w:rPr>
        <w:t>Практическая  работа №</w:t>
      </w:r>
      <w:bookmarkEnd w:id="34"/>
      <w:r>
        <w:rPr>
          <w:rFonts w:ascii="Times New Roman" w:hAnsi="Times New Roman"/>
          <w:color w:val="auto"/>
        </w:rPr>
        <w:t xml:space="preserve">9 </w:t>
      </w:r>
      <w:bookmarkStart w:id="36" w:name="_Toc104911591"/>
      <w:r>
        <w:rPr>
          <w:rFonts w:ascii="Times New Roman" w:hAnsi="Times New Roman"/>
          <w:color w:val="auto"/>
        </w:rPr>
        <w:br/>
        <w:t>Тема</w:t>
      </w:r>
      <w:bookmarkEnd w:id="36"/>
      <w:r>
        <w:rPr>
          <w:rFonts w:ascii="Times New Roman" w:hAnsi="Times New Roman"/>
        </w:rPr>
        <w:t xml:space="preserve">:  </w:t>
      </w:r>
      <w:r w:rsidRPr="00BB36DD">
        <w:rPr>
          <w:rFonts w:ascii="Times New Roman" w:hAnsi="Times New Roman"/>
          <w:color w:val="auto"/>
        </w:rPr>
        <w:t>ПРИКЛАДНОЕ ПРОГРАММНОЕ ОБЕСПЕЧЕНИЕ MICROSOFT OFFICE EXCEL. КОМПЛЕКСНОЕ ИСПОЛЬЗОВАНИЕ ВОЗМОЖНОСТЕЙ</w:t>
      </w:r>
      <w:bookmarkEnd w:id="35"/>
    </w:p>
    <w:p w:rsidR="00FE15A7" w:rsidRPr="00895268" w:rsidRDefault="00FE15A7" w:rsidP="00895268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895268">
        <w:rPr>
          <w:rFonts w:ascii="Times New Roman" w:hAnsi="Times New Roman"/>
          <w:color w:val="auto"/>
        </w:rPr>
        <w:t xml:space="preserve"> 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b/>
          <w:bCs/>
          <w:i/>
          <w:iCs/>
          <w:sz w:val="28"/>
          <w:szCs w:val="28"/>
        </w:rPr>
        <w:t>Цель.</w:t>
      </w:r>
      <w:r w:rsidRPr="00895268">
        <w:rPr>
          <w:rFonts w:ascii="Times New Roman" w:hAnsi="Times New Roman"/>
          <w:sz w:val="28"/>
          <w:szCs w:val="28"/>
        </w:rPr>
        <w:t xml:space="preserve"> Освоение практических навыков по применению функций с использованием Microsoft Excel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>ТЕОРИЯ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Мастер функций.</w:t>
      </w:r>
      <w:r w:rsidRPr="008952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Формулы представляют собой выражения, по которым выполняются вычисления. Формула всегда начинается со знака равно (=). Формула может включать функции, ссылки на ячейки или имена, операторы и константы. Ссылка указывает на ячейку или диапазон ячеек листа, которые требуется использовать в формуле. Можно задавать ссылки на ячейки других листов текущей книги и на другие книги. Ссылки на ячейки других книг называются связями.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Существуют относительные, абсолютные и смешанные ссылки. Относительная ссылка указывает на ячейку, согласно ее положения относительно ячейки, содержащей формулу. Обозначение относительной ячейки - А1. Абсолютная ссылка указывает на ячейку, местоположение которой неизменно. Обозначение абсолютной ячейки - $A$1. Смешанная ссылка содержит комбинацию относительной и абсолютной ссылок - $A1, A$1. Оператором называют знак или символ, задающий тип вычисления в формуле.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Существуют математические, логические операторы, операторы сравнения и ссылок. Константой называют постоянное (не вычисляемое) значение. Формула и результат вычисления формулы константами не являются.  </w:t>
      </w:r>
    </w:p>
    <w:p w:rsidR="00FE15A7" w:rsidRPr="00895268" w:rsidRDefault="00FE15A7" w:rsidP="009D7961">
      <w:pPr>
        <w:spacing w:after="0" w:line="240" w:lineRule="auto"/>
        <w:ind w:firstLine="420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firstLine="420"/>
        <w:rPr>
          <w:rFonts w:ascii="Times New Roman" w:hAnsi="Times New Roman"/>
          <w:b/>
          <w:i/>
          <w:sz w:val="28"/>
          <w:szCs w:val="28"/>
        </w:rPr>
      </w:pPr>
      <w:r w:rsidRPr="00895268">
        <w:rPr>
          <w:rFonts w:ascii="Times New Roman" w:hAnsi="Times New Roman"/>
          <w:b/>
          <w:i/>
          <w:sz w:val="28"/>
          <w:szCs w:val="28"/>
        </w:rPr>
        <w:t>Задание  №1.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1. На листе 1 (</w:t>
      </w:r>
      <w:r w:rsidRPr="00895268">
        <w:rPr>
          <w:rFonts w:ascii="Times New Roman" w:hAnsi="Times New Roman"/>
          <w:i/>
          <w:sz w:val="28"/>
          <w:szCs w:val="28"/>
        </w:rPr>
        <w:t>доход семьи за январь</w:t>
      </w:r>
      <w:r w:rsidRPr="00895268">
        <w:rPr>
          <w:rFonts w:ascii="Times New Roman" w:hAnsi="Times New Roman"/>
          <w:sz w:val="28"/>
          <w:szCs w:val="28"/>
        </w:rPr>
        <w:t xml:space="preserve">) создать таблицу  по образцу.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2. Поля </w:t>
      </w:r>
      <w:r w:rsidRPr="00895268">
        <w:rPr>
          <w:rFonts w:ascii="Times New Roman" w:hAnsi="Times New Roman"/>
          <w:i/>
          <w:sz w:val="28"/>
          <w:szCs w:val="28"/>
        </w:rPr>
        <w:t>Подоходный налог</w:t>
      </w:r>
      <w:r w:rsidRPr="00895268">
        <w:rPr>
          <w:rFonts w:ascii="Times New Roman" w:hAnsi="Times New Roman"/>
          <w:sz w:val="28"/>
          <w:szCs w:val="28"/>
        </w:rPr>
        <w:t xml:space="preserve"> и </w:t>
      </w:r>
      <w:r w:rsidRPr="00895268">
        <w:rPr>
          <w:rFonts w:ascii="Times New Roman" w:hAnsi="Times New Roman"/>
          <w:i/>
          <w:sz w:val="28"/>
          <w:szCs w:val="28"/>
        </w:rPr>
        <w:t>Пенсионный налог</w:t>
      </w:r>
      <w:r w:rsidRPr="00895268">
        <w:rPr>
          <w:rFonts w:ascii="Times New Roman" w:hAnsi="Times New Roman"/>
          <w:sz w:val="28"/>
          <w:szCs w:val="28"/>
        </w:rPr>
        <w:t xml:space="preserve"> вычислить, используя функцию ЕСЛИ.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3. Столбец </w:t>
      </w:r>
      <w:r w:rsidRPr="00895268">
        <w:rPr>
          <w:rFonts w:ascii="Times New Roman" w:hAnsi="Times New Roman"/>
          <w:i/>
          <w:sz w:val="28"/>
          <w:szCs w:val="28"/>
        </w:rPr>
        <w:t>Чистый доход</w:t>
      </w:r>
      <w:r w:rsidRPr="00895268">
        <w:rPr>
          <w:rFonts w:ascii="Times New Roman" w:hAnsi="Times New Roman"/>
          <w:sz w:val="28"/>
          <w:szCs w:val="28"/>
        </w:rPr>
        <w:t xml:space="preserve"> вычислить по формуле: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= </w:t>
      </w:r>
      <w:r w:rsidRPr="00895268">
        <w:rPr>
          <w:rFonts w:ascii="Times New Roman" w:hAnsi="Times New Roman"/>
          <w:i/>
          <w:sz w:val="28"/>
          <w:szCs w:val="28"/>
        </w:rPr>
        <w:t>Доход - Подоходный налог - Пенсионный налог</w:t>
      </w:r>
      <w:r w:rsidRPr="00895268">
        <w:rPr>
          <w:rFonts w:ascii="Times New Roman" w:hAnsi="Times New Roman"/>
          <w:sz w:val="28"/>
          <w:szCs w:val="28"/>
        </w:rPr>
        <w:t xml:space="preserve">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4. Вычислить </w:t>
      </w:r>
      <w:r w:rsidRPr="00895268">
        <w:rPr>
          <w:rFonts w:ascii="Times New Roman" w:hAnsi="Times New Roman"/>
          <w:i/>
          <w:sz w:val="28"/>
          <w:szCs w:val="28"/>
        </w:rPr>
        <w:t>Суммарный доход</w:t>
      </w:r>
      <w:r w:rsidRPr="00895268">
        <w:rPr>
          <w:rFonts w:ascii="Times New Roman" w:hAnsi="Times New Roman"/>
          <w:sz w:val="28"/>
          <w:szCs w:val="28"/>
        </w:rPr>
        <w:t xml:space="preserve">, используя функцию </w:t>
      </w:r>
      <w:r w:rsidRPr="00895268">
        <w:rPr>
          <w:rFonts w:ascii="Times New Roman" w:hAnsi="Times New Roman"/>
          <w:b/>
          <w:sz w:val="28"/>
          <w:szCs w:val="28"/>
        </w:rPr>
        <w:t>СУММ</w:t>
      </w:r>
      <w:r w:rsidRPr="00895268">
        <w:rPr>
          <w:rFonts w:ascii="Times New Roman" w:hAnsi="Times New Roman"/>
          <w:sz w:val="28"/>
          <w:szCs w:val="28"/>
        </w:rPr>
        <w:t xml:space="preserve">. 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5. Вычислить </w:t>
      </w:r>
      <w:r w:rsidRPr="00895268">
        <w:rPr>
          <w:rFonts w:ascii="Times New Roman" w:hAnsi="Times New Roman"/>
          <w:i/>
          <w:sz w:val="28"/>
          <w:szCs w:val="28"/>
        </w:rPr>
        <w:t>Число членов семьи</w:t>
      </w:r>
      <w:r w:rsidRPr="00895268">
        <w:rPr>
          <w:rFonts w:ascii="Times New Roman" w:hAnsi="Times New Roman"/>
          <w:sz w:val="28"/>
          <w:szCs w:val="28"/>
        </w:rPr>
        <w:t xml:space="preserve">, используя функцию </w:t>
      </w:r>
      <w:r w:rsidRPr="00895268">
        <w:rPr>
          <w:rFonts w:ascii="Times New Roman" w:hAnsi="Times New Roman"/>
          <w:b/>
          <w:sz w:val="28"/>
          <w:szCs w:val="28"/>
        </w:rPr>
        <w:t>СЧЕТ</w:t>
      </w:r>
      <w:r w:rsidRPr="00895268">
        <w:rPr>
          <w:rFonts w:ascii="Times New Roman" w:hAnsi="Times New Roman"/>
          <w:sz w:val="28"/>
          <w:szCs w:val="28"/>
        </w:rPr>
        <w:t xml:space="preserve">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6. Вычислить </w:t>
      </w:r>
      <w:r w:rsidRPr="00895268">
        <w:rPr>
          <w:rFonts w:ascii="Times New Roman" w:hAnsi="Times New Roman"/>
          <w:i/>
          <w:sz w:val="28"/>
          <w:szCs w:val="28"/>
        </w:rPr>
        <w:t>Средний доход</w:t>
      </w:r>
      <w:r w:rsidRPr="00895268">
        <w:rPr>
          <w:rFonts w:ascii="Times New Roman" w:hAnsi="Times New Roman"/>
          <w:sz w:val="28"/>
          <w:szCs w:val="28"/>
        </w:rPr>
        <w:t xml:space="preserve"> по формуле: = </w:t>
      </w:r>
      <w:r w:rsidRPr="00895268">
        <w:rPr>
          <w:rFonts w:ascii="Times New Roman" w:hAnsi="Times New Roman"/>
          <w:i/>
          <w:sz w:val="28"/>
          <w:szCs w:val="28"/>
        </w:rPr>
        <w:t>Суммарный доход/ Число членов семьи</w:t>
      </w:r>
      <w:r w:rsidRPr="00895268">
        <w:rPr>
          <w:rFonts w:ascii="Times New Roman" w:hAnsi="Times New Roman"/>
          <w:sz w:val="28"/>
          <w:szCs w:val="28"/>
        </w:rPr>
        <w:t xml:space="preserve">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7. Вычислить </w:t>
      </w:r>
      <w:r w:rsidRPr="00895268">
        <w:rPr>
          <w:rFonts w:ascii="Times New Roman" w:hAnsi="Times New Roman"/>
          <w:i/>
          <w:sz w:val="28"/>
          <w:szCs w:val="28"/>
        </w:rPr>
        <w:t>Число работающих членов семьи</w:t>
      </w:r>
      <w:r w:rsidRPr="00895268">
        <w:rPr>
          <w:rFonts w:ascii="Times New Roman" w:hAnsi="Times New Roman"/>
          <w:sz w:val="28"/>
          <w:szCs w:val="28"/>
        </w:rPr>
        <w:t xml:space="preserve">, </w:t>
      </w:r>
      <w:r w:rsidRPr="00895268">
        <w:rPr>
          <w:rFonts w:ascii="Times New Roman" w:hAnsi="Times New Roman"/>
          <w:i/>
          <w:sz w:val="28"/>
          <w:szCs w:val="28"/>
        </w:rPr>
        <w:t>Число пенсионеров, Число членов семьи, имеющих доход,</w:t>
      </w:r>
      <w:r w:rsidRPr="00895268">
        <w:rPr>
          <w:rFonts w:ascii="Times New Roman" w:hAnsi="Times New Roman"/>
          <w:sz w:val="28"/>
          <w:szCs w:val="28"/>
        </w:rPr>
        <w:t xml:space="preserve"> используя функцию </w:t>
      </w:r>
      <w:r w:rsidRPr="00895268">
        <w:rPr>
          <w:rFonts w:ascii="Times New Roman" w:hAnsi="Times New Roman"/>
          <w:b/>
          <w:sz w:val="28"/>
          <w:szCs w:val="28"/>
        </w:rPr>
        <w:t>СЧЕТЕСЛИ.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  <w:r w:rsidRPr="00895268">
        <w:rPr>
          <w:rFonts w:ascii="Times New Roman" w:hAnsi="Times New Roman"/>
          <w:b/>
          <w:sz w:val="28"/>
          <w:szCs w:val="28"/>
        </w:rPr>
        <w:t xml:space="preserve">Инструкция по выполнению:   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 Для вычисления Подоходного и Пенсионного налогов: </w:t>
      </w:r>
      <w:r w:rsidRPr="00895268">
        <w:rPr>
          <w:rFonts w:ascii="Times New Roman" w:hAnsi="Times New Roman"/>
          <w:b/>
          <w:i/>
          <w:sz w:val="28"/>
          <w:szCs w:val="28"/>
        </w:rPr>
        <w:t>Формулы→Вставить функцию→Логические→ЕСЛИ</w:t>
      </w:r>
      <w:r w:rsidRPr="00895268">
        <w:rPr>
          <w:rFonts w:ascii="Times New Roman" w:hAnsi="Times New Roman"/>
          <w:sz w:val="28"/>
          <w:szCs w:val="28"/>
        </w:rPr>
        <w:t xml:space="preserve">. В аргументе функции Логическое выражение указать источник дохода – Заработная плата. 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При вычислении Суммарного дохода использовать команды: </w:t>
      </w:r>
      <w:r w:rsidRPr="00895268">
        <w:rPr>
          <w:rFonts w:ascii="Times New Roman" w:hAnsi="Times New Roman"/>
          <w:b/>
          <w:i/>
          <w:sz w:val="28"/>
          <w:szCs w:val="28"/>
        </w:rPr>
        <w:t>Главная→Редактирование→Сумма</w:t>
      </w:r>
      <w:r w:rsidRPr="00895268">
        <w:rPr>
          <w:rFonts w:ascii="Times New Roman" w:hAnsi="Times New Roman"/>
          <w:sz w:val="28"/>
          <w:szCs w:val="28"/>
        </w:rPr>
        <w:t xml:space="preserve"> или </w:t>
      </w:r>
      <w:r w:rsidRPr="00895268">
        <w:rPr>
          <w:rFonts w:ascii="Times New Roman" w:hAnsi="Times New Roman"/>
          <w:b/>
          <w:i/>
          <w:sz w:val="28"/>
          <w:szCs w:val="28"/>
        </w:rPr>
        <w:t>Формулы → Вставить функцию → Математические → СУММ</w:t>
      </w:r>
      <w:r w:rsidRPr="00895268">
        <w:rPr>
          <w:rFonts w:ascii="Times New Roman" w:hAnsi="Times New Roman"/>
          <w:sz w:val="28"/>
          <w:szCs w:val="28"/>
        </w:rPr>
        <w:t xml:space="preserve">→выделяем суммируемые ячейки.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При вычислении Число членов семьи использовать команды: </w:t>
      </w:r>
      <w:r w:rsidRPr="00895268">
        <w:rPr>
          <w:rFonts w:ascii="Times New Roman" w:hAnsi="Times New Roman"/>
          <w:b/>
          <w:i/>
          <w:sz w:val="28"/>
          <w:szCs w:val="28"/>
        </w:rPr>
        <w:t>Формулы→Вставить функцию→Статистические→СЧЕТ</w:t>
      </w:r>
      <w:r w:rsidRPr="00895268">
        <w:rPr>
          <w:rFonts w:ascii="Times New Roman" w:hAnsi="Times New Roman"/>
          <w:sz w:val="28"/>
          <w:szCs w:val="28"/>
        </w:rPr>
        <w:t xml:space="preserve">→выделяем ячейки с членами семьи.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Для вычисления числа работающих членов семьи  выбрать: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b/>
          <w:i/>
          <w:sz w:val="28"/>
          <w:szCs w:val="28"/>
        </w:rPr>
        <w:t>Формулы→Вставить функцию→Статистические→СЧЕТЕСЛИ</w:t>
      </w:r>
      <w:r w:rsidRPr="00895268">
        <w:rPr>
          <w:rFonts w:ascii="Times New Roman" w:hAnsi="Times New Roman"/>
          <w:i/>
          <w:sz w:val="28"/>
          <w:szCs w:val="28"/>
        </w:rPr>
        <w:t>.</w:t>
      </w:r>
      <w:r w:rsidRPr="00895268">
        <w:rPr>
          <w:rFonts w:ascii="Times New Roman" w:hAnsi="Times New Roman"/>
          <w:sz w:val="28"/>
          <w:szCs w:val="28"/>
        </w:rPr>
        <w:t xml:space="preserve"> В качестве Критерия функции СЧЕТЕСЛИ используются данные столбца Источник дохода. При необходимости в Критерии функции СЧЕТЕСЛИ могут применяться логические функции: И, ИЛИ.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sz w:val="28"/>
          <w:szCs w:val="28"/>
        </w:rPr>
      </w:pPr>
      <w:r w:rsidRPr="00A37A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60" type="#_x0000_t75" style="width:377.25pt;height:243.75pt;visibility:visible">
            <v:imagedata r:id="rId54" o:title=""/>
          </v:shape>
        </w:pict>
      </w: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95268">
        <w:rPr>
          <w:rFonts w:ascii="Times New Roman" w:hAnsi="Times New Roman"/>
          <w:b/>
          <w:i/>
          <w:sz w:val="28"/>
          <w:szCs w:val="28"/>
        </w:rPr>
        <w:t>Задание  №2.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1.Ввести в рабочий лист название документа, с помощью функции </w:t>
      </w:r>
      <w:r w:rsidRPr="00895268">
        <w:rPr>
          <w:rFonts w:ascii="Times New Roman" w:hAnsi="Times New Roman"/>
          <w:b/>
          <w:sz w:val="28"/>
          <w:szCs w:val="28"/>
        </w:rPr>
        <w:t>СЕГОДНЯ</w:t>
      </w:r>
      <w:r w:rsidRPr="00895268">
        <w:rPr>
          <w:rFonts w:ascii="Times New Roman" w:hAnsi="Times New Roman"/>
          <w:sz w:val="28"/>
          <w:szCs w:val="28"/>
        </w:rPr>
        <w:t xml:space="preserve"> ввести дату составления документа, в ячейку H1 внести произвольный курс доллара, составить таблицу скидок.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2. Создать  таблицу  по образцу. Добавить строку: Курс доллара и ввести текущий курс доллара.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3. Заполнить поле </w:t>
      </w:r>
      <w:r w:rsidRPr="00895268">
        <w:rPr>
          <w:rFonts w:ascii="Times New Roman" w:hAnsi="Times New Roman"/>
          <w:i/>
          <w:sz w:val="28"/>
          <w:szCs w:val="28"/>
        </w:rPr>
        <w:t>Цена (руб.),</w:t>
      </w:r>
      <w:r w:rsidRPr="00895268">
        <w:rPr>
          <w:rFonts w:ascii="Times New Roman" w:hAnsi="Times New Roman"/>
          <w:sz w:val="28"/>
          <w:szCs w:val="28"/>
        </w:rPr>
        <w:t xml:space="preserve"> используя абсолютную ссылку.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4. Поле  </w:t>
      </w:r>
      <w:r w:rsidRPr="00895268">
        <w:rPr>
          <w:rFonts w:ascii="Times New Roman" w:hAnsi="Times New Roman"/>
          <w:i/>
          <w:sz w:val="28"/>
          <w:szCs w:val="28"/>
        </w:rPr>
        <w:t>Цена со скидкой</w:t>
      </w:r>
      <w:r w:rsidRPr="00895268">
        <w:rPr>
          <w:rFonts w:ascii="Times New Roman" w:hAnsi="Times New Roman"/>
          <w:sz w:val="28"/>
          <w:szCs w:val="28"/>
        </w:rPr>
        <w:t xml:space="preserve"> ввести формулу: = </w:t>
      </w:r>
      <w:r w:rsidRPr="00895268">
        <w:rPr>
          <w:rFonts w:ascii="Times New Roman" w:hAnsi="Times New Roman"/>
          <w:i/>
          <w:sz w:val="28"/>
          <w:szCs w:val="28"/>
        </w:rPr>
        <w:t>Цена(руб.)-Цена (руб.)*на процент скидки</w:t>
      </w:r>
      <w:r w:rsidRPr="00895268">
        <w:rPr>
          <w:rFonts w:ascii="Times New Roman" w:hAnsi="Times New Roman"/>
          <w:sz w:val="28"/>
          <w:szCs w:val="28"/>
        </w:rPr>
        <w:t>. Использовать функцию ЕСЛИ, учитывая процент скидки соответствующий данной фирме.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5. Поле </w:t>
      </w:r>
      <w:r w:rsidRPr="00895268">
        <w:rPr>
          <w:rFonts w:ascii="Times New Roman" w:hAnsi="Times New Roman"/>
          <w:i/>
          <w:sz w:val="28"/>
          <w:szCs w:val="28"/>
        </w:rPr>
        <w:t>Сумма</w:t>
      </w:r>
      <w:r w:rsidRPr="00895268">
        <w:rPr>
          <w:rFonts w:ascii="Times New Roman" w:hAnsi="Times New Roman"/>
          <w:sz w:val="28"/>
          <w:szCs w:val="28"/>
        </w:rPr>
        <w:t xml:space="preserve"> вычислить по формуле: = </w:t>
      </w:r>
      <w:r w:rsidRPr="00895268">
        <w:rPr>
          <w:rFonts w:ascii="Times New Roman" w:hAnsi="Times New Roman"/>
          <w:i/>
          <w:sz w:val="28"/>
          <w:szCs w:val="28"/>
        </w:rPr>
        <w:t>Цена со скидкой * Количество</w:t>
      </w:r>
      <w:r w:rsidRPr="00895268">
        <w:rPr>
          <w:rFonts w:ascii="Times New Roman" w:hAnsi="Times New Roman"/>
          <w:sz w:val="28"/>
          <w:szCs w:val="28"/>
        </w:rPr>
        <w:t xml:space="preserve">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6. Поля </w:t>
      </w:r>
      <w:r w:rsidRPr="00895268">
        <w:rPr>
          <w:rFonts w:ascii="Times New Roman" w:hAnsi="Times New Roman"/>
          <w:i/>
          <w:sz w:val="28"/>
          <w:szCs w:val="28"/>
        </w:rPr>
        <w:t>Цена (руб.), Цена ($), Цена со скидкой, Сумма</w:t>
      </w:r>
      <w:r w:rsidRPr="00895268">
        <w:rPr>
          <w:rFonts w:ascii="Times New Roman" w:hAnsi="Times New Roman"/>
          <w:sz w:val="28"/>
          <w:szCs w:val="28"/>
        </w:rPr>
        <w:t xml:space="preserve"> отформатировать денежным форматом без десятичных знаков.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7. Полученный список отсортировать по значениям в поле Фирма.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8. Создать две копии листа 1. Переименовать лист 1 в </w:t>
      </w:r>
      <w:r w:rsidRPr="00895268">
        <w:rPr>
          <w:rFonts w:ascii="Times New Roman" w:hAnsi="Times New Roman"/>
          <w:i/>
          <w:sz w:val="28"/>
          <w:szCs w:val="28"/>
        </w:rPr>
        <w:t>Исходный</w:t>
      </w:r>
      <w:r w:rsidRPr="00895268">
        <w:rPr>
          <w:rFonts w:ascii="Times New Roman" w:hAnsi="Times New Roman"/>
          <w:sz w:val="28"/>
          <w:szCs w:val="28"/>
        </w:rPr>
        <w:t xml:space="preserve">, лист 2 – </w:t>
      </w:r>
      <w:r w:rsidRPr="00895268">
        <w:rPr>
          <w:rFonts w:ascii="Times New Roman" w:hAnsi="Times New Roman"/>
          <w:i/>
          <w:sz w:val="28"/>
          <w:szCs w:val="28"/>
        </w:rPr>
        <w:t>Итоги</w:t>
      </w:r>
      <w:r w:rsidRPr="00895268">
        <w:rPr>
          <w:rFonts w:ascii="Times New Roman" w:hAnsi="Times New Roman"/>
          <w:sz w:val="28"/>
          <w:szCs w:val="28"/>
        </w:rPr>
        <w:t xml:space="preserve">, лист 3 – </w:t>
      </w:r>
      <w:r w:rsidRPr="00895268">
        <w:rPr>
          <w:rFonts w:ascii="Times New Roman" w:hAnsi="Times New Roman"/>
          <w:i/>
          <w:sz w:val="28"/>
          <w:szCs w:val="28"/>
        </w:rPr>
        <w:t>Фильтр.</w:t>
      </w:r>
      <w:r w:rsidRPr="00895268">
        <w:rPr>
          <w:rFonts w:ascii="Times New Roman" w:hAnsi="Times New Roman"/>
          <w:sz w:val="28"/>
          <w:szCs w:val="28"/>
        </w:rPr>
        <w:t xml:space="preserve">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9. На листе </w:t>
      </w:r>
      <w:r w:rsidRPr="00895268">
        <w:rPr>
          <w:rFonts w:ascii="Times New Roman" w:hAnsi="Times New Roman"/>
          <w:i/>
          <w:sz w:val="28"/>
          <w:szCs w:val="28"/>
        </w:rPr>
        <w:t>Итоги</w:t>
      </w:r>
      <w:r w:rsidRPr="00895268">
        <w:rPr>
          <w:rFonts w:ascii="Times New Roman" w:hAnsi="Times New Roman"/>
          <w:sz w:val="28"/>
          <w:szCs w:val="28"/>
        </w:rPr>
        <w:t xml:space="preserve"> для каждой фирмы добавить итоги: </w:t>
      </w:r>
    </w:p>
    <w:p w:rsidR="00FE15A7" w:rsidRPr="00895268" w:rsidRDefault="00FE15A7" w:rsidP="00BB36DD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максимальная сумма заказа для каждой фирмы; </w:t>
      </w:r>
    </w:p>
    <w:p w:rsidR="00FE15A7" w:rsidRPr="00895268" w:rsidRDefault="00FE15A7" w:rsidP="00BB36DD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среднее количество товара для каждой фирмы; </w:t>
      </w:r>
    </w:p>
    <w:p w:rsidR="00FE15A7" w:rsidRPr="00895268" w:rsidRDefault="00FE15A7" w:rsidP="00BB36DD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минимальная цена($) для каждой фирмы.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10. На листе Фильтр добавить фильтр: 15&lt;Количество≤40.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5268">
        <w:rPr>
          <w:rFonts w:ascii="Times New Roman" w:hAnsi="Times New Roman"/>
          <w:sz w:val="28"/>
          <w:szCs w:val="28"/>
        </w:rPr>
        <w:t xml:space="preserve">   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1" type="#_x0000_t75" style="width:427.5pt;height:217.5pt;visibility:visible">
            <v:imagedata r:id="rId55" o:title=""/>
          </v:shape>
        </w:pict>
      </w: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95268">
        <w:rPr>
          <w:rFonts w:ascii="Times New Roman" w:hAnsi="Times New Roman"/>
          <w:b/>
          <w:i/>
          <w:sz w:val="28"/>
          <w:szCs w:val="28"/>
        </w:rPr>
        <w:t>Задание  №3.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Создайте и заполните таблицу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2" type="#_x0000_t75" style="width:364.5pt;height:178.5pt;visibility:visible">
            <v:imagedata r:id="rId56" o:title=""/>
          </v:shape>
        </w:pic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i/>
          <w:sz w:val="28"/>
          <w:szCs w:val="28"/>
        </w:rPr>
        <w:t>Норма веса = рост – 110</w:t>
      </w:r>
      <w:r w:rsidRPr="00895268">
        <w:rPr>
          <w:rFonts w:ascii="Times New Roman" w:hAnsi="Times New Roman"/>
          <w:sz w:val="28"/>
          <w:szCs w:val="28"/>
        </w:rPr>
        <w:t xml:space="preserve">;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 РЕКОМЕНДАЦИИ: если разница между нормой и весом отрицательна — «надо худеть», а положительна — «все хорошо».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FE15A7" w:rsidRDefault="00FE15A7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b/>
          <w:i/>
          <w:sz w:val="28"/>
          <w:szCs w:val="28"/>
        </w:rPr>
      </w:pPr>
      <w:r w:rsidRPr="00895268">
        <w:rPr>
          <w:rFonts w:ascii="Times New Roman" w:hAnsi="Times New Roman"/>
          <w:b/>
          <w:i/>
          <w:sz w:val="28"/>
          <w:szCs w:val="28"/>
        </w:rPr>
        <w:t>Задание  №4.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Создайте и заполните таблицу.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Вставьте оценки по своему желанию. 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Проходной балл – среднее значение всех оценок.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Итог относительно проходного балла: если средний балл больше проходного «Хорошо», иначе – «Плохо».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Условия зачисления: если количество «2» - 0, и средний балл больше или равен проходному «Зачислен», иначе балла  - «Не зачислен».</w:t>
      </w:r>
    </w:p>
    <w:p w:rsidR="00FE15A7" w:rsidRPr="00895268" w:rsidRDefault="00FE15A7" w:rsidP="009D7961">
      <w:pPr>
        <w:spacing w:after="0" w:line="240" w:lineRule="auto"/>
        <w:ind w:left="-567" w:firstLine="420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3" type="#_x0000_t75" style="width:435.75pt;height:222.75pt;visibility:visible">
            <v:imagedata r:id="rId57" o:title=""/>
          </v:shape>
        </w:pic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Style w:val="Strong"/>
          <w:rFonts w:ascii="Times New Roman" w:hAnsi="Times New Roman"/>
          <w:i/>
          <w:sz w:val="28"/>
          <w:szCs w:val="28"/>
        </w:rPr>
        <w:t>Задание 5.</w:t>
      </w:r>
      <w:r w:rsidRPr="00895268">
        <w:rPr>
          <w:rStyle w:val="Strong"/>
          <w:rFonts w:ascii="Times New Roman" w:hAnsi="Times New Roman"/>
          <w:sz w:val="28"/>
          <w:szCs w:val="28"/>
        </w:rPr>
        <w:t xml:space="preserve"> Создать таблицу продажи акций брокерской фирмы. </w:t>
      </w:r>
      <w:r w:rsidRPr="00895268">
        <w:rPr>
          <w:rFonts w:ascii="Times New Roman" w:hAnsi="Times New Roman"/>
          <w:sz w:val="28"/>
          <w:szCs w:val="28"/>
        </w:rPr>
        <w:br/>
        <w:t>Произвести все расчеты по заданию. Построить диаграмму выручки по отделениям фирмы и по видам акций.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Текущую дату задайте в ячейке А3 функцией СЕГОДНЯ.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Формулы для расчета: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Style w:val="Strong"/>
          <w:rFonts w:ascii="Times New Roman" w:hAnsi="Times New Roman"/>
          <w:sz w:val="28"/>
          <w:szCs w:val="28"/>
        </w:rPr>
        <w:t xml:space="preserve">% от общей выручки = Выручка подразделения / Итого всей выручки </w:t>
      </w:r>
      <w:r w:rsidRPr="00895268">
        <w:rPr>
          <w:rFonts w:ascii="Times New Roman" w:hAnsi="Times New Roman"/>
          <w:sz w:val="28"/>
          <w:szCs w:val="28"/>
        </w:rPr>
        <w:t>(результат расчета - в процентном формате).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Исходные данные представлены на рис.</w:t>
      </w:r>
    </w:p>
    <w:p w:rsidR="00FE15A7" w:rsidRDefault="00FE15A7" w:rsidP="00194357">
      <w:pPr>
        <w:ind w:firstLine="420"/>
        <w:jc w:val="both"/>
        <w:rPr>
          <w:rStyle w:val="Strong"/>
          <w:rFonts w:ascii="Times New Roman" w:hAnsi="Times New Roman"/>
          <w:i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4" type="#_x0000_t75" alt="8ex2" style="width:330pt;height:189.75pt;visibility:visible">
            <v:imagedata r:id="rId58" o:title=""/>
          </v:shape>
        </w:pict>
      </w:r>
      <w:r w:rsidRPr="00895268">
        <w:rPr>
          <w:rFonts w:ascii="Times New Roman" w:hAnsi="Times New Roman"/>
          <w:sz w:val="28"/>
          <w:szCs w:val="28"/>
        </w:rPr>
        <w:br/>
      </w:r>
    </w:p>
    <w:p w:rsidR="00FE15A7" w:rsidRPr="00895268" w:rsidRDefault="00FE15A7" w:rsidP="009D7961">
      <w:pPr>
        <w:ind w:firstLine="420"/>
        <w:jc w:val="both"/>
        <w:rPr>
          <w:rFonts w:ascii="Times New Roman" w:hAnsi="Times New Roman"/>
          <w:sz w:val="28"/>
          <w:szCs w:val="28"/>
        </w:rPr>
      </w:pPr>
      <w:r w:rsidRPr="00895268">
        <w:rPr>
          <w:rStyle w:val="Strong"/>
          <w:rFonts w:ascii="Times New Roman" w:hAnsi="Times New Roman"/>
          <w:i/>
          <w:sz w:val="28"/>
          <w:szCs w:val="28"/>
        </w:rPr>
        <w:t>Задание 6.</w:t>
      </w:r>
      <w:r w:rsidRPr="00895268">
        <w:rPr>
          <w:rStyle w:val="Strong"/>
          <w:rFonts w:ascii="Times New Roman" w:hAnsi="Times New Roman"/>
          <w:sz w:val="28"/>
          <w:szCs w:val="28"/>
        </w:rPr>
        <w:t xml:space="preserve"> Создать таблицу анализа результатов опроса. </w:t>
      </w:r>
      <w:r w:rsidRPr="00895268">
        <w:rPr>
          <w:rFonts w:ascii="Times New Roman" w:hAnsi="Times New Roman"/>
          <w:sz w:val="28"/>
          <w:szCs w:val="28"/>
        </w:rPr>
        <w:br/>
        <w:t xml:space="preserve">Произвести все расчеты по заданию. </w:t>
      </w: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 xml:space="preserve">Построить круговую диаграмму количества опрошенных в возрасте свыше 41 года по видам увлечений. </w:t>
      </w:r>
      <w:r w:rsidRPr="00895268">
        <w:rPr>
          <w:rFonts w:ascii="Times New Roman" w:hAnsi="Times New Roman"/>
          <w:sz w:val="28"/>
          <w:szCs w:val="28"/>
        </w:rPr>
        <w:br/>
        <w:t>Исходные данные представлены на рис.</w:t>
      </w:r>
      <w:r w:rsidRPr="00895268">
        <w:rPr>
          <w:rFonts w:ascii="Times New Roman" w:hAnsi="Times New Roman"/>
          <w:sz w:val="28"/>
          <w:szCs w:val="28"/>
        </w:rPr>
        <w:br/>
      </w:r>
      <w:r w:rsidRPr="00895268">
        <w:rPr>
          <w:rFonts w:ascii="Times New Roman" w:hAnsi="Times New Roman"/>
          <w:sz w:val="28"/>
          <w:szCs w:val="28"/>
        </w:rPr>
        <w:br/>
      </w: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5" type="#_x0000_t75" alt="8ex4" style="width:356.25pt;height:214.5pt;visibility:visible">
            <v:imagedata r:id="rId59" o:title=""/>
          </v:shape>
        </w:pict>
      </w:r>
      <w:r w:rsidRPr="00895268">
        <w:rPr>
          <w:rFonts w:ascii="Times New Roman" w:hAnsi="Times New Roman"/>
          <w:sz w:val="28"/>
          <w:szCs w:val="28"/>
        </w:rPr>
        <w:br/>
      </w:r>
    </w:p>
    <w:p w:rsidR="00FE15A7" w:rsidRPr="00895268" w:rsidRDefault="00FE15A7" w:rsidP="009D7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268">
        <w:rPr>
          <w:rFonts w:ascii="Times New Roman" w:hAnsi="Times New Roman"/>
          <w:sz w:val="28"/>
          <w:szCs w:val="28"/>
        </w:rPr>
        <w:t>Скопировать таблицу и диаграмму  из Excel в текстовый документ Word:</w:t>
      </w:r>
      <w:r w:rsidRPr="00895268">
        <w:rPr>
          <w:rFonts w:ascii="Times New Roman" w:hAnsi="Times New Roman"/>
          <w:sz w:val="28"/>
          <w:szCs w:val="28"/>
        </w:rPr>
        <w:br/>
        <w:t>Вставить рисунок – иллюстрацию.</w:t>
      </w:r>
    </w:p>
    <w:p w:rsidR="00FE15A7" w:rsidRPr="00895268" w:rsidRDefault="00FE15A7" w:rsidP="009D7961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FE15A7" w:rsidRPr="00A90BA7" w:rsidRDefault="00FE15A7" w:rsidP="00BC75F8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90BA7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FE15A7" w:rsidRDefault="00FE15A7">
      <w:pPr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FE15A7" w:rsidRPr="00194357" w:rsidRDefault="00FE15A7" w:rsidP="0019435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194357">
        <w:rPr>
          <w:rFonts w:ascii="Times New Roman" w:hAnsi="Times New Roman"/>
          <w:sz w:val="28"/>
          <w:szCs w:val="28"/>
        </w:rPr>
        <w:t>Какие задачи позволяют решать электронные таблицы</w:t>
      </w:r>
    </w:p>
    <w:p w:rsidR="00FE15A7" w:rsidRPr="00194357" w:rsidRDefault="00FE15A7" w:rsidP="00BC75F8">
      <w:pPr>
        <w:pStyle w:val="ListParagraph"/>
        <w:numPr>
          <w:ilvl w:val="0"/>
          <w:numId w:val="31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94357">
        <w:rPr>
          <w:rFonts w:ascii="Times New Roman" w:hAnsi="Times New Roman"/>
          <w:color w:val="000000"/>
          <w:sz w:val="28"/>
          <w:szCs w:val="28"/>
        </w:rPr>
        <w:t>Опишите технологию установки защиты ячеек от изменения.</w:t>
      </w:r>
    </w:p>
    <w:p w:rsidR="00FE15A7" w:rsidRPr="00194357" w:rsidRDefault="00FE15A7" w:rsidP="00BC75F8">
      <w:pPr>
        <w:pStyle w:val="ListParagraph"/>
        <w:numPr>
          <w:ilvl w:val="0"/>
          <w:numId w:val="31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94357">
        <w:rPr>
          <w:rFonts w:ascii="Times New Roman" w:hAnsi="Times New Roman"/>
          <w:color w:val="000000"/>
          <w:sz w:val="28"/>
          <w:szCs w:val="28"/>
        </w:rPr>
        <w:t>Как выполнить переименование листа?</w:t>
      </w:r>
    </w:p>
    <w:p w:rsidR="00FE15A7" w:rsidRPr="00194357" w:rsidRDefault="00FE15A7" w:rsidP="00BC75F8">
      <w:pPr>
        <w:pStyle w:val="ListParagraph"/>
        <w:numPr>
          <w:ilvl w:val="0"/>
          <w:numId w:val="31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94357">
        <w:rPr>
          <w:rFonts w:ascii="Times New Roman" w:hAnsi="Times New Roman"/>
          <w:color w:val="000000"/>
          <w:sz w:val="28"/>
          <w:szCs w:val="28"/>
        </w:rPr>
        <w:t>Как перейти с одного листа на другой?</w:t>
      </w:r>
    </w:p>
    <w:p w:rsidR="00FE15A7" w:rsidRPr="00194357" w:rsidRDefault="00FE15A7" w:rsidP="00BC75F8">
      <w:pPr>
        <w:pStyle w:val="ListParagraph"/>
        <w:numPr>
          <w:ilvl w:val="0"/>
          <w:numId w:val="31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94357">
        <w:rPr>
          <w:rFonts w:ascii="Times New Roman" w:hAnsi="Times New Roman"/>
          <w:color w:val="000000"/>
          <w:sz w:val="28"/>
          <w:szCs w:val="28"/>
        </w:rPr>
        <w:t>Как изменить размер шрифта в ячейках?</w:t>
      </w:r>
    </w:p>
    <w:p w:rsidR="00FE15A7" w:rsidRPr="00194357" w:rsidRDefault="00FE15A7" w:rsidP="00BC75F8">
      <w:pPr>
        <w:pStyle w:val="ListParagraph"/>
        <w:numPr>
          <w:ilvl w:val="0"/>
          <w:numId w:val="31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94357">
        <w:rPr>
          <w:rFonts w:ascii="Times New Roman" w:hAnsi="Times New Roman"/>
          <w:color w:val="000000"/>
          <w:sz w:val="28"/>
          <w:szCs w:val="28"/>
        </w:rPr>
        <w:t>В чем назначение панелей инструментов? Как вывести на экран или убрать с экрана необходимые панели инструментов?</w:t>
      </w:r>
    </w:p>
    <w:p w:rsidR="00FE15A7" w:rsidRPr="00895268" w:rsidRDefault="00FE15A7">
      <w:pPr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895268">
        <w:rPr>
          <w:rFonts w:ascii="Times New Roman" w:hAnsi="Times New Roman"/>
          <w:b/>
          <w:iCs/>
          <w:color w:val="000000"/>
          <w:sz w:val="28"/>
          <w:szCs w:val="28"/>
        </w:rPr>
        <w:br w:type="page"/>
      </w:r>
    </w:p>
    <w:p w:rsidR="00FE15A7" w:rsidRDefault="00FE15A7" w:rsidP="00D44CD8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7" w:name="_Toc104911592"/>
      <w:bookmarkStart w:id="38" w:name="_Toc104996524"/>
      <w:r w:rsidRPr="00D44CD8">
        <w:rPr>
          <w:rFonts w:ascii="Times New Roman" w:hAnsi="Times New Roman"/>
          <w:color w:val="auto"/>
        </w:rPr>
        <w:t xml:space="preserve">Практическая работа № </w:t>
      </w:r>
      <w:bookmarkEnd w:id="37"/>
      <w:r>
        <w:rPr>
          <w:rFonts w:ascii="Times New Roman" w:hAnsi="Times New Roman"/>
          <w:color w:val="auto"/>
        </w:rPr>
        <w:t xml:space="preserve">10 </w:t>
      </w:r>
      <w:bookmarkStart w:id="39" w:name="_Toc104911593"/>
      <w:r>
        <w:rPr>
          <w:rFonts w:ascii="Times New Roman" w:hAnsi="Times New Roman"/>
          <w:color w:val="auto"/>
        </w:rPr>
        <w:br/>
      </w:r>
      <w:r w:rsidRPr="00D44CD8">
        <w:rPr>
          <w:rFonts w:ascii="Times New Roman" w:hAnsi="Times New Roman"/>
          <w:color w:val="auto"/>
        </w:rPr>
        <w:t>Тема: ПОДБОР ПАРАМЕТРА. ОРГАНИЗАЦИЯ ОБРАТНОГО РАСЧЕТА</w:t>
      </w:r>
      <w:bookmarkEnd w:id="38"/>
      <w:bookmarkEnd w:id="39"/>
    </w:p>
    <w:p w:rsidR="00FE15A7" w:rsidRPr="00D44CD8" w:rsidRDefault="00FE15A7" w:rsidP="00D44CD8"/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 занятия. </w:t>
      </w:r>
      <w:r w:rsidRPr="00D44CD8">
        <w:rPr>
          <w:rFonts w:ascii="Times New Roman" w:hAnsi="Times New Roman"/>
          <w:color w:val="000000"/>
          <w:sz w:val="28"/>
          <w:szCs w:val="28"/>
        </w:rPr>
        <w:t>Изучение технологии подбора параметра при обратных расчетах.</w:t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1. </w:t>
      </w:r>
      <w:r w:rsidRPr="00D44CD8">
        <w:rPr>
          <w:rFonts w:ascii="Times New Roman" w:hAnsi="Times New Roman"/>
          <w:color w:val="000000"/>
          <w:sz w:val="28"/>
          <w:szCs w:val="28"/>
        </w:rPr>
        <w:t>Используя режим подбора параметра, определи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те, при каком значении процента премии общая сумма заработ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ной платы за октябрь будет равна 250000 р. 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b/>
          <w:i/>
          <w:color w:val="000000"/>
          <w:sz w:val="28"/>
          <w:szCs w:val="28"/>
        </w:rPr>
        <w:t>Краткая справка</w:t>
      </w:r>
      <w:r w:rsidRPr="00D44CD8">
        <w:rPr>
          <w:rFonts w:ascii="Times New Roman" w:hAnsi="Times New Roman"/>
          <w:color w:val="000000"/>
          <w:sz w:val="28"/>
          <w:szCs w:val="28"/>
        </w:rPr>
        <w:t>. К исходным данным этой таблицы от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носятся значения Оклада и % Премии, одинаковые для всех со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трудников. Результатом вычислений являются ячейки, содержа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щие формулы. При этом изменение исходных данных приводит к изменению результатов расчетов. 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Использование операции «Под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бор параметра» в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MS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Excel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позволяет производить обратный рас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чет, когда задается конкретное значение рассчитанного парамет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ра, и по этому значению подбирается некоторое удовлетворя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ющее заданным условиям значение исходного параметра расчета.</w:t>
      </w:r>
    </w:p>
    <w:p w:rsidR="00FE15A7" w:rsidRDefault="00FE15A7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Порядок работы</w:t>
      </w:r>
    </w:p>
    <w:p w:rsidR="00FE15A7" w:rsidRPr="00D44CD8" w:rsidRDefault="00FE15A7" w:rsidP="00BB36DD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Запустите редактор электронных таблиц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Microsoft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Excel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наберите таблицу. Произведите необходимые вычисления.</w:t>
      </w:r>
    </w:p>
    <w:tbl>
      <w:tblPr>
        <w:tblW w:w="97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2205"/>
        <w:gridCol w:w="1260"/>
        <w:gridCol w:w="1260"/>
        <w:gridCol w:w="1426"/>
        <w:gridCol w:w="1260"/>
        <w:gridCol w:w="1260"/>
      </w:tblGrid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Фамилии И.О.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Оклад</w:t>
            </w:r>
          </w:p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Премия</w:t>
            </w:r>
          </w:p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Всего начислено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Удержания</w:t>
            </w:r>
          </w:p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К выдачи</w:t>
            </w:r>
          </w:p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(руб.)</w:t>
            </w: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Галкин В.Ж.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5900,00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Дрынкина С.С.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8000,00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Жарова Г.А.0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7300,00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Иванова И.Г.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4850,00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Орлова Н.Н.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6600,00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Петров И.Л.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4500,00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Портнов М.Т.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6250,00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Стелков Р.Х.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9050,00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Степанов А.Ш.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5200,00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Степкина А.В.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6950,00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Стольникова О.Д.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7650,00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Шашкин Р.Н.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8700,00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Шорохов С.М.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5550,00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Шпаро Н.Г.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8350,00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5A7" w:rsidRPr="00A37AB4" w:rsidTr="00E33457">
        <w:tc>
          <w:tcPr>
            <w:tcW w:w="1083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FE15A7" w:rsidRPr="00A37AB4" w:rsidRDefault="00FE15A7" w:rsidP="009D796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94850,00</w:t>
            </w: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E15A7" w:rsidRPr="00A37AB4" w:rsidRDefault="00FE15A7" w:rsidP="009D7961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E15A7" w:rsidRPr="00D44CD8" w:rsidRDefault="00FE15A7" w:rsidP="00BB36DD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Осуществите подбор параметра командой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Данные/Работа с данными/ Анализ «что если»/Подбор параметра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>(рис. 1).</w:t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6" type="#_x0000_t75" style="width:210pt;height:115.5pt;visibility:visible">
            <v:imagedata r:id="rId60" o:title=""/>
          </v:shape>
        </w:pict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Рис. 1. Задание данных для подбора параметра.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диалоговом окне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Подбор параметра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>на первой строке в каче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стве подбираемого параметра укажите адрес общей итоговой сум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мы зарплаты 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Всего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(ячейка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G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19), на второй строке наберите заданное значение 250000, на третьей строке укажите адрес подбираемого значения — % Премии (ячейка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4), затем нажмите кнопку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ОК.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В окне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Результат подбора параметра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>дайте подтверждение подо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бранному параметру нажатием кнопки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>ОК.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Произойдет обратный пересчет % Премии. Если сумма к выдаче рав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на 250000 р., то процент премии должен быть 203 %.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D44CD8">
        <w:rPr>
          <w:rFonts w:ascii="Times New Roman" w:hAnsi="Times New Roman"/>
          <w:color w:val="000000"/>
          <w:sz w:val="28"/>
          <w:szCs w:val="28"/>
        </w:rPr>
        <w:t>. Используя режим подбора параметра, определите штатное расписания фирмы.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Исходные данные приведены на рис. 2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Краткая  справка. Известно, что в штате фирмы состоят: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6 курьеров;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8 младших менеджеров;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10 менеджеров;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3 заведующих отделами;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 главный бухгалтер;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 программист;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 системный аналитик;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 генеральный директор фирмы.</w:t>
      </w: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67" type="#_x0000_t75" style="width:369pt;height:194.25pt;visibility:visible">
            <v:imagedata r:id="rId61" o:title=""/>
          </v:shape>
        </w:pict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Рис. 2.    Исходные данные для Задания 2</w:t>
      </w:r>
    </w:p>
    <w:p w:rsidR="00FE15A7" w:rsidRPr="00D44CD8" w:rsidRDefault="00FE15A7" w:rsidP="009D796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Общий месячный фонд зарплаты составляет 100 000 р. Необ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ходимо определить, какими должны быть оклады сотрудников фирмы.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Каждый оклад является линейной функцией от оклада курь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ера, а именно: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4CD8">
        <w:rPr>
          <w:rFonts w:ascii="Times New Roman" w:hAnsi="Times New Roman"/>
          <w:b/>
          <w:color w:val="000000"/>
          <w:sz w:val="28"/>
          <w:szCs w:val="28"/>
        </w:rPr>
        <w:t xml:space="preserve">Зарплата =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А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</w:rPr>
        <w:t xml:space="preserve">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* х 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 xml:space="preserve">+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lang w:val="en-US"/>
        </w:rPr>
        <w:t>B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где 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х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—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оклад курьера;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А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—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коэффициенты, показывающие: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lang w:val="en-US"/>
        </w:rPr>
        <w:t>A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—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во сколько раз превышается значение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х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;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на сколько превышается значение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х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Порядок работы: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1.  Создайте таблицу штатного расписания фирмы по приведен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ному образцу (см.рис.2). Введите исходные данные в рабочий лист электронной книги.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2.  Выделите отдельную ячейку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>3 для зарплаты курьера (пере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менная «</w:t>
      </w:r>
      <w:r w:rsidRPr="00D44CD8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x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») и все расчеты задайте с учетом этого. В ячейку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>3 временно введите произвольное число.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3.  В столбце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введите формулу для расчета заработной платы по каждой должности. Например, для ячейки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5 формула расчета имеет вид: 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 xml:space="preserve">= </w:t>
      </w:r>
      <w:r w:rsidRPr="00D44CD8">
        <w:rPr>
          <w:rFonts w:ascii="Times New Roman" w:hAnsi="Times New Roman"/>
          <w:b/>
          <w:color w:val="000000"/>
          <w:sz w:val="28"/>
          <w:szCs w:val="28"/>
          <w:lang w:val="en-US"/>
        </w:rPr>
        <w:t>B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5*$</w:t>
      </w:r>
      <w:r w:rsidRPr="00D44CD8"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$3 + С5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(ячейка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3 задана виде абсолютной адресации). Далее скопируйте формулу из ячейки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>5 вниз по стол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бцу автокопированием в интервале ячеек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>5: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>12.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столбце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 задайте формулу расчета заработной платы всех работающих в данной должности. Например, для ячейки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>5 фор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мула расчета имеет вид: 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 xml:space="preserve">= </w:t>
      </w:r>
      <w:r w:rsidRPr="00D44CD8"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5*</w:t>
      </w:r>
      <w:r w:rsidRPr="00D44CD8">
        <w:rPr>
          <w:rFonts w:ascii="Times New Roman" w:hAnsi="Times New Roman"/>
          <w:b/>
          <w:color w:val="000000"/>
          <w:sz w:val="28"/>
          <w:szCs w:val="28"/>
          <w:lang w:val="en-US"/>
        </w:rPr>
        <w:t>E</w:t>
      </w:r>
      <w:r w:rsidRPr="00D44CD8"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. Далее скопируйте формулу из ячейки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5 вниз по столбцу автокопированием в интервале ячеек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5 :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>12.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ячейке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>13 вычислите суммарный фонд заработной платы фирмы.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4. Произведите подбор зарплат сотрудников фирмы для сум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марной заработной платы в сумме 100000 р. Для этого в меню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Данные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активизируйте команду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Подбор параметра.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поле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Установить в ячейке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появившегося окна введите ссылку на ячейку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D44CD8">
        <w:rPr>
          <w:rFonts w:ascii="Times New Roman" w:hAnsi="Times New Roman"/>
          <w:color w:val="000000"/>
          <w:sz w:val="28"/>
          <w:szCs w:val="28"/>
        </w:rPr>
        <w:t>13, содержащую формулу расчета фонда заработной платы.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поле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Значение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>наберите искомый результат 100000.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поле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Изменяя значение ячейки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введите ссылку на изменяемую ячейку </w:t>
      </w:r>
      <w:r w:rsidRPr="00D44CD8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3, в которой находится значение зарплаты курьера, и щелкните по кнопке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ОК. </w:t>
      </w:r>
      <w:r w:rsidRPr="00D44CD8">
        <w:rPr>
          <w:rFonts w:ascii="Times New Roman" w:hAnsi="Times New Roman"/>
          <w:color w:val="000000"/>
          <w:sz w:val="28"/>
          <w:szCs w:val="28"/>
        </w:rPr>
        <w:t>Произойдет обратный расчет зарплаты сотрудников по заданному условию при фонде зарплаты, равном 100000 р.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5. Сохраните созданную электронную книгу под именем «Штат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ное расписание» в своей папке.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3. </w:t>
      </w:r>
      <w:r w:rsidRPr="00D44CD8">
        <w:rPr>
          <w:rFonts w:ascii="Times New Roman" w:hAnsi="Times New Roman"/>
          <w:color w:val="000000"/>
          <w:sz w:val="28"/>
          <w:szCs w:val="28"/>
        </w:rPr>
        <w:t>Используя режим подбора параметра и таблицу расчета штатного расписания (см. Задание 2), определите вели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чину заработной платы сотрудников фирмы для ряда заданных значений фонда заработной платы.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Порядок работы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1.  Выберите коэффициенты уравнений для расчета согласно табл. 1.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2.  Методом подбора параметра последовательно определите зарплаты сотрудников фирмы для различных значений фонда за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работной платы: 100000, 150000, 200 000, 250 000, 300000, 350 000, 400 000 р. Результаты подбора значений зарплат скопируйте в табл. 1. в виде специальной вставки.</w:t>
      </w:r>
    </w:p>
    <w:p w:rsidR="00FE15A7" w:rsidRPr="00D44CD8" w:rsidRDefault="00FE15A7" w:rsidP="00D44C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i/>
          <w:color w:val="000000"/>
          <w:sz w:val="28"/>
          <w:szCs w:val="28"/>
        </w:rPr>
        <w:t>Краткая справка</w:t>
      </w:r>
      <w:r w:rsidRPr="00D44CD8">
        <w:rPr>
          <w:rFonts w:ascii="Times New Roman" w:hAnsi="Times New Roman"/>
          <w:color w:val="000000"/>
          <w:sz w:val="28"/>
          <w:szCs w:val="28"/>
        </w:rPr>
        <w:t>. Для копирования результатов расчетов в виде значений необходимо выделить копируемые данные, про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извести запись в буфер памяти 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(Правка/Копировать), </w:t>
      </w:r>
      <w:r w:rsidRPr="00D44CD8">
        <w:rPr>
          <w:rFonts w:ascii="Times New Roman" w:hAnsi="Times New Roman"/>
          <w:color w:val="000000"/>
          <w:sz w:val="28"/>
          <w:szCs w:val="28"/>
        </w:rPr>
        <w:t>установить курсор в первую ячейку таблицы ответов соответствующего стол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 xml:space="preserve">бца, в контекстном меню выбрать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Специальная вставка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, 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отметив в качестве объекта вставки — значения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Специальная </w:t>
      </w:r>
      <w:r w:rsidRPr="00D44CD8">
        <w:rPr>
          <w:rFonts w:ascii="Times New Roman" w:hAnsi="Times New Roman"/>
          <w:b/>
          <w:i/>
          <w:color w:val="000000"/>
          <w:sz w:val="28"/>
          <w:szCs w:val="28"/>
        </w:rPr>
        <w:t>вставка</w:t>
      </w:r>
      <w:r w:rsidRPr="00D44CD8">
        <w:rPr>
          <w:rFonts w:ascii="Times New Roman" w:hAnsi="Times New Roman"/>
          <w:color w:val="000000"/>
          <w:sz w:val="28"/>
          <w:szCs w:val="28"/>
        </w:rPr>
        <w:t xml:space="preserve">/вставить — </w:t>
      </w:r>
      <w:r w:rsidRPr="00D44CD8">
        <w:rPr>
          <w:rFonts w:ascii="Times New Roman" w:hAnsi="Times New Roman"/>
          <w:b/>
          <w:i/>
          <w:iCs/>
          <w:color w:val="000000"/>
          <w:sz w:val="28"/>
          <w:szCs w:val="28"/>
        </w:rPr>
        <w:t>Значения</w:t>
      </w:r>
      <w:r w:rsidRPr="00D44CD8">
        <w:rPr>
          <w:rFonts w:ascii="Times New Roman" w:hAnsi="Times New Roman"/>
          <w:i/>
          <w:iCs/>
          <w:color w:val="000000"/>
          <w:sz w:val="28"/>
          <w:szCs w:val="28"/>
        </w:rPr>
        <w:t xml:space="preserve">) 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Специальная вставка данных в виде значений позволяет копи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ровать данные, полученные в результате расчетов, без дальней</w:t>
      </w:r>
      <w:r w:rsidRPr="00D44CD8">
        <w:rPr>
          <w:rFonts w:ascii="Times New Roman" w:hAnsi="Times New Roman"/>
          <w:color w:val="000000"/>
          <w:sz w:val="28"/>
          <w:szCs w:val="28"/>
        </w:rPr>
        <w:softHyphen/>
        <w:t>шей зависимости их от пересчета формул.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129"/>
        <w:gridCol w:w="1129"/>
        <w:gridCol w:w="1129"/>
        <w:gridCol w:w="1129"/>
        <w:gridCol w:w="1129"/>
        <w:gridCol w:w="1129"/>
        <w:gridCol w:w="1129"/>
      </w:tblGrid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Фонд заработной </w:t>
            </w: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платы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100 000                    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150 000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200 000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250 000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300 000</w:t>
            </w: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350 000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400 000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152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115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77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181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 xml:space="preserve">Зарплата 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Курьер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Младший менеджер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Менеджер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Зав. отделом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Глав. бух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Системный аналитик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E15A7" w:rsidRPr="00A37AB4" w:rsidTr="00D44CD8">
        <w:tc>
          <w:tcPr>
            <w:tcW w:w="1668" w:type="dxa"/>
          </w:tcPr>
          <w:p w:rsidR="00FE15A7" w:rsidRPr="00A37AB4" w:rsidRDefault="00FE15A7" w:rsidP="00D44CD8">
            <w:pPr>
              <w:spacing w:after="0" w:line="240" w:lineRule="auto"/>
              <w:ind w:right="-123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Ген. директор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29" w:type="dxa"/>
          </w:tcPr>
          <w:p w:rsidR="00FE15A7" w:rsidRPr="00A37AB4" w:rsidRDefault="00FE15A7" w:rsidP="00D44C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A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FE15A7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44CD8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 4. </w:t>
      </w:r>
      <w:r w:rsidRPr="00D44CD8">
        <w:rPr>
          <w:rFonts w:ascii="Times New Roman" w:hAnsi="Times New Roman"/>
          <w:bCs/>
          <w:color w:val="000000"/>
          <w:sz w:val="28"/>
          <w:szCs w:val="28"/>
        </w:rPr>
        <w:t xml:space="preserve">Сравнить доходность размещения средств предприятия, положенных в банк на один год, если проценты начисляются </w:t>
      </w:r>
      <w:r w:rsidRPr="00D44CD8">
        <w:rPr>
          <w:rFonts w:ascii="Times New Roman" w:hAnsi="Times New Roman"/>
          <w:b/>
          <w:bCs/>
          <w:i/>
          <w:color w:val="000000"/>
          <w:sz w:val="28"/>
          <w:szCs w:val="28"/>
        </w:rPr>
        <w:t>m</w:t>
      </w:r>
      <w:r w:rsidRPr="00D44CD8">
        <w:rPr>
          <w:rFonts w:ascii="Times New Roman" w:hAnsi="Times New Roman"/>
          <w:bCs/>
          <w:color w:val="000000"/>
          <w:sz w:val="28"/>
          <w:szCs w:val="28"/>
        </w:rPr>
        <w:t xml:space="preserve"> раз в год исходя из процентной ставки </w:t>
      </w:r>
      <w:r w:rsidRPr="00D44CD8">
        <w:rPr>
          <w:rFonts w:ascii="Times New Roman" w:hAnsi="Times New Roman"/>
          <w:b/>
          <w:bCs/>
          <w:i/>
          <w:color w:val="000000"/>
          <w:sz w:val="28"/>
          <w:szCs w:val="28"/>
        </w:rPr>
        <w:t>j=9,5%</w:t>
      </w:r>
      <w:r w:rsidRPr="00D44CD8">
        <w:rPr>
          <w:rFonts w:ascii="Times New Roman" w:hAnsi="Times New Roman"/>
          <w:bCs/>
          <w:color w:val="000000"/>
          <w:sz w:val="28"/>
          <w:szCs w:val="28"/>
        </w:rPr>
        <w:t xml:space="preserve"> годовых; по результатам расчета построить график изменения доходности инвестиционной операции  от количества раз начисления процентов в году (капитализации).</w:t>
      </w: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8" type="#_x0000_t75" style="width:279pt;height:280.5pt;visibility:visible">
            <v:imagedata r:id="rId62" o:title=""/>
          </v:shape>
        </w:pict>
      </w: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sz w:val="28"/>
          <w:szCs w:val="28"/>
        </w:rPr>
        <w:t>Выяснить при каком значении j доходность (при капитализации m=12) составит 15%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sz w:val="28"/>
          <w:szCs w:val="28"/>
        </w:rPr>
        <w:t>Краткая справка</w:t>
      </w:r>
      <w:r w:rsidRPr="00D44CD8">
        <w:rPr>
          <w:rFonts w:ascii="Times New Roman" w:hAnsi="Times New Roman"/>
          <w:sz w:val="28"/>
          <w:szCs w:val="28"/>
        </w:rPr>
        <w:t>. Формула для расчета доходности: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15A7" w:rsidRPr="00D44CD8" w:rsidRDefault="00FE15A7" w:rsidP="00D44C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44CD8">
        <w:rPr>
          <w:rFonts w:ascii="Times New Roman" w:hAnsi="Times New Roman"/>
          <w:b/>
          <w:sz w:val="28"/>
          <w:szCs w:val="28"/>
        </w:rPr>
        <w:t>Доходность = (1+ j / m)</w:t>
      </w:r>
      <w:r w:rsidRPr="00D44CD8">
        <w:rPr>
          <w:rFonts w:ascii="Times New Roman" w:hAnsi="Times New Roman"/>
          <w:b/>
          <w:sz w:val="28"/>
          <w:szCs w:val="28"/>
          <w:vertAlign w:val="superscript"/>
        </w:rPr>
        <w:t>m</w:t>
      </w:r>
      <w:r w:rsidRPr="00D44CD8">
        <w:rPr>
          <w:rFonts w:ascii="Times New Roman" w:hAnsi="Times New Roman"/>
          <w:b/>
          <w:sz w:val="28"/>
          <w:szCs w:val="28"/>
        </w:rPr>
        <w:t xml:space="preserve"> -1</w:t>
      </w:r>
    </w:p>
    <w:p w:rsidR="00FE15A7" w:rsidRPr="00D44CD8" w:rsidRDefault="00FE15A7" w:rsidP="00D44C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E15A7" w:rsidRPr="00D44CD8" w:rsidRDefault="00FE15A7" w:rsidP="00D44CD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b/>
          <w:sz w:val="28"/>
          <w:szCs w:val="28"/>
        </w:rPr>
        <w:t xml:space="preserve">Примечание. </w:t>
      </w:r>
      <w:r w:rsidRPr="00D44CD8">
        <w:rPr>
          <w:rFonts w:ascii="Times New Roman" w:hAnsi="Times New Roman"/>
          <w:sz w:val="28"/>
          <w:szCs w:val="28"/>
        </w:rPr>
        <w:t xml:space="preserve">Установите формат значений доходности – процентный. 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sz w:val="28"/>
          <w:szCs w:val="28"/>
        </w:rPr>
        <w:t>Для проверки правильности ваших расчетов сравните полученный результат с правильным ответом: для m=12 доходность = 9,92%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sz w:val="28"/>
          <w:szCs w:val="28"/>
        </w:rPr>
        <w:t xml:space="preserve">Для выяснения, при каком значении j доходность (при капитализации m=12) составит 15%, произведите обратный отсчет, используя режим </w:t>
      </w:r>
      <w:r w:rsidRPr="00D44CD8">
        <w:rPr>
          <w:rFonts w:ascii="Times New Roman" w:hAnsi="Times New Roman"/>
          <w:b/>
          <w:sz w:val="28"/>
          <w:szCs w:val="28"/>
        </w:rPr>
        <w:t>Подбор параметра</w:t>
      </w:r>
      <w:r w:rsidRPr="00D44CD8">
        <w:rPr>
          <w:rFonts w:ascii="Times New Roman" w:hAnsi="Times New Roman"/>
          <w:sz w:val="28"/>
          <w:szCs w:val="28"/>
        </w:rPr>
        <w:t>.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sz w:val="28"/>
          <w:szCs w:val="28"/>
        </w:rPr>
        <w:t>Правильный ответ: доходность составит 15% при j=14,8%</w:t>
      </w:r>
    </w:p>
    <w:p w:rsidR="00FE15A7" w:rsidRDefault="00FE15A7" w:rsidP="00D44CD8">
      <w:pPr>
        <w:spacing w:after="0" w:line="240" w:lineRule="auto"/>
        <w:ind w:firstLine="567"/>
        <w:jc w:val="both"/>
        <w:rPr>
          <w:rStyle w:val="Strong"/>
          <w:rFonts w:ascii="Times New Roman" w:hAnsi="Times New Roman"/>
          <w:color w:val="000000"/>
          <w:sz w:val="28"/>
          <w:szCs w:val="28"/>
          <w:u w:val="single"/>
        </w:rPr>
      </w:pP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Style w:val="Strong"/>
          <w:rFonts w:ascii="Times New Roman" w:hAnsi="Times New Roman"/>
          <w:color w:val="000000"/>
          <w:sz w:val="28"/>
          <w:szCs w:val="28"/>
        </w:rPr>
      </w:pPr>
      <w:r w:rsidRPr="00D44CD8">
        <w:rPr>
          <w:rStyle w:val="Strong"/>
          <w:rFonts w:ascii="Times New Roman" w:hAnsi="Times New Roman"/>
          <w:color w:val="000000"/>
          <w:sz w:val="28"/>
          <w:szCs w:val="28"/>
          <w:u w:val="single"/>
        </w:rPr>
        <w:t>Задание 2.</w:t>
      </w:r>
      <w:r w:rsidRPr="00D44CD8">
        <w:rPr>
          <w:rStyle w:val="Strong"/>
          <w:rFonts w:ascii="Times New Roman" w:hAnsi="Times New Roman"/>
          <w:color w:val="000000"/>
          <w:sz w:val="28"/>
          <w:szCs w:val="28"/>
        </w:rPr>
        <w:t> Составление плана выгодного производства.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 </w:t>
      </w:r>
      <w:r w:rsidRPr="00D44CD8">
        <w:rPr>
          <w:rFonts w:ascii="Times New Roman" w:hAnsi="Times New Roman"/>
          <w:color w:val="000000"/>
          <w:sz w:val="28"/>
          <w:szCs w:val="28"/>
          <w:u w:val="single"/>
        </w:rPr>
        <w:t>Постановка задачи. </w:t>
      </w:r>
      <w:r w:rsidRPr="00D44CD8">
        <w:rPr>
          <w:rFonts w:ascii="Times New Roman" w:hAnsi="Times New Roman"/>
          <w:color w:val="000000"/>
          <w:sz w:val="28"/>
          <w:szCs w:val="28"/>
        </w:rPr>
        <w:t>Фирма производит несколько видов продукции из одного и того же сырья - A, B и C. Реализация продукции А дает прибыль 10 р., В - 15 р. и С - 20 р. на единицу изделия. Продукцию можно производить в любых количествах, поскольку считаем, что сбыт обеспечен, но ограничены запасы сырья. Необходимо определить, какой продукции и сколько надо произвести, чтобы общая прибыль от реализации была максимальной. Нормы расхода сырья на производство продукции каждого вида приведены на рис.4</w:t>
      </w: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15A7" w:rsidRPr="00D44CD8" w:rsidRDefault="00FE15A7" w:rsidP="009D7961">
      <w:pPr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 w:rsidRPr="00A37AB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9" type="#_x0000_t75" alt="img-mOvqoa" style="width:402pt;height:210.75pt;visibility:visible">
            <v:imagedata r:id="rId63" o:title="" croptop="1373f" cropright="8707f"/>
          </v:shape>
        </w:pict>
      </w:r>
    </w:p>
    <w:p w:rsidR="00FE15A7" w:rsidRPr="00D44CD8" w:rsidRDefault="00FE15A7" w:rsidP="009D796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sz w:val="28"/>
          <w:szCs w:val="28"/>
        </w:rPr>
        <w:t>Рисунок 4.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Style w:val="Emphasis"/>
          <w:rFonts w:ascii="Times New Roman" w:hAnsi="Times New Roman"/>
          <w:color w:val="000000"/>
          <w:sz w:val="28"/>
          <w:szCs w:val="28"/>
        </w:rPr>
        <w:t>Порядок работы.</w:t>
      </w:r>
      <w:r w:rsidRPr="00D44CD8">
        <w:rPr>
          <w:rFonts w:ascii="Times New Roman" w:hAnsi="Times New Roman"/>
          <w:color w:val="000000"/>
          <w:sz w:val="28"/>
          <w:szCs w:val="28"/>
        </w:rPr>
        <w:t> 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 1. Создайте расчетную таблицу как на рис.3. Введите исходные данные и формулы в электронную таблицу. 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Расчетные формулы имеют такой вид: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 Расход сырья 1 = (количество сырья 1) * (норма расхода сырья А) + (количество сырья 1) * (норма расхода сырья В) + (количество сырья 1) * (норма расхода сырья С) Значит, в ячейку F5 следует ввести формулу </w:t>
      </w:r>
      <w:r w:rsidRPr="00D44CD8">
        <w:rPr>
          <w:rStyle w:val="Strong"/>
          <w:rFonts w:ascii="Times New Roman" w:hAnsi="Times New Roman"/>
          <w:color w:val="000000"/>
          <w:sz w:val="28"/>
          <w:szCs w:val="28"/>
        </w:rPr>
        <w:t>= B5 * $B$9 + C5 * $C$9 + D5 * $D$9</w:t>
      </w:r>
      <w:r w:rsidRPr="00D44CD8">
        <w:rPr>
          <w:rFonts w:ascii="Times New Roman" w:hAnsi="Times New Roman"/>
          <w:color w:val="000000"/>
          <w:sz w:val="28"/>
          <w:szCs w:val="28"/>
        </w:rPr>
        <w:t> 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>Обратите внимание, что значения количества сырья каждого вида пока не известны и будут подобраны в процессе решения задания (ячейки В9:D9 пока пустые). (Общая прибыль по А) = (прибыль на ед.изд. А) * (количество А), Следовательно в ячейку B10 следует ввести формулу </w:t>
      </w:r>
      <w:r w:rsidRPr="00D44CD8">
        <w:rPr>
          <w:rStyle w:val="Strong"/>
          <w:rFonts w:ascii="Times New Roman" w:hAnsi="Times New Roman"/>
          <w:color w:val="000000"/>
          <w:sz w:val="28"/>
          <w:szCs w:val="28"/>
        </w:rPr>
        <w:t>= B8 * B9</w:t>
      </w:r>
      <w:r w:rsidRPr="00D44CD8">
        <w:rPr>
          <w:rFonts w:ascii="Times New Roman" w:hAnsi="Times New Roman"/>
          <w:color w:val="000000"/>
          <w:sz w:val="28"/>
          <w:szCs w:val="28"/>
        </w:rPr>
        <w:t>. Итоговая общая прибыль = (Общая прибыль по А) + (Общая прибыль по В) + (Общая прибыль по С), значит в ячейку Е10 следует ввести формулу </w:t>
      </w:r>
      <w:r w:rsidRPr="00D44CD8">
        <w:rPr>
          <w:rStyle w:val="Strong"/>
          <w:rFonts w:ascii="Times New Roman" w:hAnsi="Times New Roman"/>
          <w:color w:val="000000"/>
          <w:sz w:val="28"/>
          <w:szCs w:val="28"/>
        </w:rPr>
        <w:t>= СУММ(B10:D10) </w:t>
      </w:r>
      <w:r w:rsidRPr="00D44CD8">
        <w:rPr>
          <w:rFonts w:ascii="Times New Roman" w:hAnsi="Times New Roman"/>
          <w:color w:val="000000"/>
          <w:sz w:val="28"/>
          <w:szCs w:val="28"/>
        </w:rPr>
        <w:t>.</w:t>
      </w: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15A7" w:rsidRPr="00D44CD8" w:rsidRDefault="00FE15A7" w:rsidP="00D44C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4CD8">
        <w:rPr>
          <w:rFonts w:ascii="Times New Roman" w:hAnsi="Times New Roman"/>
          <w:color w:val="000000"/>
          <w:sz w:val="28"/>
          <w:szCs w:val="28"/>
        </w:rPr>
        <w:t xml:space="preserve">В меню </w:t>
      </w:r>
      <w:r w:rsidRPr="00D44CD8">
        <w:rPr>
          <w:rStyle w:val="Emphasis"/>
          <w:rFonts w:ascii="Times New Roman" w:hAnsi="Times New Roman"/>
          <w:color w:val="000000"/>
          <w:sz w:val="28"/>
          <w:szCs w:val="28"/>
        </w:rPr>
        <w:t xml:space="preserve">Данные </w:t>
      </w:r>
      <w:r w:rsidRPr="00D44CD8">
        <w:rPr>
          <w:rFonts w:ascii="Times New Roman" w:hAnsi="Times New Roman"/>
          <w:color w:val="000000"/>
          <w:sz w:val="28"/>
          <w:szCs w:val="28"/>
        </w:rPr>
        <w:t> активизируйте команду </w:t>
      </w:r>
      <w:r w:rsidRPr="00D44CD8">
        <w:rPr>
          <w:rStyle w:val="Emphasis"/>
          <w:rFonts w:ascii="Times New Roman" w:hAnsi="Times New Roman"/>
          <w:color w:val="000000"/>
          <w:sz w:val="28"/>
          <w:szCs w:val="28"/>
        </w:rPr>
        <w:t>Поиск решения </w:t>
      </w:r>
      <w:r w:rsidRPr="00D44CD8">
        <w:rPr>
          <w:rFonts w:ascii="Times New Roman" w:hAnsi="Times New Roman"/>
          <w:color w:val="000000"/>
          <w:sz w:val="28"/>
          <w:szCs w:val="28"/>
        </w:rPr>
        <w:t>и введите параметры поиска, как указано на рис.5. В качестве целевой ячейки укажите ячейку «Итоговая общая прибыль» (Е10), в качестве изменяемых ячеек – ячейки количества сырья (В9:D9). Не забудьте задать максимальное значение суммарной прибыли и указать ограничения на запас сырья: расход сырья 1 &lt;= 350; расход сырья 2 &lt;= 200; расход сырья 3 &lt;= 100, а также положительные значения количества сырья А, В, С &gt;=0. </w:t>
      </w:r>
    </w:p>
    <w:p w:rsidR="00FE15A7" w:rsidRPr="00D44CD8" w:rsidRDefault="00FE15A7" w:rsidP="00D44CD8">
      <w:pPr>
        <w:pStyle w:val="x-hidden-focus"/>
        <w:shd w:val="clear" w:color="auto" w:fill="FFFFFF"/>
        <w:spacing w:before="0" w:beforeAutospacing="0" w:after="0" w:afterAutospacing="0"/>
        <w:ind w:firstLine="567"/>
        <w:jc w:val="both"/>
        <w:rPr>
          <w:color w:val="1E1E1E"/>
          <w:sz w:val="28"/>
          <w:szCs w:val="28"/>
        </w:rPr>
      </w:pPr>
      <w:r w:rsidRPr="00D44CD8">
        <w:rPr>
          <w:color w:val="000000"/>
          <w:sz w:val="28"/>
          <w:szCs w:val="28"/>
        </w:rPr>
        <w:t xml:space="preserve">(Если в меню </w:t>
      </w:r>
      <w:r w:rsidRPr="00D44CD8">
        <w:rPr>
          <w:b/>
          <w:color w:val="000000"/>
          <w:sz w:val="28"/>
          <w:szCs w:val="28"/>
        </w:rPr>
        <w:t>Данные</w:t>
      </w:r>
      <w:r w:rsidRPr="00D44CD8">
        <w:rPr>
          <w:color w:val="000000"/>
          <w:sz w:val="28"/>
          <w:szCs w:val="28"/>
        </w:rPr>
        <w:t xml:space="preserve"> не активирована надстройка </w:t>
      </w:r>
      <w:r w:rsidRPr="00D44CD8">
        <w:rPr>
          <w:b/>
          <w:i/>
          <w:color w:val="000000"/>
          <w:sz w:val="28"/>
          <w:szCs w:val="28"/>
        </w:rPr>
        <w:t>«Поиск решения»,</w:t>
      </w:r>
      <w:r w:rsidRPr="00D44CD8">
        <w:rPr>
          <w:color w:val="000000"/>
          <w:sz w:val="28"/>
          <w:szCs w:val="28"/>
        </w:rPr>
        <w:t xml:space="preserve">  </w:t>
      </w:r>
      <w:r w:rsidRPr="00D44CD8">
        <w:rPr>
          <w:color w:val="1E1E1E"/>
          <w:sz w:val="28"/>
          <w:szCs w:val="28"/>
        </w:rPr>
        <w:t>Выберите команду </w:t>
      </w:r>
      <w:r w:rsidRPr="00D44CD8">
        <w:rPr>
          <w:b/>
          <w:color w:val="1E1E1E"/>
          <w:sz w:val="28"/>
          <w:szCs w:val="28"/>
        </w:rPr>
        <w:t>Файл – Параметры</w:t>
      </w:r>
      <w:r w:rsidRPr="00D44CD8">
        <w:rPr>
          <w:color w:val="1E1E1E"/>
          <w:sz w:val="28"/>
          <w:szCs w:val="28"/>
        </w:rPr>
        <w:t xml:space="preserve"> - </w:t>
      </w:r>
      <w:r w:rsidRPr="00D44CD8">
        <w:rPr>
          <w:b/>
          <w:bCs/>
          <w:color w:val="1E1E1E"/>
          <w:sz w:val="28"/>
          <w:szCs w:val="28"/>
        </w:rPr>
        <w:t>Надстройки</w:t>
      </w:r>
      <w:r w:rsidRPr="00D44CD8">
        <w:rPr>
          <w:color w:val="1E1E1E"/>
          <w:sz w:val="28"/>
          <w:szCs w:val="28"/>
        </w:rPr>
        <w:t>, а затем в поле </w:t>
      </w:r>
      <w:r w:rsidRPr="00D44CD8">
        <w:rPr>
          <w:b/>
          <w:bCs/>
          <w:color w:val="1E1E1E"/>
          <w:sz w:val="28"/>
          <w:szCs w:val="28"/>
        </w:rPr>
        <w:t>Управление</w:t>
      </w:r>
      <w:r w:rsidRPr="00D44CD8">
        <w:rPr>
          <w:color w:val="1E1E1E"/>
          <w:sz w:val="28"/>
          <w:szCs w:val="28"/>
        </w:rPr>
        <w:t> выберите пункт </w:t>
      </w:r>
      <w:r w:rsidRPr="00D44CD8">
        <w:rPr>
          <w:b/>
          <w:bCs/>
          <w:color w:val="1E1E1E"/>
          <w:sz w:val="28"/>
          <w:szCs w:val="28"/>
        </w:rPr>
        <w:t>Надстройки Excel</w:t>
      </w:r>
      <w:r w:rsidRPr="00D44CD8">
        <w:rPr>
          <w:color w:val="1E1E1E"/>
          <w:sz w:val="28"/>
          <w:szCs w:val="28"/>
        </w:rPr>
        <w:t>.</w:t>
      </w:r>
    </w:p>
    <w:p w:rsidR="00FE15A7" w:rsidRPr="00D44CD8" w:rsidRDefault="00FE15A7" w:rsidP="00D44CD8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44CD8">
        <w:rPr>
          <w:color w:val="1E1E1E"/>
          <w:sz w:val="28"/>
          <w:szCs w:val="28"/>
        </w:rPr>
        <w:t>Нажмите кнопку </w:t>
      </w:r>
      <w:r w:rsidRPr="00D44CD8">
        <w:rPr>
          <w:b/>
          <w:bCs/>
          <w:color w:val="1E1E1E"/>
          <w:sz w:val="28"/>
          <w:szCs w:val="28"/>
        </w:rPr>
        <w:t>Перейти</w:t>
      </w:r>
      <w:r w:rsidRPr="00D44CD8">
        <w:rPr>
          <w:color w:val="1E1E1E"/>
          <w:sz w:val="28"/>
          <w:szCs w:val="28"/>
        </w:rPr>
        <w:t>. В окне </w:t>
      </w:r>
      <w:r w:rsidRPr="00D44CD8">
        <w:rPr>
          <w:b/>
          <w:bCs/>
          <w:color w:val="1E1E1E"/>
          <w:sz w:val="28"/>
          <w:szCs w:val="28"/>
        </w:rPr>
        <w:t>Доступные надстройки</w:t>
      </w:r>
      <w:r w:rsidRPr="00D44CD8">
        <w:rPr>
          <w:color w:val="1E1E1E"/>
          <w:sz w:val="28"/>
          <w:szCs w:val="28"/>
        </w:rPr>
        <w:t> установите флажок </w:t>
      </w:r>
      <w:r w:rsidRPr="00D44CD8">
        <w:rPr>
          <w:b/>
          <w:bCs/>
          <w:color w:val="1E1E1E"/>
          <w:sz w:val="28"/>
          <w:szCs w:val="28"/>
        </w:rPr>
        <w:t>Поиск решения</w:t>
      </w:r>
      <w:r w:rsidRPr="00D44CD8">
        <w:rPr>
          <w:color w:val="1E1E1E"/>
          <w:sz w:val="28"/>
          <w:szCs w:val="28"/>
        </w:rPr>
        <w:t> и нажмите кнопку </w:t>
      </w:r>
      <w:r w:rsidRPr="00D44CD8">
        <w:rPr>
          <w:b/>
          <w:bCs/>
          <w:color w:val="1E1E1E"/>
          <w:sz w:val="28"/>
          <w:szCs w:val="28"/>
        </w:rPr>
        <w:t>ОК</w:t>
      </w:r>
      <w:r w:rsidRPr="00D44CD8">
        <w:rPr>
          <w:color w:val="1E1E1E"/>
          <w:sz w:val="28"/>
          <w:szCs w:val="28"/>
        </w:rPr>
        <w:t>.)</w:t>
      </w:r>
    </w:p>
    <w:p w:rsidR="00FE15A7" w:rsidRPr="00D44CD8" w:rsidRDefault="00FE15A7">
      <w:pPr>
        <w:rPr>
          <w:rFonts w:ascii="Times New Roman" w:hAnsi="Times New Roman"/>
          <w:sz w:val="28"/>
          <w:szCs w:val="28"/>
        </w:rPr>
      </w:pPr>
    </w:p>
    <w:p w:rsidR="00FE15A7" w:rsidRDefault="00FE15A7" w:rsidP="00EB3814">
      <w:pPr>
        <w:spacing w:after="0" w:line="360" w:lineRule="auto"/>
        <w:jc w:val="center"/>
        <w:rPr>
          <w:sz w:val="28"/>
          <w:szCs w:val="28"/>
        </w:rPr>
      </w:pPr>
    </w:p>
    <w:p w:rsidR="00FE15A7" w:rsidRDefault="00FE15A7" w:rsidP="00EB3814">
      <w:pPr>
        <w:spacing w:after="0" w:line="360" w:lineRule="auto"/>
        <w:jc w:val="center"/>
        <w:rPr>
          <w:sz w:val="28"/>
          <w:szCs w:val="28"/>
        </w:rPr>
      </w:pPr>
    </w:p>
    <w:p w:rsidR="00FE15A7" w:rsidRDefault="00FE15A7" w:rsidP="00BC75F8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90BA7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FE15A7" w:rsidRDefault="00FE15A7" w:rsidP="00BC75F8">
      <w:pPr>
        <w:shd w:val="clear" w:color="auto" w:fill="FFFFFF"/>
        <w:tabs>
          <w:tab w:val="left" w:pos="-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E15A7" w:rsidRPr="004D4159" w:rsidRDefault="00FE15A7" w:rsidP="004D4159">
      <w:pPr>
        <w:pStyle w:val="ListParagraph"/>
        <w:numPr>
          <w:ilvl w:val="0"/>
          <w:numId w:val="40"/>
        </w:numPr>
        <w:shd w:val="clear" w:color="auto" w:fill="FFFFFF"/>
        <w:tabs>
          <w:tab w:val="left" w:pos="-1701"/>
        </w:tabs>
        <w:jc w:val="both"/>
        <w:rPr>
          <w:rFonts w:ascii="Times New Roman" w:hAnsi="Times New Roman"/>
          <w:sz w:val="28"/>
          <w:szCs w:val="28"/>
        </w:rPr>
      </w:pPr>
      <w:r w:rsidRPr="004D4159">
        <w:rPr>
          <w:rFonts w:ascii="Times New Roman" w:hAnsi="Times New Roman"/>
          <w:sz w:val="28"/>
          <w:szCs w:val="28"/>
        </w:rPr>
        <w:t>Какие задачи можно решить с помощью инструмента Подбор параметра</w:t>
      </w:r>
    </w:p>
    <w:p w:rsidR="00FE15A7" w:rsidRPr="004D4159" w:rsidRDefault="00FE15A7" w:rsidP="004D4159">
      <w:pPr>
        <w:pStyle w:val="ListParagraph"/>
        <w:numPr>
          <w:ilvl w:val="0"/>
          <w:numId w:val="40"/>
        </w:numPr>
        <w:shd w:val="clear" w:color="auto" w:fill="FFFFFF"/>
        <w:tabs>
          <w:tab w:val="left" w:pos="-1701"/>
        </w:tabs>
        <w:jc w:val="both"/>
        <w:rPr>
          <w:rFonts w:ascii="Times New Roman" w:hAnsi="Times New Roman"/>
          <w:sz w:val="28"/>
          <w:szCs w:val="28"/>
        </w:rPr>
      </w:pPr>
      <w:r w:rsidRPr="004D4159">
        <w:rPr>
          <w:rFonts w:ascii="Times New Roman" w:hAnsi="Times New Roman"/>
          <w:sz w:val="28"/>
          <w:szCs w:val="28"/>
        </w:rPr>
        <w:t>Как работает  технология подбор параметра</w:t>
      </w:r>
    </w:p>
    <w:p w:rsidR="00FE15A7" w:rsidRPr="004D4159" w:rsidRDefault="00FE15A7" w:rsidP="004D4159">
      <w:pPr>
        <w:pStyle w:val="ListParagraph"/>
        <w:numPr>
          <w:ilvl w:val="0"/>
          <w:numId w:val="40"/>
        </w:numPr>
        <w:shd w:val="clear" w:color="auto" w:fill="FFFFFF"/>
        <w:tabs>
          <w:tab w:val="left" w:pos="-1701"/>
        </w:tabs>
        <w:jc w:val="both"/>
        <w:rPr>
          <w:rFonts w:ascii="Times New Roman" w:hAnsi="Times New Roman"/>
          <w:sz w:val="28"/>
          <w:szCs w:val="28"/>
        </w:rPr>
      </w:pPr>
      <w:r w:rsidRPr="004D4159">
        <w:rPr>
          <w:rFonts w:ascii="Times New Roman" w:hAnsi="Times New Roman"/>
          <w:sz w:val="28"/>
          <w:szCs w:val="28"/>
        </w:rPr>
        <w:t>Как вызвать инструмент Подбор параметра.</w:t>
      </w:r>
    </w:p>
    <w:p w:rsidR="00FE15A7" w:rsidRPr="004D4159" w:rsidRDefault="00FE15A7" w:rsidP="004D4159">
      <w:pPr>
        <w:pStyle w:val="ListParagraph"/>
        <w:numPr>
          <w:ilvl w:val="0"/>
          <w:numId w:val="40"/>
        </w:numPr>
        <w:shd w:val="clear" w:color="auto" w:fill="FFFFFF"/>
        <w:tabs>
          <w:tab w:val="left" w:pos="-1701"/>
        </w:tabs>
        <w:jc w:val="both"/>
        <w:rPr>
          <w:rFonts w:ascii="Times New Roman" w:hAnsi="Times New Roman"/>
          <w:sz w:val="28"/>
          <w:szCs w:val="28"/>
        </w:rPr>
      </w:pPr>
      <w:r w:rsidRPr="004D4159">
        <w:rPr>
          <w:rFonts w:ascii="Times New Roman" w:hAnsi="Times New Roman"/>
          <w:sz w:val="28"/>
          <w:szCs w:val="28"/>
        </w:rPr>
        <w:t>Какая ячейка называется целевой</w:t>
      </w:r>
    </w:p>
    <w:p w:rsidR="00FE15A7" w:rsidRDefault="00FE15A7" w:rsidP="0067591C">
      <w:pPr>
        <w:jc w:val="both"/>
      </w:pPr>
    </w:p>
    <w:p w:rsidR="00FE15A7" w:rsidRPr="00960EF0" w:rsidRDefault="00FE15A7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5A7" w:rsidRDefault="00FE15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E15A7" w:rsidRPr="0053614E" w:rsidRDefault="00FE15A7" w:rsidP="0053614E">
      <w:pPr>
        <w:pStyle w:val="Heading1"/>
        <w:rPr>
          <w:rFonts w:ascii="Times New Roman" w:hAnsi="Times New Roman"/>
          <w:color w:val="000000"/>
          <w:bdr w:val="none" w:sz="0" w:space="0" w:color="auto" w:frame="1"/>
        </w:rPr>
      </w:pPr>
      <w:bookmarkStart w:id="40" w:name="_Toc104911594"/>
      <w:bookmarkStart w:id="41" w:name="_Toc104996525"/>
      <w:r w:rsidRPr="0053614E">
        <w:rPr>
          <w:rFonts w:ascii="Times New Roman" w:hAnsi="Times New Roman"/>
          <w:color w:val="000000"/>
          <w:bdr w:val="none" w:sz="0" w:space="0" w:color="auto" w:frame="1"/>
        </w:rPr>
        <w:t>Список литературы и ссылки на Интернет-ресурсы, содержащие информацию по теме:</w:t>
      </w:r>
      <w:bookmarkEnd w:id="40"/>
      <w:bookmarkEnd w:id="41"/>
    </w:p>
    <w:p w:rsidR="00FE15A7" w:rsidRPr="0053614E" w:rsidRDefault="00FE15A7" w:rsidP="0053614E">
      <w:pPr>
        <w:pStyle w:val="NormalWeb"/>
        <w:shd w:val="clear" w:color="auto" w:fill="FFFFFF"/>
        <w:spacing w:before="0" w:beforeAutospacing="0" w:after="0" w:afterAutospacing="0" w:line="360" w:lineRule="atLeast"/>
        <w:ind w:right="-143"/>
        <w:rPr>
          <w:b/>
          <w:color w:val="111115"/>
          <w:sz w:val="28"/>
          <w:szCs w:val="28"/>
        </w:rPr>
      </w:pPr>
    </w:p>
    <w:p w:rsidR="00FE15A7" w:rsidRDefault="00FE15A7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67591C">
        <w:rPr>
          <w:color w:val="000000"/>
          <w:sz w:val="28"/>
          <w:szCs w:val="28"/>
          <w:bdr w:val="none" w:sz="0" w:space="0" w:color="auto" w:frame="1"/>
        </w:rPr>
        <w:t>1.        Михеева Е.В. Информационные технологии в профессиональной деятельности: учеб. пособие для студ. сред. проф. образования/ Е.В. Михеева. – 14-е изд., стер. – М.: Издательский центр «Академия», 2016. – 384 с.</w:t>
      </w:r>
    </w:p>
    <w:p w:rsidR="00FE15A7" w:rsidRPr="0067591C" w:rsidRDefault="00FE15A7" w:rsidP="004D4159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2. </w:t>
      </w:r>
      <w:r w:rsidRPr="0067591C">
        <w:rPr>
          <w:color w:val="000000"/>
          <w:sz w:val="28"/>
          <w:szCs w:val="28"/>
          <w:bdr w:val="none" w:sz="0" w:space="0" w:color="auto" w:frame="1"/>
        </w:rPr>
        <w:t xml:space="preserve">       Михеева Е.В. </w:t>
      </w:r>
      <w:r>
        <w:rPr>
          <w:color w:val="000000"/>
          <w:sz w:val="28"/>
          <w:szCs w:val="28"/>
          <w:bdr w:val="none" w:sz="0" w:space="0" w:color="auto" w:frame="1"/>
        </w:rPr>
        <w:t>Практикум по информационным технологиям</w:t>
      </w:r>
      <w:r w:rsidRPr="0067591C">
        <w:rPr>
          <w:color w:val="000000"/>
          <w:sz w:val="28"/>
          <w:szCs w:val="28"/>
          <w:bdr w:val="none" w:sz="0" w:space="0" w:color="auto" w:frame="1"/>
        </w:rPr>
        <w:t xml:space="preserve"> в профессиональной деятельности</w:t>
      </w:r>
      <w:r>
        <w:rPr>
          <w:color w:val="000000"/>
          <w:sz w:val="28"/>
          <w:szCs w:val="28"/>
          <w:bdr w:val="none" w:sz="0" w:space="0" w:color="auto" w:frame="1"/>
        </w:rPr>
        <w:t xml:space="preserve"> экономиста и бухгалтера</w:t>
      </w:r>
      <w:r w:rsidRPr="0067591C">
        <w:rPr>
          <w:color w:val="000000"/>
          <w:sz w:val="28"/>
          <w:szCs w:val="28"/>
          <w:bdr w:val="none" w:sz="0" w:space="0" w:color="auto" w:frame="1"/>
        </w:rPr>
        <w:t xml:space="preserve">: учеб. пособие для студ. сред. </w:t>
      </w:r>
      <w:r>
        <w:rPr>
          <w:color w:val="000000"/>
          <w:sz w:val="28"/>
          <w:szCs w:val="28"/>
          <w:bdr w:val="none" w:sz="0" w:space="0" w:color="auto" w:frame="1"/>
        </w:rPr>
        <w:t>проф. образования/ Е.В. Михеева, И.О. Титова</w:t>
      </w:r>
      <w:r w:rsidRPr="0067591C">
        <w:rPr>
          <w:color w:val="000000"/>
          <w:sz w:val="28"/>
          <w:szCs w:val="28"/>
          <w:bdr w:val="none" w:sz="0" w:space="0" w:color="auto" w:frame="1"/>
        </w:rPr>
        <w:t xml:space="preserve"> – – М.: Изд</w:t>
      </w:r>
      <w:r>
        <w:rPr>
          <w:color w:val="000000"/>
          <w:sz w:val="28"/>
          <w:szCs w:val="28"/>
          <w:bdr w:val="none" w:sz="0" w:space="0" w:color="auto" w:frame="1"/>
        </w:rPr>
        <w:t>ательский центр «Академия», 2005. – 22</w:t>
      </w:r>
      <w:r w:rsidRPr="0067591C">
        <w:rPr>
          <w:color w:val="000000"/>
          <w:sz w:val="28"/>
          <w:szCs w:val="28"/>
          <w:bdr w:val="none" w:sz="0" w:space="0" w:color="auto" w:frame="1"/>
        </w:rPr>
        <w:t>4 с.</w:t>
      </w:r>
    </w:p>
    <w:p w:rsidR="00FE15A7" w:rsidRPr="0067591C" w:rsidRDefault="00FE15A7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3</w:t>
      </w:r>
      <w:r w:rsidRPr="0067591C">
        <w:rPr>
          <w:color w:val="000000"/>
          <w:sz w:val="28"/>
          <w:szCs w:val="28"/>
          <w:bdr w:val="none" w:sz="0" w:space="0" w:color="auto" w:frame="1"/>
        </w:rPr>
        <w:t>.        Михеева Е.В. Информационные технологии в профессиональной деятельности: учебник для студ. учреждений сред. проф. образования/ Е.В. Михеева, О.И. Титова. – 3-е изд., стер. – М.: Издательский центр «Академия», 2019. – 416 с.</w:t>
      </w:r>
    </w:p>
    <w:p w:rsidR="00FE15A7" w:rsidRPr="0067591C" w:rsidRDefault="00FE15A7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</w:t>
      </w:r>
      <w:r w:rsidRPr="0067591C">
        <w:rPr>
          <w:color w:val="000000"/>
          <w:sz w:val="28"/>
          <w:szCs w:val="28"/>
          <w:bdr w:val="none" w:sz="0" w:space="0" w:color="auto" w:frame="1"/>
        </w:rPr>
        <w:t>.        Современные компьютерные офисные технологии [Электронный ресурс]: пособие/ Т.В. Астапкина [и др.].— Электрон. текстовые данные.— Минск: Республиканский институт профессионального образования (РИПО), 2014.— 368 c.— Режим доступа: http://www.iprbookshop.ru/67738.html.— ЭБС «IPRbooks»</w:t>
      </w:r>
    </w:p>
    <w:p w:rsidR="00FE15A7" w:rsidRPr="0067591C" w:rsidRDefault="00FE15A7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5</w:t>
      </w:r>
      <w:r w:rsidRPr="0067591C">
        <w:rPr>
          <w:color w:val="000000"/>
          <w:sz w:val="28"/>
          <w:szCs w:val="28"/>
          <w:bdr w:val="none" w:sz="0" w:space="0" w:color="auto" w:frame="1"/>
        </w:rPr>
        <w:t>.        Учебная литература: http://www.iprbookshop.ru/67738.html.— ЭБС «IPRbooks»</w:t>
      </w:r>
    </w:p>
    <w:p w:rsidR="00FE15A7" w:rsidRPr="0053614E" w:rsidRDefault="00FE15A7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5A7" w:rsidRDefault="00FE1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5A7" w:rsidRDefault="00FE1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5A7" w:rsidRPr="0053614E" w:rsidRDefault="00FE1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42" w:name="_GoBack"/>
      <w:bookmarkEnd w:id="42"/>
    </w:p>
    <w:sectPr w:rsidR="00FE15A7" w:rsidRPr="0053614E" w:rsidSect="00D25A7E">
      <w:pgSz w:w="11906" w:h="16838"/>
      <w:pgMar w:top="1134" w:right="851" w:bottom="1418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5A7" w:rsidRDefault="00FE15A7" w:rsidP="00AA5E7B">
      <w:pPr>
        <w:spacing w:after="0" w:line="240" w:lineRule="auto"/>
      </w:pPr>
      <w:r>
        <w:separator/>
      </w:r>
    </w:p>
  </w:endnote>
  <w:endnote w:type="continuationSeparator" w:id="0">
    <w:p w:rsidR="00FE15A7" w:rsidRDefault="00FE15A7" w:rsidP="00AA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7" w:rsidRDefault="00FE15A7" w:rsidP="00B368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15A7" w:rsidRDefault="00FE15A7" w:rsidP="00B3687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7" w:rsidRDefault="00FE15A7" w:rsidP="00B368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E15A7" w:rsidRDefault="00FE15A7" w:rsidP="00B3687D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5A7" w:rsidRDefault="00FE15A7" w:rsidP="00AA5E7B">
      <w:pPr>
        <w:spacing w:after="0" w:line="240" w:lineRule="auto"/>
      </w:pPr>
      <w:r>
        <w:separator/>
      </w:r>
    </w:p>
  </w:footnote>
  <w:footnote w:type="continuationSeparator" w:id="0">
    <w:p w:rsidR="00FE15A7" w:rsidRDefault="00FE15A7" w:rsidP="00AA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7" w:rsidRDefault="00FE15A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15A7" w:rsidRDefault="00FE15A7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EA5"/>
    <w:multiLevelType w:val="hybridMultilevel"/>
    <w:tmpl w:val="CA6E7C5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3A3B03"/>
    <w:multiLevelType w:val="singleLevel"/>
    <w:tmpl w:val="5100DA66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2">
    <w:nsid w:val="06691AAC"/>
    <w:multiLevelType w:val="hybridMultilevel"/>
    <w:tmpl w:val="6A28D6E6"/>
    <w:lvl w:ilvl="0" w:tplc="069ABB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6A812F8"/>
    <w:multiLevelType w:val="hybridMultilevel"/>
    <w:tmpl w:val="BB3A4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E77524"/>
    <w:multiLevelType w:val="hybridMultilevel"/>
    <w:tmpl w:val="76D448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762C9E"/>
    <w:multiLevelType w:val="hybridMultilevel"/>
    <w:tmpl w:val="995CDEF2"/>
    <w:lvl w:ilvl="0" w:tplc="9A02E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23E8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0D63F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76CC1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30A86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A6E65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8B090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1C7A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28E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10E30224"/>
    <w:multiLevelType w:val="multilevel"/>
    <w:tmpl w:val="87C65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5840D8A"/>
    <w:multiLevelType w:val="hybridMultilevel"/>
    <w:tmpl w:val="1F78C8F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915764B"/>
    <w:multiLevelType w:val="multilevel"/>
    <w:tmpl w:val="FAC4D6E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19CC5260"/>
    <w:multiLevelType w:val="hybridMultilevel"/>
    <w:tmpl w:val="11D2F12E"/>
    <w:lvl w:ilvl="0" w:tplc="536CE11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BC04836"/>
    <w:multiLevelType w:val="singleLevel"/>
    <w:tmpl w:val="F4E6E65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1">
    <w:nsid w:val="20C00D8C"/>
    <w:multiLevelType w:val="singleLevel"/>
    <w:tmpl w:val="C7B613C2"/>
    <w:lvl w:ilvl="0">
      <w:start w:val="10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12">
    <w:nsid w:val="23291158"/>
    <w:multiLevelType w:val="hybridMultilevel"/>
    <w:tmpl w:val="90963E06"/>
    <w:lvl w:ilvl="0" w:tplc="34DE98E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23FE7A2E"/>
    <w:multiLevelType w:val="hybridMultilevel"/>
    <w:tmpl w:val="88129644"/>
    <w:lvl w:ilvl="0" w:tplc="C038D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</w:pPr>
      <w:rPr>
        <w:rFonts w:cs="Times New Roman"/>
      </w:rPr>
    </w:lvl>
    <w:lvl w:ilvl="2" w:tplc="103AD9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AAACF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278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C3E27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014D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9520B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E3612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25090C50"/>
    <w:multiLevelType w:val="hybridMultilevel"/>
    <w:tmpl w:val="E92E15A6"/>
    <w:lvl w:ilvl="0" w:tplc="FE3E1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E960A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BB08B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576D0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07671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89D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58DE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EFC53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8660E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29C819CB"/>
    <w:multiLevelType w:val="singleLevel"/>
    <w:tmpl w:val="65029678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6">
    <w:nsid w:val="2ADD2712"/>
    <w:multiLevelType w:val="hybridMultilevel"/>
    <w:tmpl w:val="0E2C07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2BD418F8"/>
    <w:multiLevelType w:val="hybridMultilevel"/>
    <w:tmpl w:val="151E6DBC"/>
    <w:lvl w:ilvl="0" w:tplc="41DE6116">
      <w:numFmt w:val="bullet"/>
      <w:lvlText w:val="•"/>
      <w:lvlJc w:val="left"/>
      <w:pPr>
        <w:tabs>
          <w:tab w:val="num" w:pos="0"/>
        </w:tabs>
        <w:ind w:firstLine="56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F26F06"/>
    <w:multiLevelType w:val="hybridMultilevel"/>
    <w:tmpl w:val="AFDA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D14021D"/>
    <w:multiLevelType w:val="hybridMultilevel"/>
    <w:tmpl w:val="30884B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A627F31"/>
    <w:multiLevelType w:val="hybridMultilevel"/>
    <w:tmpl w:val="995CDEF2"/>
    <w:lvl w:ilvl="0" w:tplc="9A02E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23E8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0D63F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76CC1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30A86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A6E65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8B090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1C7A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28E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3D041518"/>
    <w:multiLevelType w:val="hybridMultilevel"/>
    <w:tmpl w:val="CB168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690815"/>
    <w:multiLevelType w:val="hybridMultilevel"/>
    <w:tmpl w:val="989E6C9A"/>
    <w:lvl w:ilvl="0" w:tplc="9A02E128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3">
    <w:nsid w:val="3F916B01"/>
    <w:multiLevelType w:val="hybridMultilevel"/>
    <w:tmpl w:val="AE5A6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416D35F5"/>
    <w:multiLevelType w:val="singleLevel"/>
    <w:tmpl w:val="8EFE1C42"/>
    <w:lvl w:ilvl="0">
      <w:start w:val="1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25">
    <w:nsid w:val="42CB390E"/>
    <w:multiLevelType w:val="hybridMultilevel"/>
    <w:tmpl w:val="A2422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9BF774A"/>
    <w:multiLevelType w:val="hybridMultilevel"/>
    <w:tmpl w:val="BD0AD66E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D66312"/>
    <w:multiLevelType w:val="hybridMultilevel"/>
    <w:tmpl w:val="1CA8B7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626A09"/>
    <w:multiLevelType w:val="hybridMultilevel"/>
    <w:tmpl w:val="6A28E0C2"/>
    <w:lvl w:ilvl="0" w:tplc="6254AB98">
      <w:start w:val="1"/>
      <w:numFmt w:val="lowerLetter"/>
      <w:lvlText w:val="%1.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29">
    <w:nsid w:val="5A484AE6"/>
    <w:multiLevelType w:val="hybridMultilevel"/>
    <w:tmpl w:val="80526D72"/>
    <w:lvl w:ilvl="0" w:tplc="0419000F">
      <w:start w:val="2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BDF52CC"/>
    <w:multiLevelType w:val="hybridMultilevel"/>
    <w:tmpl w:val="17464E9A"/>
    <w:lvl w:ilvl="0" w:tplc="F94EDF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125846"/>
    <w:multiLevelType w:val="hybridMultilevel"/>
    <w:tmpl w:val="D236F94C"/>
    <w:lvl w:ilvl="0" w:tplc="2B70E904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D0A17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62E230F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>
    <w:nsid w:val="659E1B7F"/>
    <w:multiLevelType w:val="hybridMultilevel"/>
    <w:tmpl w:val="2DCEA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C172B8"/>
    <w:multiLevelType w:val="hybridMultilevel"/>
    <w:tmpl w:val="7AF8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F253B95"/>
    <w:multiLevelType w:val="hybridMultilevel"/>
    <w:tmpl w:val="A7D04C70"/>
    <w:lvl w:ilvl="0" w:tplc="A5EAA9B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EA4235D"/>
    <w:multiLevelType w:val="singleLevel"/>
    <w:tmpl w:val="A5B0E0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i w:val="0"/>
      </w:rPr>
    </w:lvl>
  </w:abstractNum>
  <w:num w:numId="1">
    <w:abstractNumId w:val="13"/>
  </w:num>
  <w:num w:numId="2">
    <w:abstractNumId w:val="14"/>
  </w:num>
  <w:num w:numId="3">
    <w:abstractNumId w:val="27"/>
  </w:num>
  <w:num w:numId="4">
    <w:abstractNumId w:val="35"/>
  </w:num>
  <w:num w:numId="5">
    <w:abstractNumId w:val="4"/>
  </w:num>
  <w:num w:numId="6">
    <w:abstractNumId w:val="17"/>
  </w:num>
  <w:num w:numId="7">
    <w:abstractNumId w:val="6"/>
  </w:num>
  <w:num w:numId="8">
    <w:abstractNumId w:val="8"/>
  </w:num>
  <w:num w:numId="9">
    <w:abstractNumId w:val="20"/>
  </w:num>
  <w:num w:numId="10">
    <w:abstractNumId w:val="5"/>
  </w:num>
  <w:num w:numId="11">
    <w:abstractNumId w:val="22"/>
  </w:num>
  <w:num w:numId="12">
    <w:abstractNumId w:val="3"/>
  </w:num>
  <w:num w:numId="13">
    <w:abstractNumId w:val="21"/>
  </w:num>
  <w:num w:numId="14">
    <w:abstractNumId w:val="32"/>
  </w:num>
  <w:num w:numId="15">
    <w:abstractNumId w:val="19"/>
  </w:num>
  <w:num w:numId="16">
    <w:abstractNumId w:val="9"/>
  </w:num>
  <w:num w:numId="17">
    <w:abstractNumId w:val="7"/>
  </w:num>
  <w:num w:numId="18">
    <w:abstractNumId w:val="2"/>
  </w:num>
  <w:num w:numId="19">
    <w:abstractNumId w:val="33"/>
  </w:num>
  <w:num w:numId="20">
    <w:abstractNumId w:val="18"/>
  </w:num>
  <w:num w:numId="21">
    <w:abstractNumId w:val="30"/>
  </w:num>
  <w:num w:numId="22">
    <w:abstractNumId w:val="28"/>
  </w:num>
  <w:num w:numId="23">
    <w:abstractNumId w:val="31"/>
  </w:num>
  <w:num w:numId="24">
    <w:abstractNumId w:val="36"/>
  </w:num>
  <w:num w:numId="25">
    <w:abstractNumId w:val="0"/>
  </w:num>
  <w:num w:numId="26">
    <w:abstractNumId w:val="26"/>
  </w:num>
  <w:num w:numId="27">
    <w:abstractNumId w:val="29"/>
  </w:num>
  <w:num w:numId="28">
    <w:abstractNumId w:val="37"/>
  </w:num>
  <w:num w:numId="29">
    <w:abstractNumId w:val="11"/>
  </w:num>
  <w:num w:numId="30">
    <w:abstractNumId w:val="24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1"/>
  </w:num>
  <w:num w:numId="36">
    <w:abstractNumId w:val="10"/>
  </w:num>
  <w:num w:numId="37">
    <w:abstractNumId w:val="16"/>
  </w:num>
  <w:num w:numId="38">
    <w:abstractNumId w:val="25"/>
  </w:num>
  <w:num w:numId="39">
    <w:abstractNumId w:val="23"/>
  </w:num>
  <w:num w:numId="40">
    <w:abstractNumId w:val="1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1B8D"/>
    <w:rsid w:val="00007F5D"/>
    <w:rsid w:val="0009698D"/>
    <w:rsid w:val="000C3BEF"/>
    <w:rsid w:val="00194357"/>
    <w:rsid w:val="001A7B5F"/>
    <w:rsid w:val="00224F11"/>
    <w:rsid w:val="002754C7"/>
    <w:rsid w:val="002E4853"/>
    <w:rsid w:val="00345560"/>
    <w:rsid w:val="00357A85"/>
    <w:rsid w:val="003C68AC"/>
    <w:rsid w:val="003D312C"/>
    <w:rsid w:val="003F5BD2"/>
    <w:rsid w:val="004D4159"/>
    <w:rsid w:val="0053614E"/>
    <w:rsid w:val="00541612"/>
    <w:rsid w:val="00547987"/>
    <w:rsid w:val="00567CB7"/>
    <w:rsid w:val="00582F43"/>
    <w:rsid w:val="0059766D"/>
    <w:rsid w:val="00620459"/>
    <w:rsid w:val="006244CD"/>
    <w:rsid w:val="00670B61"/>
    <w:rsid w:val="0067591C"/>
    <w:rsid w:val="006B3232"/>
    <w:rsid w:val="006C044C"/>
    <w:rsid w:val="006D6452"/>
    <w:rsid w:val="0078345B"/>
    <w:rsid w:val="008036A0"/>
    <w:rsid w:val="00844D8F"/>
    <w:rsid w:val="0085715B"/>
    <w:rsid w:val="00895268"/>
    <w:rsid w:val="0093477C"/>
    <w:rsid w:val="009500A0"/>
    <w:rsid w:val="00960EF0"/>
    <w:rsid w:val="009C0EC2"/>
    <w:rsid w:val="009D7961"/>
    <w:rsid w:val="009F210D"/>
    <w:rsid w:val="00A23250"/>
    <w:rsid w:val="00A37AB4"/>
    <w:rsid w:val="00A43FB7"/>
    <w:rsid w:val="00A5657D"/>
    <w:rsid w:val="00A82D0A"/>
    <w:rsid w:val="00A90BA7"/>
    <w:rsid w:val="00AA5E7B"/>
    <w:rsid w:val="00AC61F3"/>
    <w:rsid w:val="00B3687D"/>
    <w:rsid w:val="00B43BCF"/>
    <w:rsid w:val="00B64673"/>
    <w:rsid w:val="00BB36DD"/>
    <w:rsid w:val="00BB5B70"/>
    <w:rsid w:val="00BC75F8"/>
    <w:rsid w:val="00BD5E1D"/>
    <w:rsid w:val="00BE0E91"/>
    <w:rsid w:val="00BE6404"/>
    <w:rsid w:val="00C13A2A"/>
    <w:rsid w:val="00CA13C6"/>
    <w:rsid w:val="00CD1CB6"/>
    <w:rsid w:val="00D031EC"/>
    <w:rsid w:val="00D25A7E"/>
    <w:rsid w:val="00D44CD8"/>
    <w:rsid w:val="00D81B8D"/>
    <w:rsid w:val="00DB1B95"/>
    <w:rsid w:val="00DC7F5E"/>
    <w:rsid w:val="00DD7127"/>
    <w:rsid w:val="00E33457"/>
    <w:rsid w:val="00EB3814"/>
    <w:rsid w:val="00EB41D5"/>
    <w:rsid w:val="00F25627"/>
    <w:rsid w:val="00F57B3A"/>
    <w:rsid w:val="00F618DE"/>
    <w:rsid w:val="00FA13FA"/>
    <w:rsid w:val="00FE15A7"/>
    <w:rsid w:val="00FF5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3477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7B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657D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798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44D8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7A8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44D8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44D8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44D8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7B5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657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7987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44D8F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57A85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44D8F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44D8F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44D8F"/>
    <w:rPr>
      <w:rFonts w:ascii="Cambria" w:hAnsi="Cambria" w:cs="Times New Roman"/>
      <w:color w:val="404040"/>
      <w:sz w:val="20"/>
      <w:szCs w:val="20"/>
    </w:rPr>
  </w:style>
  <w:style w:type="paragraph" w:styleId="NormalWeb">
    <w:name w:val="Normal (Web)"/>
    <w:basedOn w:val="Normal"/>
    <w:uiPriority w:val="99"/>
    <w:rsid w:val="00D81B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96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9698D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969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6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69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DefaultParagraphFont"/>
    <w:uiPriority w:val="99"/>
    <w:rsid w:val="0009698D"/>
    <w:rPr>
      <w:rFonts w:ascii="Times New Roman" w:hAnsi="Times New Roman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09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698D"/>
    <w:rPr>
      <w:rFonts w:ascii="Tahoma" w:hAnsi="Tahoma" w:cs="Tahoma"/>
      <w:sz w:val="16"/>
      <w:szCs w:val="16"/>
    </w:rPr>
  </w:style>
  <w:style w:type="paragraph" w:customStyle="1" w:styleId="BlockQuotation">
    <w:name w:val="Block Quotation"/>
    <w:basedOn w:val="Normal"/>
    <w:uiPriority w:val="99"/>
    <w:rsid w:val="0009698D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09698D"/>
    <w:pPr>
      <w:spacing w:after="120"/>
      <w:ind w:left="283"/>
    </w:pPr>
    <w:rPr>
      <w:rFonts w:ascii="Times New Roman" w:hAnsi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9698D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99"/>
    <w:qFormat/>
    <w:rsid w:val="00547987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D25A7E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D25A7E"/>
    <w:pPr>
      <w:spacing w:after="100"/>
    </w:pPr>
  </w:style>
  <w:style w:type="character" w:styleId="Hyperlink">
    <w:name w:val="Hyperlink"/>
    <w:basedOn w:val="DefaultParagraphFont"/>
    <w:uiPriority w:val="99"/>
    <w:rsid w:val="00D25A7E"/>
    <w:rPr>
      <w:rFonts w:cs="Times New Roman"/>
      <w:color w:val="0000FF"/>
      <w:u w:val="single"/>
    </w:rPr>
  </w:style>
  <w:style w:type="character" w:customStyle="1" w:styleId="FontStyle40">
    <w:name w:val="Font Style40"/>
    <w:basedOn w:val="DefaultParagraphFont"/>
    <w:uiPriority w:val="99"/>
    <w:rsid w:val="00A23250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Normal"/>
    <w:uiPriority w:val="99"/>
    <w:rsid w:val="00A23250"/>
    <w:pPr>
      <w:widowControl w:val="0"/>
      <w:autoSpaceDE w:val="0"/>
      <w:autoSpaceDN w:val="0"/>
      <w:adjustRightInd w:val="0"/>
      <w:spacing w:after="0" w:line="320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9D79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9D7961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D796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D7961"/>
    <w:rPr>
      <w:rFonts w:ascii="Times New Roman" w:hAnsi="Times New Roman" w:cs="Times New Roman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9D7961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9D7961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D7961"/>
    <w:rPr>
      <w:rFonts w:cs="Times New Roman"/>
      <w:i/>
      <w:iCs/>
    </w:rPr>
  </w:style>
  <w:style w:type="paragraph" w:customStyle="1" w:styleId="x-hidden-focus">
    <w:name w:val="x-hidden-focus"/>
    <w:basedOn w:val="Normal"/>
    <w:uiPriority w:val="99"/>
    <w:rsid w:val="009D79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844D8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44D8F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844D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44D8F"/>
    <w:rPr>
      <w:rFonts w:cs="Times New Roman"/>
    </w:rPr>
  </w:style>
  <w:style w:type="paragraph" w:styleId="TOC2">
    <w:name w:val="toc 2"/>
    <w:basedOn w:val="Normal"/>
    <w:next w:val="Normal"/>
    <w:autoRedefine/>
    <w:uiPriority w:val="99"/>
    <w:rsid w:val="009C0E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rsid w:val="009C0EC2"/>
    <w:pPr>
      <w:spacing w:after="100"/>
      <w:ind w:left="440"/>
    </w:pPr>
  </w:style>
  <w:style w:type="paragraph" w:customStyle="1" w:styleId="1111">
    <w:name w:val="1111"/>
    <w:basedOn w:val="Normal"/>
    <w:link w:val="11110"/>
    <w:uiPriority w:val="99"/>
    <w:rsid w:val="00B64673"/>
    <w:pPr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1110">
    <w:name w:val="1111 Знак"/>
    <w:link w:val="1111"/>
    <w:uiPriority w:val="99"/>
    <w:locked/>
    <w:rsid w:val="00B64673"/>
    <w:rPr>
      <w:rFonts w:ascii="Times New Roman" w:hAnsi="Times New Roman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74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9" Type="http://schemas.openxmlformats.org/officeDocument/2006/relationships/image" Target="media/image28.wmf"/><Relationship Id="rId21" Type="http://schemas.openxmlformats.org/officeDocument/2006/relationships/image" Target="media/image15.png"/><Relationship Id="rId34" Type="http://schemas.openxmlformats.org/officeDocument/2006/relationships/oleObject" Target="embeddings/oleObject4.bin"/><Relationship Id="rId42" Type="http://schemas.openxmlformats.org/officeDocument/2006/relationships/image" Target="media/image30.wmf"/><Relationship Id="rId47" Type="http://schemas.openxmlformats.org/officeDocument/2006/relationships/image" Target="media/image33.png"/><Relationship Id="rId50" Type="http://schemas.openxmlformats.org/officeDocument/2006/relationships/footer" Target="footer2.xml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2.bin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8.bin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wmf"/><Relationship Id="rId36" Type="http://schemas.openxmlformats.org/officeDocument/2006/relationships/image" Target="media/image26.wmf"/><Relationship Id="rId49" Type="http://schemas.openxmlformats.org/officeDocument/2006/relationships/footer" Target="footer1.xml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3.bin"/><Relationship Id="rId44" Type="http://schemas.openxmlformats.org/officeDocument/2006/relationships/image" Target="media/image31.wmf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2.wmf"/><Relationship Id="rId35" Type="http://schemas.openxmlformats.org/officeDocument/2006/relationships/image" Target="media/image25.png"/><Relationship Id="rId43" Type="http://schemas.openxmlformats.org/officeDocument/2006/relationships/oleObject" Target="embeddings/oleObject7.bin"/><Relationship Id="rId48" Type="http://schemas.openxmlformats.org/officeDocument/2006/relationships/header" Target="header1.xml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4.wmf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73</Pages>
  <Words>11692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Нижегородской области</dc:title>
  <dc:subject/>
  <dc:creator>галина</dc:creator>
  <cp:keywords/>
  <dc:description/>
  <cp:lastModifiedBy>andrew</cp:lastModifiedBy>
  <cp:revision>2</cp:revision>
  <dcterms:created xsi:type="dcterms:W3CDTF">2022-06-02T04:14:00Z</dcterms:created>
  <dcterms:modified xsi:type="dcterms:W3CDTF">2022-06-02T04:14:00Z</dcterms:modified>
</cp:coreProperties>
</file>